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80F" w:rsidRPr="00D04EDF" w:rsidRDefault="00653C3E" w:rsidP="000237A5">
      <w:pPr>
        <w:pStyle w:val="Title"/>
        <w:rPr>
          <w:rFonts w:eastAsia="Times New Roman"/>
          <w:b/>
          <w:color w:val="7030A0"/>
          <w:sz w:val="56"/>
          <w:lang w:eastAsia="en-GB"/>
        </w:rPr>
      </w:pPr>
      <w:r>
        <w:rPr>
          <w:rFonts w:eastAsia="Times New Roman"/>
          <w:b/>
          <w:color w:val="7030A0"/>
          <w:sz w:val="56"/>
          <w:lang w:eastAsia="en-GB"/>
        </w:rPr>
        <w:t xml:space="preserve">Arts Award </w:t>
      </w:r>
      <w:r w:rsidR="006E17F4" w:rsidRPr="00D04EDF">
        <w:rPr>
          <w:rFonts w:eastAsia="Times New Roman"/>
          <w:b/>
          <w:color w:val="7030A0"/>
          <w:sz w:val="56"/>
          <w:lang w:eastAsia="en-GB"/>
        </w:rPr>
        <w:t>20</w:t>
      </w:r>
      <w:r w:rsidR="000A1F22" w:rsidRPr="00D04EDF">
        <w:rPr>
          <w:rFonts w:eastAsia="Times New Roman"/>
          <w:b/>
          <w:color w:val="7030A0"/>
          <w:sz w:val="56"/>
          <w:lang w:eastAsia="en-GB"/>
        </w:rPr>
        <w:t>16-17</w:t>
      </w:r>
    </w:p>
    <w:p w:rsidR="006E17F4" w:rsidRPr="00D04EDF" w:rsidRDefault="006E17F4" w:rsidP="006E17F4">
      <w:pPr>
        <w:pStyle w:val="Title"/>
        <w:rPr>
          <w:color w:val="7030A0"/>
          <w:sz w:val="56"/>
          <w:lang w:eastAsia="en-GB"/>
        </w:rPr>
      </w:pPr>
      <w:r w:rsidRPr="00D04EDF">
        <w:rPr>
          <w:color w:val="7030A0"/>
          <w:sz w:val="56"/>
          <w:lang w:eastAsia="en-GB"/>
        </w:rPr>
        <w:t>Local Area Development</w:t>
      </w:r>
    </w:p>
    <w:p w:rsidR="006E17F4" w:rsidRPr="00D70695" w:rsidRDefault="00653C3E" w:rsidP="006E17F4">
      <w:pPr>
        <w:rPr>
          <w:b/>
          <w:sz w:val="24"/>
        </w:rPr>
      </w:pPr>
      <w:r>
        <w:rPr>
          <w:b/>
          <w:sz w:val="24"/>
        </w:rPr>
        <w:t xml:space="preserve">Arts Award </w:t>
      </w:r>
      <w:r w:rsidR="006E17F4" w:rsidRPr="00D70695">
        <w:rPr>
          <w:b/>
          <w:sz w:val="24"/>
        </w:rPr>
        <w:t xml:space="preserve">is a </w:t>
      </w:r>
      <w:r w:rsidR="00741DBA" w:rsidRPr="00D70695">
        <w:rPr>
          <w:b/>
          <w:sz w:val="24"/>
        </w:rPr>
        <w:t xml:space="preserve">creative, valuable and accessible way to inspire young people to grow their </w:t>
      </w:r>
      <w:r w:rsidR="007753EC">
        <w:rPr>
          <w:b/>
          <w:sz w:val="24"/>
        </w:rPr>
        <w:t>arts</w:t>
      </w:r>
      <w:r w:rsidR="00741DBA" w:rsidRPr="00D70695">
        <w:rPr>
          <w:b/>
          <w:sz w:val="24"/>
        </w:rPr>
        <w:t xml:space="preserve"> and leadership talents. </w:t>
      </w:r>
      <w:r w:rsidR="006E17F4" w:rsidRPr="00D70695">
        <w:rPr>
          <w:b/>
          <w:sz w:val="24"/>
        </w:rPr>
        <w:t xml:space="preserve"> A New Direction are committed to ensuring more children and young people in London can celebrate their achievements and progression through </w:t>
      </w:r>
      <w:r w:rsidR="007753EC">
        <w:rPr>
          <w:b/>
          <w:sz w:val="24"/>
        </w:rPr>
        <w:t>Arts</w:t>
      </w:r>
      <w:r w:rsidR="00A23FA2">
        <w:rPr>
          <w:b/>
          <w:sz w:val="24"/>
        </w:rPr>
        <w:t xml:space="preserve"> Award</w:t>
      </w:r>
      <w:r w:rsidR="006E17F4" w:rsidRPr="00D70695">
        <w:rPr>
          <w:b/>
          <w:sz w:val="24"/>
        </w:rPr>
        <w:t>.</w:t>
      </w:r>
    </w:p>
    <w:p w:rsidR="00AD6017" w:rsidRDefault="00741DBA" w:rsidP="006E17F4">
      <w:pPr>
        <w:rPr>
          <w:lang w:eastAsia="en-GB"/>
        </w:rPr>
      </w:pPr>
      <w:r>
        <w:t xml:space="preserve">For the last two years, A New Direction have analysed </w:t>
      </w:r>
      <w:r w:rsidR="00653C3E">
        <w:t xml:space="preserve">Arts Award </w:t>
      </w:r>
      <w:r>
        <w:t xml:space="preserve">data </w:t>
      </w:r>
      <w:proofErr w:type="gramStart"/>
      <w:r>
        <w:t>in order to</w:t>
      </w:r>
      <w:proofErr w:type="gramEnd"/>
      <w:r>
        <w:t xml:space="preserve"> identify areas of low </w:t>
      </w:r>
      <w:r w:rsidR="00653C3E">
        <w:t xml:space="preserve">Arts Award </w:t>
      </w:r>
      <w:r>
        <w:t xml:space="preserve">engagement in London.  In 2015-16, they set up a Local Area Development programme to support organisations and partnerships to scale up their </w:t>
      </w:r>
      <w:r w:rsidR="00653C3E">
        <w:t xml:space="preserve">Arts Award </w:t>
      </w:r>
      <w:r>
        <w:t>offer and connect with more children and young people.</w:t>
      </w:r>
      <w:r w:rsidR="00B20E62">
        <w:t xml:space="preserve"> </w:t>
      </w:r>
      <w:r w:rsidR="00916191">
        <w:rPr>
          <w:lang w:eastAsia="en-GB"/>
        </w:rPr>
        <w:t xml:space="preserve">This year has seen a continuation of this </w:t>
      </w:r>
      <w:r w:rsidR="006E17F4">
        <w:rPr>
          <w:lang w:eastAsia="en-GB"/>
        </w:rPr>
        <w:t xml:space="preserve">programme </w:t>
      </w:r>
      <w:r w:rsidR="00916191">
        <w:rPr>
          <w:lang w:eastAsia="en-GB"/>
        </w:rPr>
        <w:t>so that</w:t>
      </w:r>
      <w:r w:rsidR="006E17F4">
        <w:rPr>
          <w:lang w:eastAsia="en-GB"/>
        </w:rPr>
        <w:t xml:space="preserve"> new areas of London can contribute to </w:t>
      </w:r>
      <w:r w:rsidR="00C074EE">
        <w:rPr>
          <w:lang w:eastAsia="en-GB"/>
        </w:rPr>
        <w:t>this</w:t>
      </w:r>
      <w:r w:rsidR="006E17F4">
        <w:rPr>
          <w:lang w:eastAsia="en-GB"/>
        </w:rPr>
        <w:t xml:space="preserve"> continual sharing of learning</w:t>
      </w:r>
      <w:r w:rsidR="00916191">
        <w:t xml:space="preserve">. </w:t>
      </w:r>
    </w:p>
    <w:p w:rsidR="006E17F4" w:rsidRDefault="006E17F4" w:rsidP="006E17F4">
      <w:pPr>
        <w:rPr>
          <w:lang w:eastAsia="en-GB"/>
        </w:rPr>
      </w:pPr>
      <w:r>
        <w:rPr>
          <w:lang w:eastAsia="en-GB"/>
        </w:rPr>
        <w:t xml:space="preserve">As with the </w:t>
      </w:r>
      <w:hyperlink r:id="rId8" w:history="1">
        <w:r w:rsidRPr="006E17F4">
          <w:rPr>
            <w:rStyle w:val="Hyperlink"/>
            <w:lang w:eastAsia="en-GB"/>
          </w:rPr>
          <w:t>2015-16 Local Area Development</w:t>
        </w:r>
      </w:hyperlink>
      <w:r>
        <w:rPr>
          <w:lang w:eastAsia="en-GB"/>
        </w:rPr>
        <w:t xml:space="preserve">, </w:t>
      </w:r>
      <w:r w:rsidR="00916191">
        <w:rPr>
          <w:lang w:eastAsia="en-GB"/>
        </w:rPr>
        <w:t>the programme</w:t>
      </w:r>
      <w:r>
        <w:rPr>
          <w:lang w:eastAsia="en-GB"/>
        </w:rPr>
        <w:t xml:space="preserve"> seek</w:t>
      </w:r>
      <w:r w:rsidR="00916191">
        <w:rPr>
          <w:lang w:eastAsia="en-GB"/>
        </w:rPr>
        <w:t>s</w:t>
      </w:r>
      <w:r>
        <w:rPr>
          <w:lang w:eastAsia="en-GB"/>
        </w:rPr>
        <w:t xml:space="preserve"> to explore</w:t>
      </w:r>
      <w:r w:rsidR="001D6FEB">
        <w:rPr>
          <w:lang w:eastAsia="en-GB"/>
        </w:rPr>
        <w:t xml:space="preserve"> the question:</w:t>
      </w:r>
    </w:p>
    <w:p w:rsidR="006E17F4" w:rsidRPr="006C5CBD" w:rsidRDefault="006E17F4" w:rsidP="006E17F4">
      <w:pPr>
        <w:pStyle w:val="Heading2"/>
        <w:rPr>
          <w:color w:val="5F497A" w:themeColor="accent4" w:themeShade="BF"/>
          <w:sz w:val="24"/>
        </w:rPr>
      </w:pPr>
      <w:r w:rsidRPr="006C5CBD">
        <w:rPr>
          <w:color w:val="5F497A" w:themeColor="accent4" w:themeShade="BF"/>
          <w:sz w:val="24"/>
        </w:rPr>
        <w:t xml:space="preserve">“What conditions and partnerships need to be in place to make </w:t>
      </w:r>
      <w:r w:rsidR="00653C3E">
        <w:rPr>
          <w:color w:val="5F497A" w:themeColor="accent4" w:themeShade="BF"/>
          <w:sz w:val="24"/>
        </w:rPr>
        <w:t xml:space="preserve">Arts Award </w:t>
      </w:r>
      <w:r w:rsidRPr="006C5CBD">
        <w:rPr>
          <w:color w:val="5F497A" w:themeColor="accent4" w:themeShade="BF"/>
          <w:sz w:val="24"/>
        </w:rPr>
        <w:t>work in areas of low engagement?”</w:t>
      </w:r>
    </w:p>
    <w:p w:rsidR="00916191" w:rsidRDefault="00916191" w:rsidP="00916191">
      <w:pPr>
        <w:pStyle w:val="NoSpacing"/>
      </w:pPr>
    </w:p>
    <w:p w:rsidR="00916191" w:rsidRDefault="00916191" w:rsidP="00916191">
      <w:r>
        <w:t xml:space="preserve">An Action Research approach continues to be </w:t>
      </w:r>
      <w:proofErr w:type="gramStart"/>
      <w:r>
        <w:t>used</w:t>
      </w:r>
      <w:r w:rsidR="001D6FEB">
        <w:t xml:space="preserve"> </w:t>
      </w:r>
      <w:r>
        <w:t xml:space="preserve"> in</w:t>
      </w:r>
      <w:proofErr w:type="gramEnd"/>
      <w:r>
        <w:t xml:space="preserve"> order to support learning and develop a deep</w:t>
      </w:r>
      <w:r w:rsidR="00D04EDF">
        <w:t>er</w:t>
      </w:r>
      <w:r>
        <w:t xml:space="preserve"> understanding of how schools, local authorities, cultural organisations, freelancers and informal settings can all support children and young people to achieve through </w:t>
      </w:r>
      <w:r w:rsidR="007753EC">
        <w:t>Arts</w:t>
      </w:r>
      <w:r w:rsidR="00A23FA2">
        <w:t xml:space="preserve"> Award</w:t>
      </w:r>
      <w:r>
        <w:t>.</w:t>
      </w:r>
    </w:p>
    <w:p w:rsidR="00B133F9" w:rsidRDefault="00D70695" w:rsidP="00916191">
      <w:r>
        <w:rPr>
          <w:noProof/>
          <w:lang w:eastAsia="en-GB"/>
        </w:rPr>
        <w:drawing>
          <wp:anchor distT="0" distB="0" distL="114300" distR="114300" simplePos="0" relativeHeight="251649536" behindDoc="1" locked="0" layoutInCell="1" allowOverlap="1">
            <wp:simplePos x="0" y="0"/>
            <wp:positionH relativeFrom="column">
              <wp:posOffset>2106930</wp:posOffset>
            </wp:positionH>
            <wp:positionV relativeFrom="paragraph">
              <wp:posOffset>136525</wp:posOffset>
            </wp:positionV>
            <wp:extent cx="3699510" cy="1771650"/>
            <wp:effectExtent l="19050" t="0" r="0" b="0"/>
            <wp:wrapTight wrapText="bothSides">
              <wp:wrapPolygon edited="0">
                <wp:start x="2113" y="0"/>
                <wp:lineTo x="1223" y="929"/>
                <wp:lineTo x="334" y="3019"/>
                <wp:lineTo x="334" y="8129"/>
                <wp:lineTo x="2113" y="11148"/>
                <wp:lineTo x="2558" y="11148"/>
                <wp:lineTo x="111" y="12077"/>
                <wp:lineTo x="-111" y="12310"/>
                <wp:lineTo x="-111" y="21368"/>
                <wp:lineTo x="21355" y="21368"/>
                <wp:lineTo x="21355" y="20903"/>
                <wp:lineTo x="19020" y="18581"/>
                <wp:lineTo x="20465" y="18581"/>
                <wp:lineTo x="20021" y="16258"/>
                <wp:lineTo x="12235" y="14865"/>
                <wp:lineTo x="16128" y="14865"/>
                <wp:lineTo x="21578" y="12774"/>
                <wp:lineTo x="21578" y="10452"/>
                <wp:lineTo x="20799" y="7432"/>
                <wp:lineTo x="20910" y="4413"/>
                <wp:lineTo x="20910" y="2787"/>
                <wp:lineTo x="19353" y="465"/>
                <wp:lineTo x="18463" y="0"/>
                <wp:lineTo x="2113" y="0"/>
              </wp:wrapPolygon>
            </wp:wrapTight>
            <wp:docPr id="13" name="Picture 7" descr="C:\Users\Lara\Desktop\thesisch3_arcyc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Desktop\thesisch3_arcycle2.gif"/>
                    <pic:cNvPicPr>
                      <a:picLocks noChangeAspect="1" noChangeArrowheads="1"/>
                    </pic:cNvPicPr>
                  </pic:nvPicPr>
                  <pic:blipFill>
                    <a:blip r:embed="rId9" cstate="print"/>
                    <a:srcRect/>
                    <a:stretch>
                      <a:fillRect/>
                    </a:stretch>
                  </pic:blipFill>
                  <pic:spPr bwMode="auto">
                    <a:xfrm>
                      <a:off x="0" y="0"/>
                      <a:ext cx="3699510" cy="1771650"/>
                    </a:xfrm>
                    <a:prstGeom prst="rect">
                      <a:avLst/>
                    </a:prstGeom>
                    <a:noFill/>
                    <a:ln w="9525">
                      <a:noFill/>
                      <a:miter lim="800000"/>
                      <a:headEnd/>
                      <a:tailEnd/>
                    </a:ln>
                  </pic:spPr>
                </pic:pic>
              </a:graphicData>
            </a:graphic>
          </wp:anchor>
        </w:drawing>
      </w:r>
      <w:r w:rsidR="00916191">
        <w:t xml:space="preserve">The exploration thus far has been structured to three meetings. An introductory meeting, an action research set up meeting, and a midpoint exploration of key challenges, the barriers involved and how they </w:t>
      </w:r>
      <w:r w:rsidR="00C074EE">
        <w:t>can</w:t>
      </w:r>
      <w:r w:rsidR="00916191">
        <w:t xml:space="preserve"> be overcome.  Each organisation has also had regular meetings with an evaluator to re-examine, revise assumptions, and make continual changes. These conversations have formulated this report.  </w:t>
      </w:r>
      <w:r w:rsidR="00916191" w:rsidRPr="001806FB">
        <w:t xml:space="preserve">The programmes will continue into </w:t>
      </w:r>
      <w:r w:rsidR="007D6C53">
        <w:t xml:space="preserve">late Spring 2017, So this report aims to capture learning of programmes until at least the final stages of delivery. </w:t>
      </w:r>
      <w:r w:rsidR="00916191">
        <w:t xml:space="preserve"> </w:t>
      </w:r>
      <w:r w:rsidR="00B20E62">
        <w:t xml:space="preserve">Due to the differing programme timelines, certain programmes have amassed more action research learning and observations to date. This is </w:t>
      </w:r>
      <w:r w:rsidR="001806FB">
        <w:t>presented</w:t>
      </w:r>
      <w:r w:rsidR="00B20E62">
        <w:t xml:space="preserve"> in individual case studies</w:t>
      </w:r>
      <w:r w:rsidR="001806FB">
        <w:t xml:space="preserve"> that capture a different point in time for each programme. </w:t>
      </w:r>
    </w:p>
    <w:p w:rsidR="00916191" w:rsidRPr="00916191" w:rsidRDefault="00C074EE" w:rsidP="00916191">
      <w:r>
        <w:t>Regarding the</w:t>
      </w:r>
      <w:r w:rsidR="001806FB">
        <w:t xml:space="preserve"> action research approach, p</w:t>
      </w:r>
      <w:r w:rsidR="00347212">
        <w:t>artners reflected that hearing about other organisations</w:t>
      </w:r>
      <w:r w:rsidR="001806FB">
        <w:t>’</w:t>
      </w:r>
      <w:r w:rsidR="00347212">
        <w:t xml:space="preserve"> challenges and how they overcame them was useful</w:t>
      </w:r>
      <w:r w:rsidR="001806FB">
        <w:t>. They liked</w:t>
      </w:r>
      <w:r w:rsidR="00347212">
        <w:t xml:space="preserve"> sharing insights, resources and management strategie</w:t>
      </w:r>
      <w:r w:rsidR="001806FB">
        <w:t xml:space="preserve">s and </w:t>
      </w:r>
      <w:r w:rsidR="00347212">
        <w:t>appreciated the structured network meetings. For the futu</w:t>
      </w:r>
      <w:r w:rsidR="001806FB">
        <w:t>re, they suggested running twi</w:t>
      </w:r>
      <w:r w:rsidR="00347212">
        <w:t xml:space="preserve">light meetings where </w:t>
      </w:r>
      <w:r w:rsidR="001806FB">
        <w:t>additional</w:t>
      </w:r>
      <w:r w:rsidR="000F1C87">
        <w:t xml:space="preserve"> </w:t>
      </w:r>
      <w:r w:rsidR="000178B0">
        <w:t>teacher</w:t>
      </w:r>
      <w:r w:rsidR="00347212">
        <w:t xml:space="preserve">s and partners could be invited. Approaches for continued sustainability and further development </w:t>
      </w:r>
      <w:r w:rsidR="001806FB">
        <w:t>are</w:t>
      </w:r>
      <w:r w:rsidR="00347212">
        <w:t xml:space="preserve"> also being </w:t>
      </w:r>
      <w:r w:rsidR="001806FB">
        <w:t xml:space="preserve">discussed. </w:t>
      </w:r>
    </w:p>
    <w:tbl>
      <w:tblPr>
        <w:tblStyle w:val="TableGrid"/>
        <w:tblW w:w="9322" w:type="dxa"/>
        <w:tblLayout w:type="fixed"/>
        <w:tblLook w:val="04A0" w:firstRow="1" w:lastRow="0" w:firstColumn="1" w:lastColumn="0" w:noHBand="0" w:noVBand="1"/>
      </w:tblPr>
      <w:tblGrid>
        <w:gridCol w:w="1526"/>
        <w:gridCol w:w="1417"/>
        <w:gridCol w:w="4820"/>
        <w:gridCol w:w="1559"/>
      </w:tblGrid>
      <w:tr w:rsidR="003F330C" w:rsidTr="008972D6">
        <w:tc>
          <w:tcPr>
            <w:tcW w:w="1526" w:type="dxa"/>
          </w:tcPr>
          <w:p w:rsidR="003F330C" w:rsidRPr="00BD45BA" w:rsidRDefault="003F330C" w:rsidP="000A1F22">
            <w:pPr>
              <w:rPr>
                <w:b/>
                <w:color w:val="7030A0"/>
                <w:sz w:val="24"/>
                <w:lang w:eastAsia="en-GB"/>
              </w:rPr>
            </w:pPr>
            <w:r w:rsidRPr="00BD45BA">
              <w:rPr>
                <w:b/>
                <w:color w:val="7030A0"/>
                <w:sz w:val="24"/>
                <w:lang w:eastAsia="en-GB"/>
              </w:rPr>
              <w:lastRenderedPageBreak/>
              <w:t>Organisation</w:t>
            </w:r>
          </w:p>
        </w:tc>
        <w:tc>
          <w:tcPr>
            <w:tcW w:w="1417" w:type="dxa"/>
          </w:tcPr>
          <w:p w:rsidR="003F330C" w:rsidRPr="00BD45BA" w:rsidRDefault="003F330C" w:rsidP="000A1F22">
            <w:pPr>
              <w:rPr>
                <w:b/>
                <w:color w:val="7030A0"/>
                <w:sz w:val="24"/>
                <w:lang w:eastAsia="en-GB"/>
              </w:rPr>
            </w:pPr>
            <w:r w:rsidRPr="00BD45BA">
              <w:rPr>
                <w:b/>
                <w:color w:val="7030A0"/>
                <w:sz w:val="24"/>
                <w:lang w:eastAsia="en-GB"/>
              </w:rPr>
              <w:t>Borough</w:t>
            </w:r>
          </w:p>
        </w:tc>
        <w:tc>
          <w:tcPr>
            <w:tcW w:w="4820" w:type="dxa"/>
          </w:tcPr>
          <w:p w:rsidR="003F330C" w:rsidRPr="00BD45BA" w:rsidRDefault="003F330C" w:rsidP="000A1F22">
            <w:pPr>
              <w:rPr>
                <w:b/>
                <w:color w:val="7030A0"/>
                <w:sz w:val="24"/>
                <w:lang w:eastAsia="en-GB"/>
              </w:rPr>
            </w:pPr>
            <w:r w:rsidRPr="00BD45BA">
              <w:rPr>
                <w:b/>
                <w:color w:val="7030A0"/>
                <w:sz w:val="24"/>
                <w:lang w:eastAsia="en-GB"/>
              </w:rPr>
              <w:t>Partners</w:t>
            </w:r>
          </w:p>
          <w:p w:rsidR="003F330C" w:rsidRPr="00BD45BA" w:rsidRDefault="003F330C" w:rsidP="000A1F22">
            <w:pPr>
              <w:rPr>
                <w:b/>
                <w:color w:val="7030A0"/>
                <w:lang w:eastAsia="en-GB"/>
              </w:rPr>
            </w:pPr>
          </w:p>
        </w:tc>
        <w:tc>
          <w:tcPr>
            <w:tcW w:w="1559" w:type="dxa"/>
          </w:tcPr>
          <w:p w:rsidR="003F330C" w:rsidRPr="00BD45BA" w:rsidRDefault="003F330C" w:rsidP="000A1F22">
            <w:pPr>
              <w:rPr>
                <w:b/>
                <w:color w:val="7030A0"/>
                <w:sz w:val="24"/>
                <w:lang w:eastAsia="en-GB"/>
              </w:rPr>
            </w:pPr>
            <w:r>
              <w:rPr>
                <w:b/>
                <w:color w:val="7030A0"/>
                <w:sz w:val="24"/>
                <w:lang w:eastAsia="en-GB"/>
              </w:rPr>
              <w:t xml:space="preserve"> Predicted </w:t>
            </w:r>
            <w:r w:rsidRPr="00BD45BA">
              <w:rPr>
                <w:b/>
                <w:color w:val="7030A0"/>
                <w:sz w:val="24"/>
                <w:lang w:eastAsia="en-GB"/>
              </w:rPr>
              <w:t>Output</w:t>
            </w:r>
          </w:p>
        </w:tc>
      </w:tr>
      <w:tr w:rsidR="003F330C" w:rsidTr="008972D6">
        <w:tc>
          <w:tcPr>
            <w:tcW w:w="1526" w:type="dxa"/>
          </w:tcPr>
          <w:p w:rsidR="003F330C" w:rsidRPr="00D70695" w:rsidRDefault="003F330C" w:rsidP="00275A7E">
            <w:pPr>
              <w:rPr>
                <w:b/>
                <w:sz w:val="24"/>
                <w:lang w:eastAsia="en-GB"/>
              </w:rPr>
            </w:pPr>
            <w:r w:rsidRPr="00D70695">
              <w:rPr>
                <w:b/>
                <w:sz w:val="24"/>
                <w:lang w:eastAsia="en-GB"/>
              </w:rPr>
              <w:t>Chingford Academies Trust</w:t>
            </w:r>
          </w:p>
        </w:tc>
        <w:tc>
          <w:tcPr>
            <w:tcW w:w="1417" w:type="dxa"/>
          </w:tcPr>
          <w:p w:rsidR="003F330C" w:rsidRDefault="003F330C" w:rsidP="00060924">
            <w:pPr>
              <w:pStyle w:val="ListParagraph"/>
              <w:ind w:left="33"/>
            </w:pPr>
            <w:r>
              <w:t>Chingford</w:t>
            </w:r>
          </w:p>
        </w:tc>
        <w:tc>
          <w:tcPr>
            <w:tcW w:w="4820" w:type="dxa"/>
          </w:tcPr>
          <w:p w:rsidR="003F330C" w:rsidRDefault="003F330C" w:rsidP="00B20E62">
            <w:pPr>
              <w:pStyle w:val="ListParagraph"/>
              <w:ind w:left="33" w:right="-108"/>
            </w:pPr>
            <w:proofErr w:type="spellStart"/>
            <w:r>
              <w:t>Fullwood</w:t>
            </w:r>
            <w:proofErr w:type="spellEnd"/>
            <w:r>
              <w:t xml:space="preserve"> Primary, Redbridge Primary, Glade Primary, Roding Primary, </w:t>
            </w:r>
            <w:proofErr w:type="spellStart"/>
            <w:r>
              <w:t>Manford</w:t>
            </w:r>
            <w:proofErr w:type="spellEnd"/>
            <w:r>
              <w:t xml:space="preserve"> Primary, Cleveland Road Primary, </w:t>
            </w:r>
            <w:proofErr w:type="spellStart"/>
            <w:r>
              <w:t>Mossford</w:t>
            </w:r>
            <w:proofErr w:type="spellEnd"/>
            <w:r>
              <w:t xml:space="preserve"> Primary, </w:t>
            </w:r>
            <w:proofErr w:type="spellStart"/>
            <w:r>
              <w:t>Leverton</w:t>
            </w:r>
            <w:proofErr w:type="spellEnd"/>
            <w:r>
              <w:t xml:space="preserve"> Primary and </w:t>
            </w:r>
            <w:proofErr w:type="spellStart"/>
            <w:r>
              <w:t>Cranbrook</w:t>
            </w:r>
            <w:proofErr w:type="spellEnd"/>
            <w:r>
              <w:t xml:space="preserve"> Primary </w:t>
            </w:r>
          </w:p>
        </w:tc>
        <w:tc>
          <w:tcPr>
            <w:tcW w:w="1559" w:type="dxa"/>
          </w:tcPr>
          <w:p w:rsidR="003F330C" w:rsidRDefault="003F330C" w:rsidP="00275A7E">
            <w:pPr>
              <w:rPr>
                <w:lang w:eastAsia="en-GB"/>
              </w:rPr>
            </w:pPr>
            <w:r>
              <w:rPr>
                <w:lang w:eastAsia="en-GB"/>
              </w:rPr>
              <w:t>120 Discover</w:t>
            </w:r>
          </w:p>
        </w:tc>
      </w:tr>
      <w:tr w:rsidR="003F330C" w:rsidTr="008972D6">
        <w:tc>
          <w:tcPr>
            <w:tcW w:w="1526" w:type="dxa"/>
          </w:tcPr>
          <w:p w:rsidR="003F330C" w:rsidRPr="00D70695" w:rsidRDefault="003F330C" w:rsidP="00275A7E">
            <w:pPr>
              <w:rPr>
                <w:b/>
                <w:sz w:val="24"/>
                <w:lang w:eastAsia="en-GB"/>
              </w:rPr>
            </w:pPr>
            <w:r w:rsidRPr="00D70695">
              <w:rPr>
                <w:b/>
                <w:sz w:val="24"/>
                <w:lang w:eastAsia="en-GB"/>
              </w:rPr>
              <w:t>Crafts Council</w:t>
            </w:r>
          </w:p>
        </w:tc>
        <w:tc>
          <w:tcPr>
            <w:tcW w:w="1417" w:type="dxa"/>
          </w:tcPr>
          <w:p w:rsidR="003F330C" w:rsidRDefault="003F330C" w:rsidP="00275A7E">
            <w:pPr>
              <w:rPr>
                <w:lang w:eastAsia="en-GB"/>
              </w:rPr>
            </w:pPr>
            <w:r>
              <w:rPr>
                <w:lang w:eastAsia="en-GB"/>
              </w:rPr>
              <w:t xml:space="preserve">Ealing and Brent </w:t>
            </w:r>
          </w:p>
        </w:tc>
        <w:tc>
          <w:tcPr>
            <w:tcW w:w="4820" w:type="dxa"/>
          </w:tcPr>
          <w:p w:rsidR="003F330C" w:rsidRDefault="003F330C" w:rsidP="00275A7E">
            <w:pPr>
              <w:rPr>
                <w:lang w:eastAsia="en-GB"/>
              </w:rPr>
            </w:pPr>
            <w:proofErr w:type="spellStart"/>
            <w:r>
              <w:rPr>
                <w:lang w:eastAsia="en-GB"/>
              </w:rPr>
              <w:t>Northholt</w:t>
            </w:r>
            <w:proofErr w:type="spellEnd"/>
            <w:r>
              <w:rPr>
                <w:lang w:eastAsia="en-GB"/>
              </w:rPr>
              <w:t xml:space="preserve"> High School, The Ellen Wilkinson School for Girls, Dormers Wells High School extended to include three Brent schools </w:t>
            </w:r>
            <w:r w:rsidRPr="000905A8">
              <w:rPr>
                <w:sz w:val="24"/>
              </w:rPr>
              <w:t>Queens Park Community School, Capital City Academy and Woodfield School.</w:t>
            </w:r>
          </w:p>
        </w:tc>
        <w:tc>
          <w:tcPr>
            <w:tcW w:w="1559" w:type="dxa"/>
          </w:tcPr>
          <w:p w:rsidR="003F330C" w:rsidRDefault="003F330C" w:rsidP="00275A7E">
            <w:pPr>
              <w:rPr>
                <w:lang w:eastAsia="en-GB"/>
              </w:rPr>
            </w:pPr>
            <w:r>
              <w:rPr>
                <w:lang w:eastAsia="en-GB"/>
              </w:rPr>
              <w:t>70 Bronze, Silver</w:t>
            </w:r>
          </w:p>
        </w:tc>
      </w:tr>
      <w:tr w:rsidR="003F330C" w:rsidTr="008972D6">
        <w:tc>
          <w:tcPr>
            <w:tcW w:w="1526" w:type="dxa"/>
          </w:tcPr>
          <w:p w:rsidR="003F330C" w:rsidRPr="00D70695" w:rsidRDefault="003F330C" w:rsidP="00275A7E">
            <w:pPr>
              <w:rPr>
                <w:b/>
                <w:sz w:val="24"/>
                <w:lang w:eastAsia="en-GB"/>
              </w:rPr>
            </w:pPr>
            <w:r w:rsidRPr="00D70695">
              <w:rPr>
                <w:b/>
                <w:sz w:val="24"/>
                <w:lang w:eastAsia="en-GB"/>
              </w:rPr>
              <w:t>Into Film</w:t>
            </w:r>
          </w:p>
        </w:tc>
        <w:tc>
          <w:tcPr>
            <w:tcW w:w="1417" w:type="dxa"/>
          </w:tcPr>
          <w:p w:rsidR="003F330C" w:rsidRDefault="003F330C" w:rsidP="00275A7E">
            <w:pPr>
              <w:rPr>
                <w:lang w:eastAsia="en-GB"/>
              </w:rPr>
            </w:pPr>
            <w:r>
              <w:rPr>
                <w:lang w:eastAsia="en-GB"/>
              </w:rPr>
              <w:t>Islington</w:t>
            </w:r>
          </w:p>
        </w:tc>
        <w:tc>
          <w:tcPr>
            <w:tcW w:w="4820" w:type="dxa"/>
          </w:tcPr>
          <w:p w:rsidR="003F330C" w:rsidRPr="00C074EE" w:rsidRDefault="003F330C" w:rsidP="00C074EE">
            <w:pPr>
              <w:rPr>
                <w:lang w:eastAsia="en-GB"/>
              </w:rPr>
            </w:pPr>
            <w:r w:rsidRPr="00C074EE">
              <w:rPr>
                <w:lang w:eastAsia="en-GB"/>
              </w:rPr>
              <w:t xml:space="preserve">Vittoria Primary, </w:t>
            </w:r>
            <w:r w:rsidRPr="00C074EE">
              <w:rPr>
                <w:rFonts w:eastAsia="Times New Roman" w:cs="Arial"/>
                <w:lang w:eastAsia="en-GB"/>
              </w:rPr>
              <w:t>William Tyndale, Laycock school</w:t>
            </w:r>
          </w:p>
        </w:tc>
        <w:tc>
          <w:tcPr>
            <w:tcW w:w="1559" w:type="dxa"/>
          </w:tcPr>
          <w:p w:rsidR="003F330C" w:rsidRDefault="003F330C" w:rsidP="003F330C">
            <w:pPr>
              <w:rPr>
                <w:lang w:eastAsia="en-GB"/>
              </w:rPr>
            </w:pPr>
            <w:r>
              <w:rPr>
                <w:lang w:eastAsia="en-GB"/>
              </w:rPr>
              <w:t>45 Discover</w:t>
            </w:r>
          </w:p>
          <w:p w:rsidR="003F330C" w:rsidRDefault="003F330C" w:rsidP="003F330C">
            <w:pPr>
              <w:rPr>
                <w:lang w:eastAsia="en-GB"/>
              </w:rPr>
            </w:pPr>
            <w:r>
              <w:rPr>
                <w:lang w:eastAsia="en-GB"/>
              </w:rPr>
              <w:t>47 Explore</w:t>
            </w:r>
          </w:p>
        </w:tc>
      </w:tr>
      <w:tr w:rsidR="003F330C" w:rsidTr="008972D6">
        <w:tc>
          <w:tcPr>
            <w:tcW w:w="1526" w:type="dxa"/>
          </w:tcPr>
          <w:p w:rsidR="003F330C" w:rsidRPr="00D70695" w:rsidRDefault="003F330C" w:rsidP="00D70695">
            <w:pPr>
              <w:rPr>
                <w:b/>
                <w:sz w:val="24"/>
                <w:lang w:eastAsia="en-GB"/>
              </w:rPr>
            </w:pPr>
            <w:r w:rsidRPr="00D70695">
              <w:rPr>
                <w:b/>
                <w:sz w:val="24"/>
                <w:lang w:eastAsia="en-GB"/>
              </w:rPr>
              <w:t xml:space="preserve">Lewisham Education </w:t>
            </w:r>
            <w:r w:rsidR="007753EC">
              <w:rPr>
                <w:b/>
                <w:sz w:val="24"/>
                <w:lang w:eastAsia="en-GB"/>
              </w:rPr>
              <w:t>Arts</w:t>
            </w:r>
            <w:r w:rsidRPr="00D70695">
              <w:rPr>
                <w:b/>
                <w:sz w:val="24"/>
                <w:lang w:eastAsia="en-GB"/>
              </w:rPr>
              <w:t xml:space="preserve"> Network </w:t>
            </w:r>
          </w:p>
        </w:tc>
        <w:tc>
          <w:tcPr>
            <w:tcW w:w="1417" w:type="dxa"/>
          </w:tcPr>
          <w:p w:rsidR="003F330C" w:rsidRDefault="003F330C" w:rsidP="000A1F22">
            <w:pPr>
              <w:rPr>
                <w:lang w:eastAsia="en-GB"/>
              </w:rPr>
            </w:pPr>
            <w:r>
              <w:rPr>
                <w:lang w:eastAsia="en-GB"/>
              </w:rPr>
              <w:t>Lewisham</w:t>
            </w:r>
          </w:p>
        </w:tc>
        <w:tc>
          <w:tcPr>
            <w:tcW w:w="4820" w:type="dxa"/>
          </w:tcPr>
          <w:p w:rsidR="003F330C" w:rsidRDefault="003F330C" w:rsidP="00275A7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Trinity Laban Conservatoire of Music and Dance </w:t>
            </w:r>
          </w:p>
          <w:p w:rsidR="003F330C" w:rsidRDefault="003F330C" w:rsidP="00275A7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Lewisham Music Service &amp; Hub</w:t>
            </w:r>
          </w:p>
          <w:p w:rsidR="003F330C" w:rsidRDefault="003F330C" w:rsidP="00275A7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St Augustine’s Primary School</w:t>
            </w:r>
          </w:p>
          <w:p w:rsidR="003F330C" w:rsidRDefault="003F330C" w:rsidP="00275A7E">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xml:space="preserve">Prendergast </w:t>
            </w:r>
            <w:proofErr w:type="spellStart"/>
            <w:r>
              <w:rPr>
                <w:rFonts w:ascii="Calibri" w:hAnsi="Calibri"/>
                <w:color w:val="212121"/>
                <w:sz w:val="22"/>
                <w:szCs w:val="22"/>
              </w:rPr>
              <w:t>Ladywell</w:t>
            </w:r>
            <w:proofErr w:type="spellEnd"/>
            <w:r>
              <w:rPr>
                <w:rFonts w:ascii="Calibri" w:hAnsi="Calibri"/>
                <w:color w:val="212121"/>
                <w:sz w:val="22"/>
                <w:szCs w:val="22"/>
              </w:rPr>
              <w:t xml:space="preserve"> Primary</w:t>
            </w:r>
          </w:p>
          <w:p w:rsidR="003F330C" w:rsidRDefault="003F330C" w:rsidP="000A1F22">
            <w:pPr>
              <w:rPr>
                <w:lang w:eastAsia="en-GB"/>
              </w:rPr>
            </w:pPr>
            <w:r>
              <w:rPr>
                <w:lang w:eastAsia="en-GB"/>
              </w:rPr>
              <w:t xml:space="preserve">Beecroft Primary </w:t>
            </w:r>
          </w:p>
          <w:p w:rsidR="003F330C" w:rsidRDefault="003F330C" w:rsidP="000A1F22">
            <w:pPr>
              <w:rPr>
                <w:lang w:eastAsia="en-GB"/>
              </w:rPr>
            </w:pPr>
            <w:r>
              <w:rPr>
                <w:lang w:eastAsia="en-GB"/>
              </w:rPr>
              <w:t>Edmund Waller Primary</w:t>
            </w:r>
          </w:p>
        </w:tc>
        <w:tc>
          <w:tcPr>
            <w:tcW w:w="1559" w:type="dxa"/>
          </w:tcPr>
          <w:p w:rsidR="003F330C" w:rsidRDefault="003F330C" w:rsidP="000A1F22">
            <w:pPr>
              <w:rPr>
                <w:lang w:eastAsia="en-GB"/>
              </w:rPr>
            </w:pPr>
            <w:r>
              <w:rPr>
                <w:lang w:eastAsia="en-GB"/>
              </w:rPr>
              <w:t>75 Discover, Explore</w:t>
            </w:r>
          </w:p>
        </w:tc>
      </w:tr>
      <w:tr w:rsidR="003F330C" w:rsidTr="008972D6">
        <w:tc>
          <w:tcPr>
            <w:tcW w:w="1526" w:type="dxa"/>
          </w:tcPr>
          <w:p w:rsidR="003F330C" w:rsidRPr="00D70695" w:rsidRDefault="003F330C" w:rsidP="000A1F22">
            <w:pPr>
              <w:rPr>
                <w:b/>
                <w:sz w:val="24"/>
                <w:lang w:eastAsia="en-GB"/>
              </w:rPr>
            </w:pPr>
            <w:r w:rsidRPr="00D70695">
              <w:rPr>
                <w:b/>
                <w:sz w:val="24"/>
                <w:lang w:eastAsia="en-GB"/>
              </w:rPr>
              <w:t>Orleans House</w:t>
            </w:r>
          </w:p>
        </w:tc>
        <w:tc>
          <w:tcPr>
            <w:tcW w:w="1417" w:type="dxa"/>
          </w:tcPr>
          <w:p w:rsidR="003F330C" w:rsidRDefault="003F330C" w:rsidP="000A1F22">
            <w:pPr>
              <w:rPr>
                <w:lang w:eastAsia="en-GB"/>
              </w:rPr>
            </w:pPr>
            <w:r>
              <w:rPr>
                <w:lang w:eastAsia="en-GB"/>
              </w:rPr>
              <w:t>Richmond</w:t>
            </w:r>
          </w:p>
        </w:tc>
        <w:tc>
          <w:tcPr>
            <w:tcW w:w="4820" w:type="dxa"/>
          </w:tcPr>
          <w:p w:rsidR="003F330C" w:rsidRDefault="003F330C" w:rsidP="000A1F22">
            <w:pPr>
              <w:rPr>
                <w:lang w:eastAsia="en-GB"/>
              </w:rPr>
            </w:pPr>
            <w:r>
              <w:rPr>
                <w:lang w:eastAsia="en-GB"/>
              </w:rPr>
              <w:t xml:space="preserve">Norwood Green Primary, </w:t>
            </w:r>
            <w:proofErr w:type="spellStart"/>
            <w:r>
              <w:rPr>
                <w:lang w:eastAsia="en-GB"/>
              </w:rPr>
              <w:t>Meadlands</w:t>
            </w:r>
            <w:proofErr w:type="spellEnd"/>
            <w:r>
              <w:rPr>
                <w:lang w:eastAsia="en-GB"/>
              </w:rPr>
              <w:t xml:space="preserve"> Primary, Crane Park, Primary</w:t>
            </w:r>
          </w:p>
        </w:tc>
        <w:tc>
          <w:tcPr>
            <w:tcW w:w="1559" w:type="dxa"/>
          </w:tcPr>
          <w:p w:rsidR="003F330C" w:rsidRDefault="003F330C" w:rsidP="00B8265A">
            <w:pPr>
              <w:rPr>
                <w:lang w:eastAsia="en-GB"/>
              </w:rPr>
            </w:pPr>
            <w:r>
              <w:rPr>
                <w:lang w:eastAsia="en-GB"/>
              </w:rPr>
              <w:t>60 Discover, Explore</w:t>
            </w:r>
          </w:p>
        </w:tc>
      </w:tr>
      <w:tr w:rsidR="003F330C" w:rsidTr="008972D6">
        <w:tc>
          <w:tcPr>
            <w:tcW w:w="1526" w:type="dxa"/>
          </w:tcPr>
          <w:p w:rsidR="003F330C" w:rsidRPr="00D70695" w:rsidRDefault="003F330C" w:rsidP="000A1F22">
            <w:pPr>
              <w:rPr>
                <w:b/>
                <w:sz w:val="24"/>
                <w:lang w:eastAsia="en-GB"/>
              </w:rPr>
            </w:pPr>
            <w:r w:rsidRPr="00D70695">
              <w:rPr>
                <w:b/>
                <w:sz w:val="24"/>
                <w:lang w:eastAsia="en-GB"/>
              </w:rPr>
              <w:t xml:space="preserve">Haringey Play </w:t>
            </w:r>
            <w:proofErr w:type="gramStart"/>
            <w:r w:rsidRPr="00D70695">
              <w:rPr>
                <w:b/>
                <w:sz w:val="24"/>
                <w:lang w:eastAsia="en-GB"/>
              </w:rPr>
              <w:t>Association</w:t>
            </w:r>
            <w:r w:rsidR="008972D6">
              <w:rPr>
                <w:b/>
                <w:sz w:val="24"/>
                <w:lang w:eastAsia="en-GB"/>
              </w:rPr>
              <w:t xml:space="preserve">  (</w:t>
            </w:r>
            <w:proofErr w:type="gramEnd"/>
            <w:r w:rsidR="008972D6">
              <w:rPr>
                <w:b/>
                <w:sz w:val="24"/>
                <w:lang w:eastAsia="en-GB"/>
              </w:rPr>
              <w:t xml:space="preserve"> Latterly New River Studios)</w:t>
            </w:r>
          </w:p>
        </w:tc>
        <w:tc>
          <w:tcPr>
            <w:tcW w:w="1417" w:type="dxa"/>
          </w:tcPr>
          <w:p w:rsidR="003F330C" w:rsidRDefault="003F330C" w:rsidP="000A1F22">
            <w:pPr>
              <w:rPr>
                <w:lang w:eastAsia="en-GB"/>
              </w:rPr>
            </w:pPr>
            <w:r>
              <w:rPr>
                <w:lang w:eastAsia="en-GB"/>
              </w:rPr>
              <w:t>Haringey</w:t>
            </w:r>
          </w:p>
        </w:tc>
        <w:tc>
          <w:tcPr>
            <w:tcW w:w="4820" w:type="dxa"/>
          </w:tcPr>
          <w:p w:rsidR="003F330C" w:rsidRDefault="003F330C" w:rsidP="003C471E">
            <w:pPr>
              <w:rPr>
                <w:lang w:eastAsia="en-GB"/>
              </w:rPr>
            </w:pPr>
            <w:r>
              <w:rPr>
                <w:lang w:eastAsia="en-GB"/>
              </w:rPr>
              <w:t xml:space="preserve">London Borough of Haringey (Youth Service and Regeneration), Homes for Haringey, New River Studios, The </w:t>
            </w:r>
            <w:proofErr w:type="spellStart"/>
            <w:r>
              <w:rPr>
                <w:lang w:eastAsia="en-GB"/>
              </w:rPr>
              <w:t>Sandlings</w:t>
            </w:r>
            <w:proofErr w:type="spellEnd"/>
            <w:r>
              <w:rPr>
                <w:lang w:eastAsia="en-GB"/>
              </w:rPr>
              <w:t xml:space="preserve"> Residents Association, </w:t>
            </w:r>
            <w:proofErr w:type="spellStart"/>
            <w:r>
              <w:rPr>
                <w:lang w:eastAsia="en-GB"/>
              </w:rPr>
              <w:t>Edgecot</w:t>
            </w:r>
            <w:proofErr w:type="spellEnd"/>
            <w:r>
              <w:rPr>
                <w:lang w:eastAsia="en-GB"/>
              </w:rPr>
              <w:t xml:space="preserve"> Grove Residents Association, </w:t>
            </w:r>
            <w:proofErr w:type="spellStart"/>
            <w:r>
              <w:rPr>
                <w:lang w:eastAsia="en-GB"/>
              </w:rPr>
              <w:t>Jellot</w:t>
            </w:r>
            <w:proofErr w:type="spellEnd"/>
            <w:r>
              <w:rPr>
                <w:lang w:eastAsia="en-GB"/>
              </w:rPr>
              <w:t xml:space="preserve"> Promotions Youth Club, </w:t>
            </w:r>
            <w:proofErr w:type="spellStart"/>
            <w:r>
              <w:rPr>
                <w:lang w:eastAsia="en-GB"/>
              </w:rPr>
              <w:t>Campsbourne</w:t>
            </w:r>
            <w:proofErr w:type="spellEnd"/>
            <w:r>
              <w:rPr>
                <w:lang w:eastAsia="en-GB"/>
              </w:rPr>
              <w:t xml:space="preserve"> youth club.</w:t>
            </w:r>
          </w:p>
        </w:tc>
        <w:tc>
          <w:tcPr>
            <w:tcW w:w="1559" w:type="dxa"/>
          </w:tcPr>
          <w:p w:rsidR="003F330C" w:rsidRDefault="003F330C" w:rsidP="000A1F22">
            <w:pPr>
              <w:rPr>
                <w:lang w:eastAsia="en-GB"/>
              </w:rPr>
            </w:pPr>
            <w:r>
              <w:rPr>
                <w:lang w:eastAsia="en-GB"/>
              </w:rPr>
              <w:t>45-50 Bronze, Silver</w:t>
            </w:r>
          </w:p>
        </w:tc>
      </w:tr>
    </w:tbl>
    <w:p w:rsidR="00BA1079" w:rsidRPr="00D04EDF" w:rsidRDefault="00BA1079" w:rsidP="00C6280F">
      <w:pPr>
        <w:pStyle w:val="Heading1"/>
        <w:rPr>
          <w:rFonts w:asciiTheme="minorHAnsi" w:eastAsia="Times New Roman" w:hAnsiTheme="minorHAnsi" w:cs="Arial"/>
          <w:sz w:val="32"/>
          <w:szCs w:val="24"/>
          <w:u w:val="single"/>
          <w:lang w:eastAsia="en-GB"/>
        </w:rPr>
      </w:pPr>
      <w:r w:rsidRPr="00D04EDF">
        <w:rPr>
          <w:rFonts w:asciiTheme="minorHAnsi" w:eastAsia="Times New Roman" w:hAnsiTheme="minorHAnsi" w:cs="Arial"/>
          <w:sz w:val="32"/>
          <w:szCs w:val="24"/>
          <w:u w:val="single"/>
          <w:lang w:eastAsia="en-GB"/>
        </w:rPr>
        <w:t>Common Themes</w:t>
      </w:r>
    </w:p>
    <w:p w:rsidR="00BA1079" w:rsidRDefault="00BA1079" w:rsidP="00BA1079">
      <w:pPr>
        <w:rPr>
          <w:lang w:eastAsia="en-GB"/>
        </w:rPr>
      </w:pPr>
      <w:r>
        <w:rPr>
          <w:lang w:eastAsia="en-GB"/>
        </w:rPr>
        <w:t>The</w:t>
      </w:r>
      <w:r w:rsidR="006C5CBD">
        <w:rPr>
          <w:lang w:eastAsia="en-GB"/>
        </w:rPr>
        <w:t xml:space="preserve"> the</w:t>
      </w:r>
      <w:r>
        <w:rPr>
          <w:lang w:eastAsia="en-GB"/>
        </w:rPr>
        <w:t>mes that have been reported</w:t>
      </w:r>
      <w:r w:rsidR="006C5CBD">
        <w:rPr>
          <w:lang w:eastAsia="en-GB"/>
        </w:rPr>
        <w:t xml:space="preserve"> can be</w:t>
      </w:r>
      <w:r w:rsidR="00132530">
        <w:rPr>
          <w:lang w:eastAsia="en-GB"/>
        </w:rPr>
        <w:t xml:space="preserve"> loosely</w:t>
      </w:r>
      <w:r w:rsidR="006C5CBD">
        <w:rPr>
          <w:lang w:eastAsia="en-GB"/>
        </w:rPr>
        <w:t xml:space="preserve"> grouped into three categories:</w:t>
      </w:r>
    </w:p>
    <w:p w:rsidR="0025566B" w:rsidRPr="00D70695" w:rsidRDefault="00BA1079" w:rsidP="0025566B">
      <w:pPr>
        <w:pStyle w:val="ListParagraph"/>
        <w:numPr>
          <w:ilvl w:val="0"/>
          <w:numId w:val="1"/>
        </w:numPr>
        <w:ind w:left="284"/>
        <w:rPr>
          <w:b/>
          <w:color w:val="7030A0"/>
          <w:sz w:val="24"/>
          <w:lang w:eastAsia="en-GB"/>
        </w:rPr>
      </w:pPr>
      <w:r w:rsidRPr="00D70695">
        <w:rPr>
          <w:b/>
          <w:color w:val="7030A0"/>
          <w:sz w:val="24"/>
          <w:lang w:eastAsia="en-GB"/>
        </w:rPr>
        <w:t xml:space="preserve">Process: </w:t>
      </w:r>
    </w:p>
    <w:p w:rsidR="0025566B" w:rsidRDefault="0025566B" w:rsidP="0025566B">
      <w:pPr>
        <w:pStyle w:val="ListParagraph"/>
        <w:numPr>
          <w:ilvl w:val="0"/>
          <w:numId w:val="16"/>
        </w:numPr>
        <w:ind w:left="851"/>
        <w:rPr>
          <w:lang w:eastAsia="en-GB"/>
        </w:rPr>
      </w:pPr>
      <w:r>
        <w:rPr>
          <w:b/>
          <w:lang w:eastAsia="en-GB"/>
        </w:rPr>
        <w:t>I</w:t>
      </w:r>
      <w:r w:rsidRPr="0025566B">
        <w:rPr>
          <w:b/>
          <w:lang w:eastAsia="en-GB"/>
        </w:rPr>
        <w:t>ntroducing the programme</w:t>
      </w:r>
      <w:r>
        <w:rPr>
          <w:lang w:eastAsia="en-GB"/>
        </w:rPr>
        <w:t>- Programmes reported bein</w:t>
      </w:r>
      <w:r w:rsidR="0097266D">
        <w:rPr>
          <w:lang w:eastAsia="en-GB"/>
        </w:rPr>
        <w:t>g more successful when they were</w:t>
      </w:r>
      <w:r>
        <w:rPr>
          <w:lang w:eastAsia="en-GB"/>
        </w:rPr>
        <w:t xml:space="preserve"> introduced to stakeholders and partners </w:t>
      </w:r>
      <w:proofErr w:type="gramStart"/>
      <w:r w:rsidR="0097266D">
        <w:rPr>
          <w:lang w:eastAsia="en-GB"/>
        </w:rPr>
        <w:t>early on in the</w:t>
      </w:r>
      <w:proofErr w:type="gramEnd"/>
      <w:r w:rsidR="0097266D">
        <w:rPr>
          <w:lang w:eastAsia="en-GB"/>
        </w:rPr>
        <w:t xml:space="preserve"> process</w:t>
      </w:r>
      <w:r>
        <w:rPr>
          <w:lang w:eastAsia="en-GB"/>
        </w:rPr>
        <w:t xml:space="preserve">. Involving partners in planning and timetabling cascaded </w:t>
      </w:r>
      <w:r w:rsidR="0097266D">
        <w:rPr>
          <w:lang w:eastAsia="en-GB"/>
        </w:rPr>
        <w:t>made programmes</w:t>
      </w:r>
      <w:r>
        <w:rPr>
          <w:lang w:eastAsia="en-GB"/>
        </w:rPr>
        <w:t xml:space="preserve"> more efficient and simple to run. </w:t>
      </w:r>
    </w:p>
    <w:p w:rsidR="002047DB" w:rsidRPr="002047DB" w:rsidRDefault="002047DB" w:rsidP="002047DB">
      <w:pPr>
        <w:pStyle w:val="ListParagraph"/>
        <w:numPr>
          <w:ilvl w:val="0"/>
          <w:numId w:val="16"/>
        </w:numPr>
        <w:ind w:left="851"/>
        <w:rPr>
          <w:b/>
          <w:lang w:eastAsia="en-GB"/>
        </w:rPr>
      </w:pPr>
      <w:r w:rsidRPr="002047DB">
        <w:rPr>
          <w:b/>
          <w:lang w:eastAsia="en-GB"/>
        </w:rPr>
        <w:t xml:space="preserve">Embedding into pre-existing processes – </w:t>
      </w:r>
      <w:r>
        <w:rPr>
          <w:lang w:eastAsia="en-GB"/>
        </w:rPr>
        <w:t xml:space="preserve">Once a programme is introduced with ample planning time, </w:t>
      </w:r>
      <w:proofErr w:type="gramStart"/>
      <w:r>
        <w:rPr>
          <w:lang w:eastAsia="en-GB"/>
        </w:rPr>
        <w:t>take into account</w:t>
      </w:r>
      <w:proofErr w:type="gramEnd"/>
      <w:r>
        <w:rPr>
          <w:lang w:eastAsia="en-GB"/>
        </w:rPr>
        <w:t xml:space="preserve"> what other processes are in place and how they can be integrated. For example, using resources or</w:t>
      </w:r>
      <w:r w:rsidR="00442486">
        <w:rPr>
          <w:lang w:eastAsia="en-GB"/>
        </w:rPr>
        <w:t xml:space="preserve"> activities that are already </w:t>
      </w:r>
      <w:r w:rsidR="0097266D">
        <w:rPr>
          <w:lang w:eastAsia="en-GB"/>
        </w:rPr>
        <w:t>happening</w:t>
      </w:r>
      <w:r>
        <w:rPr>
          <w:lang w:eastAsia="en-GB"/>
        </w:rPr>
        <w:t xml:space="preserve"> to gather portfolio </w:t>
      </w:r>
      <w:r w:rsidR="00442486">
        <w:rPr>
          <w:lang w:eastAsia="en-GB"/>
        </w:rPr>
        <w:t>evidence</w:t>
      </w:r>
      <w:r>
        <w:rPr>
          <w:lang w:eastAsia="en-GB"/>
        </w:rPr>
        <w:t xml:space="preserve">, rather than reinventing an entirely new booklet. </w:t>
      </w:r>
    </w:p>
    <w:p w:rsidR="0025566B" w:rsidRDefault="002047DB" w:rsidP="0025566B">
      <w:pPr>
        <w:pStyle w:val="ListParagraph"/>
        <w:numPr>
          <w:ilvl w:val="0"/>
          <w:numId w:val="16"/>
        </w:numPr>
        <w:ind w:left="851"/>
        <w:rPr>
          <w:lang w:eastAsia="en-GB"/>
        </w:rPr>
      </w:pPr>
      <w:r w:rsidRPr="002047DB">
        <w:rPr>
          <w:b/>
          <w:lang w:eastAsia="en-GB"/>
        </w:rPr>
        <w:t>Reflect your borough</w:t>
      </w:r>
      <w:r>
        <w:rPr>
          <w:lang w:eastAsia="en-GB"/>
        </w:rPr>
        <w:t xml:space="preserve"> – Programmes that made their offer </w:t>
      </w:r>
      <w:r w:rsidR="0025566B">
        <w:rPr>
          <w:lang w:eastAsia="en-GB"/>
        </w:rPr>
        <w:t>reflective of the</w:t>
      </w:r>
      <w:r>
        <w:rPr>
          <w:lang w:eastAsia="en-GB"/>
        </w:rPr>
        <w:t xml:space="preserve"> local borough and </w:t>
      </w:r>
      <w:r w:rsidR="0025566B">
        <w:rPr>
          <w:lang w:eastAsia="en-GB"/>
        </w:rPr>
        <w:t>opportunities</w:t>
      </w:r>
      <w:r>
        <w:rPr>
          <w:lang w:eastAsia="en-GB"/>
        </w:rPr>
        <w:t xml:space="preserve"> reported added excitement and commitment from partners and key stakeholders. </w:t>
      </w:r>
    </w:p>
    <w:p w:rsidR="00BA1079" w:rsidRPr="00D70695" w:rsidRDefault="0025566B" w:rsidP="0025566B">
      <w:pPr>
        <w:pStyle w:val="ListParagraph"/>
        <w:numPr>
          <w:ilvl w:val="0"/>
          <w:numId w:val="16"/>
        </w:numPr>
        <w:ind w:left="851"/>
        <w:rPr>
          <w:b/>
          <w:lang w:eastAsia="en-GB"/>
        </w:rPr>
      </w:pPr>
      <w:r w:rsidRPr="0025566B">
        <w:rPr>
          <w:b/>
          <w:lang w:eastAsia="en-GB"/>
        </w:rPr>
        <w:t>Getting specific training</w:t>
      </w:r>
      <w:r>
        <w:rPr>
          <w:b/>
          <w:lang w:eastAsia="en-GB"/>
        </w:rPr>
        <w:t xml:space="preserve"> – </w:t>
      </w:r>
      <w:r>
        <w:rPr>
          <w:lang w:eastAsia="en-GB"/>
        </w:rPr>
        <w:t xml:space="preserve">Where </w:t>
      </w:r>
      <w:r w:rsidR="00442486">
        <w:rPr>
          <w:lang w:eastAsia="en-GB"/>
        </w:rPr>
        <w:t>programmes</w:t>
      </w:r>
      <w:r>
        <w:rPr>
          <w:lang w:eastAsia="en-GB"/>
        </w:rPr>
        <w:t xml:space="preserve"> </w:t>
      </w:r>
      <w:proofErr w:type="gramStart"/>
      <w:r>
        <w:rPr>
          <w:lang w:eastAsia="en-GB"/>
        </w:rPr>
        <w:t>were able to</w:t>
      </w:r>
      <w:proofErr w:type="gramEnd"/>
      <w:r>
        <w:rPr>
          <w:lang w:eastAsia="en-GB"/>
        </w:rPr>
        <w:t xml:space="preserve"> cater their</w:t>
      </w:r>
      <w:r w:rsidR="002F56A1">
        <w:rPr>
          <w:lang w:eastAsia="en-GB"/>
        </w:rPr>
        <w:t xml:space="preserve"> </w:t>
      </w:r>
      <w:r w:rsidR="00653C3E">
        <w:rPr>
          <w:lang w:eastAsia="en-GB"/>
        </w:rPr>
        <w:t xml:space="preserve">Arts Award </w:t>
      </w:r>
      <w:r>
        <w:rPr>
          <w:lang w:eastAsia="en-GB"/>
        </w:rPr>
        <w:t>training specifically to staff, they were able to integrate project planning into the day. This enabled them to map the programmes out as they were being trained. They reported feeling confident in using</w:t>
      </w:r>
      <w:r w:rsidR="00442486">
        <w:rPr>
          <w:lang w:eastAsia="en-GB"/>
        </w:rPr>
        <w:t xml:space="preserve"> the</w:t>
      </w:r>
      <w:r>
        <w:rPr>
          <w:lang w:eastAsia="en-GB"/>
        </w:rPr>
        <w:t xml:space="preserve"> resources supplied and</w:t>
      </w:r>
      <w:r w:rsidR="002F56A1">
        <w:rPr>
          <w:lang w:eastAsia="en-GB"/>
        </w:rPr>
        <w:t xml:space="preserve"> in</w:t>
      </w:r>
      <w:r>
        <w:rPr>
          <w:lang w:eastAsia="en-GB"/>
        </w:rPr>
        <w:t xml:space="preserve"> </w:t>
      </w:r>
      <w:r w:rsidR="002F56A1">
        <w:rPr>
          <w:lang w:eastAsia="en-GB"/>
        </w:rPr>
        <w:t xml:space="preserve">practically </w:t>
      </w:r>
      <w:r>
        <w:rPr>
          <w:lang w:eastAsia="en-GB"/>
        </w:rPr>
        <w:t xml:space="preserve">applying their training after this. </w:t>
      </w:r>
    </w:p>
    <w:p w:rsidR="00D70695" w:rsidRDefault="00D70695" w:rsidP="00D70695">
      <w:pPr>
        <w:pStyle w:val="ListParagraph"/>
        <w:ind w:left="851"/>
        <w:rPr>
          <w:b/>
          <w:lang w:eastAsia="en-GB"/>
        </w:rPr>
      </w:pPr>
    </w:p>
    <w:p w:rsidR="00BE5C9E" w:rsidRDefault="00BE5C9E" w:rsidP="00D70695">
      <w:pPr>
        <w:pStyle w:val="ListParagraph"/>
        <w:ind w:left="851"/>
        <w:rPr>
          <w:b/>
          <w:lang w:eastAsia="en-GB"/>
        </w:rPr>
      </w:pPr>
    </w:p>
    <w:p w:rsidR="00BE5C9E" w:rsidRPr="0025566B" w:rsidRDefault="00BE5C9E" w:rsidP="00D70695">
      <w:pPr>
        <w:pStyle w:val="ListParagraph"/>
        <w:ind w:left="851"/>
        <w:rPr>
          <w:b/>
          <w:lang w:eastAsia="en-GB"/>
        </w:rPr>
      </w:pPr>
    </w:p>
    <w:p w:rsidR="002047DB" w:rsidRPr="00D70695" w:rsidRDefault="002047DB" w:rsidP="0025566B">
      <w:pPr>
        <w:pStyle w:val="ListParagraph"/>
        <w:numPr>
          <w:ilvl w:val="0"/>
          <w:numId w:val="1"/>
        </w:numPr>
        <w:ind w:left="284"/>
        <w:rPr>
          <w:color w:val="7030A0"/>
          <w:sz w:val="24"/>
          <w:lang w:eastAsia="en-GB"/>
        </w:rPr>
      </w:pPr>
      <w:r w:rsidRPr="00D70695">
        <w:rPr>
          <w:b/>
          <w:color w:val="7030A0"/>
          <w:sz w:val="24"/>
          <w:lang w:eastAsia="en-GB"/>
        </w:rPr>
        <w:t>Conditions</w:t>
      </w:r>
      <w:r w:rsidR="00BA1079" w:rsidRPr="00D70695">
        <w:rPr>
          <w:b/>
          <w:color w:val="7030A0"/>
          <w:sz w:val="24"/>
          <w:lang w:eastAsia="en-GB"/>
        </w:rPr>
        <w:t>:</w:t>
      </w:r>
    </w:p>
    <w:p w:rsidR="002047DB" w:rsidRPr="002047DB" w:rsidRDefault="002047DB" w:rsidP="002047DB">
      <w:pPr>
        <w:pStyle w:val="ListParagraph"/>
        <w:numPr>
          <w:ilvl w:val="0"/>
          <w:numId w:val="18"/>
        </w:numPr>
        <w:ind w:left="851"/>
        <w:rPr>
          <w:b/>
          <w:lang w:eastAsia="en-GB"/>
        </w:rPr>
      </w:pPr>
      <w:r w:rsidRPr="002047DB">
        <w:rPr>
          <w:b/>
          <w:lang w:eastAsia="en-GB"/>
        </w:rPr>
        <w:t xml:space="preserve">Ensuring that all partners understand </w:t>
      </w:r>
      <w:r w:rsidR="00653C3E">
        <w:rPr>
          <w:b/>
          <w:lang w:eastAsia="en-GB"/>
        </w:rPr>
        <w:t xml:space="preserve">Arts Award </w:t>
      </w:r>
      <w:r w:rsidRPr="002047DB">
        <w:rPr>
          <w:b/>
          <w:lang w:eastAsia="en-GB"/>
        </w:rPr>
        <w:t xml:space="preserve">as a </w:t>
      </w:r>
      <w:r w:rsidR="00F233B4" w:rsidRPr="002047DB">
        <w:rPr>
          <w:b/>
          <w:lang w:eastAsia="en-GB"/>
        </w:rPr>
        <w:t xml:space="preserve">concept </w:t>
      </w:r>
      <w:r w:rsidR="00F233B4">
        <w:rPr>
          <w:lang w:eastAsia="en-GB"/>
        </w:rPr>
        <w:t>-</w:t>
      </w:r>
      <w:r>
        <w:rPr>
          <w:lang w:eastAsia="en-GB"/>
        </w:rPr>
        <w:t xml:space="preserve"> </w:t>
      </w:r>
      <w:proofErr w:type="gramStart"/>
      <w:r w:rsidR="00F233B4">
        <w:rPr>
          <w:lang w:eastAsia="en-GB"/>
        </w:rPr>
        <w:t>In order for</w:t>
      </w:r>
      <w:proofErr w:type="gramEnd"/>
      <w:r w:rsidR="00F233B4">
        <w:rPr>
          <w:lang w:eastAsia="en-GB"/>
        </w:rPr>
        <w:t xml:space="preserve"> a project to thrive, these programmes felt that all partners needed an in depth understanding of </w:t>
      </w:r>
      <w:r w:rsidR="007753EC">
        <w:rPr>
          <w:lang w:eastAsia="en-GB"/>
        </w:rPr>
        <w:t>Arts</w:t>
      </w:r>
      <w:r w:rsidR="00A23FA2">
        <w:rPr>
          <w:lang w:eastAsia="en-GB"/>
        </w:rPr>
        <w:t xml:space="preserve"> Award</w:t>
      </w:r>
      <w:r w:rsidR="00F233B4">
        <w:rPr>
          <w:lang w:eastAsia="en-GB"/>
        </w:rPr>
        <w:t>. Sharing past portfolios, having young people speak about their experiences, and consulting with stakeholders about which p</w:t>
      </w:r>
      <w:r w:rsidR="007753EC">
        <w:rPr>
          <w:lang w:eastAsia="en-GB"/>
        </w:rPr>
        <w:t>arts</w:t>
      </w:r>
      <w:r w:rsidR="00F233B4">
        <w:rPr>
          <w:lang w:eastAsia="en-GB"/>
        </w:rPr>
        <w:t xml:space="preserve"> of </w:t>
      </w:r>
      <w:r w:rsidR="00653C3E">
        <w:rPr>
          <w:lang w:eastAsia="en-GB"/>
        </w:rPr>
        <w:t xml:space="preserve">Arts Award </w:t>
      </w:r>
      <w:r w:rsidR="00F233B4">
        <w:rPr>
          <w:lang w:eastAsia="en-GB"/>
        </w:rPr>
        <w:t xml:space="preserve">appealed most all worked to ensure that partners understood the principles of </w:t>
      </w:r>
      <w:r w:rsidR="007753EC">
        <w:rPr>
          <w:lang w:eastAsia="en-GB"/>
        </w:rPr>
        <w:t>Arts</w:t>
      </w:r>
      <w:r w:rsidR="00A23FA2">
        <w:rPr>
          <w:lang w:eastAsia="en-GB"/>
        </w:rPr>
        <w:t xml:space="preserve"> Award</w:t>
      </w:r>
      <w:r w:rsidR="00F233B4">
        <w:rPr>
          <w:lang w:eastAsia="en-GB"/>
        </w:rPr>
        <w:t xml:space="preserve">. </w:t>
      </w:r>
    </w:p>
    <w:p w:rsidR="00BA1079" w:rsidRPr="00F233B4" w:rsidRDefault="002047DB" w:rsidP="002047DB">
      <w:pPr>
        <w:pStyle w:val="ListParagraph"/>
        <w:numPr>
          <w:ilvl w:val="0"/>
          <w:numId w:val="17"/>
        </w:numPr>
        <w:ind w:left="851"/>
        <w:rPr>
          <w:b/>
          <w:lang w:eastAsia="en-GB"/>
        </w:rPr>
      </w:pPr>
      <w:r w:rsidRPr="00F233B4">
        <w:rPr>
          <w:b/>
          <w:lang w:eastAsia="en-GB"/>
        </w:rPr>
        <w:t>Using staff in the right way</w:t>
      </w:r>
      <w:r w:rsidR="00F233B4">
        <w:rPr>
          <w:b/>
          <w:lang w:eastAsia="en-GB"/>
        </w:rPr>
        <w:t xml:space="preserve"> – </w:t>
      </w:r>
      <w:r w:rsidR="00F233B4">
        <w:rPr>
          <w:lang w:eastAsia="en-GB"/>
        </w:rPr>
        <w:t xml:space="preserve">With capacity always an issue, it was important that staff at each level were consulted about their involvement. </w:t>
      </w:r>
      <w:r w:rsidR="00442486">
        <w:rPr>
          <w:lang w:eastAsia="en-GB"/>
        </w:rPr>
        <w:t xml:space="preserve">Cross departmental communication was encouraged to prevent duplication. Programmes that </w:t>
      </w:r>
      <w:proofErr w:type="gramStart"/>
      <w:r w:rsidR="00442486">
        <w:rPr>
          <w:lang w:eastAsia="en-GB"/>
        </w:rPr>
        <w:t>were able to</w:t>
      </w:r>
      <w:proofErr w:type="gramEnd"/>
      <w:r w:rsidR="00442486">
        <w:rPr>
          <w:lang w:eastAsia="en-GB"/>
        </w:rPr>
        <w:t xml:space="preserve"> assign staff to elements of the project that suited their skill set reported greater commitment and enthusiasm. </w:t>
      </w:r>
    </w:p>
    <w:p w:rsidR="002047DB" w:rsidRPr="00442486" w:rsidRDefault="00442486" w:rsidP="002047DB">
      <w:pPr>
        <w:pStyle w:val="ListParagraph"/>
        <w:numPr>
          <w:ilvl w:val="0"/>
          <w:numId w:val="17"/>
        </w:numPr>
        <w:ind w:left="851"/>
        <w:rPr>
          <w:b/>
          <w:lang w:eastAsia="en-GB"/>
        </w:rPr>
      </w:pPr>
      <w:r w:rsidRPr="00442486">
        <w:rPr>
          <w:b/>
          <w:lang w:eastAsia="en-GB"/>
        </w:rPr>
        <w:t xml:space="preserve">A </w:t>
      </w:r>
      <w:r w:rsidR="002047DB" w:rsidRPr="00442486">
        <w:rPr>
          <w:b/>
          <w:lang w:eastAsia="en-GB"/>
        </w:rPr>
        <w:t>bespoke approach</w:t>
      </w:r>
      <w:r>
        <w:rPr>
          <w:b/>
          <w:lang w:eastAsia="en-GB"/>
        </w:rPr>
        <w:t xml:space="preserve"> – </w:t>
      </w:r>
      <w:r>
        <w:rPr>
          <w:lang w:eastAsia="en-GB"/>
        </w:rPr>
        <w:t>When working with multiple partners, often across lo</w:t>
      </w:r>
      <w:r w:rsidR="002F56A1">
        <w:rPr>
          <w:lang w:eastAsia="en-GB"/>
        </w:rPr>
        <w:t xml:space="preserve">cations and </w:t>
      </w:r>
      <w:r w:rsidR="00653C3E">
        <w:rPr>
          <w:lang w:eastAsia="en-GB"/>
        </w:rPr>
        <w:t xml:space="preserve">Arts Award </w:t>
      </w:r>
      <w:r w:rsidR="002F56A1">
        <w:rPr>
          <w:lang w:eastAsia="en-GB"/>
        </w:rPr>
        <w:t>levels,</w:t>
      </w:r>
      <w:r>
        <w:rPr>
          <w:lang w:eastAsia="en-GB"/>
        </w:rPr>
        <w:t xml:space="preserve"> flexibility was necessary. The organisations continually adapted their timetables and budgets, added extra training dates, consulted on portfolios and supported partners in a way that suited them. This fluid approach was reflective of</w:t>
      </w:r>
      <w:r w:rsidR="002F56A1">
        <w:rPr>
          <w:lang w:eastAsia="en-GB"/>
        </w:rPr>
        <w:t xml:space="preserve"> an</w:t>
      </w:r>
      <w:r>
        <w:rPr>
          <w:lang w:eastAsia="en-GB"/>
        </w:rPr>
        <w:t xml:space="preserve"> Action Research </w:t>
      </w:r>
      <w:r w:rsidR="002F56A1">
        <w:rPr>
          <w:lang w:eastAsia="en-GB"/>
        </w:rPr>
        <w:t xml:space="preserve">approach </w:t>
      </w:r>
      <w:r>
        <w:rPr>
          <w:lang w:eastAsia="en-GB"/>
        </w:rPr>
        <w:t>and enabled programmes to work around the partners</w:t>
      </w:r>
      <w:r w:rsidR="002F56A1">
        <w:rPr>
          <w:lang w:eastAsia="en-GB"/>
        </w:rPr>
        <w:t>’</w:t>
      </w:r>
      <w:r>
        <w:rPr>
          <w:lang w:eastAsia="en-GB"/>
        </w:rPr>
        <w:t xml:space="preserve"> needs. </w:t>
      </w:r>
    </w:p>
    <w:p w:rsidR="00D70695" w:rsidRDefault="00442486" w:rsidP="00D70695">
      <w:pPr>
        <w:pStyle w:val="ListParagraph"/>
        <w:numPr>
          <w:ilvl w:val="0"/>
          <w:numId w:val="17"/>
        </w:numPr>
        <w:ind w:left="851"/>
        <w:rPr>
          <w:lang w:eastAsia="en-GB"/>
        </w:rPr>
      </w:pPr>
      <w:r w:rsidRPr="002047DB">
        <w:rPr>
          <w:b/>
          <w:lang w:eastAsia="en-GB"/>
        </w:rPr>
        <w:t>Enabling progression</w:t>
      </w:r>
      <w:r>
        <w:rPr>
          <w:b/>
          <w:lang w:eastAsia="en-GB"/>
        </w:rPr>
        <w:t xml:space="preserve"> – </w:t>
      </w:r>
      <w:r>
        <w:rPr>
          <w:lang w:eastAsia="en-GB"/>
        </w:rPr>
        <w:t xml:space="preserve">When developing the process, consider how young people will progress across levels or what opportunities they may access next. </w:t>
      </w:r>
      <w:r w:rsidR="002F56A1">
        <w:rPr>
          <w:lang w:eastAsia="en-GB"/>
        </w:rPr>
        <w:t xml:space="preserve">This is particularly important when looking at the infrastructure and partnership working of a borough. </w:t>
      </w:r>
    </w:p>
    <w:p w:rsidR="00D70695" w:rsidRDefault="00D70695" w:rsidP="00D70695">
      <w:pPr>
        <w:pStyle w:val="ListParagraph"/>
        <w:ind w:left="851"/>
        <w:rPr>
          <w:lang w:eastAsia="en-GB"/>
        </w:rPr>
      </w:pPr>
    </w:p>
    <w:p w:rsidR="002047DB" w:rsidRPr="00D70695" w:rsidRDefault="002047DB" w:rsidP="0025566B">
      <w:pPr>
        <w:pStyle w:val="ListParagraph"/>
        <w:numPr>
          <w:ilvl w:val="0"/>
          <w:numId w:val="1"/>
        </w:numPr>
        <w:ind w:left="284"/>
        <w:rPr>
          <w:color w:val="7030A0"/>
          <w:sz w:val="24"/>
          <w:lang w:eastAsia="en-GB"/>
        </w:rPr>
      </w:pPr>
      <w:r w:rsidRPr="00D70695">
        <w:rPr>
          <w:b/>
          <w:color w:val="7030A0"/>
          <w:sz w:val="24"/>
          <w:lang w:eastAsia="en-GB"/>
        </w:rPr>
        <w:t>Partnership</w:t>
      </w:r>
      <w:r w:rsidRPr="00D70695">
        <w:rPr>
          <w:color w:val="7030A0"/>
          <w:sz w:val="24"/>
          <w:lang w:eastAsia="en-GB"/>
        </w:rPr>
        <w:t xml:space="preserve">: </w:t>
      </w:r>
    </w:p>
    <w:p w:rsidR="002047DB" w:rsidRPr="00442486" w:rsidRDefault="002047DB" w:rsidP="002047DB">
      <w:pPr>
        <w:pStyle w:val="ListParagraph"/>
        <w:numPr>
          <w:ilvl w:val="0"/>
          <w:numId w:val="19"/>
        </w:numPr>
        <w:ind w:left="851"/>
        <w:rPr>
          <w:b/>
          <w:lang w:eastAsia="en-GB"/>
        </w:rPr>
      </w:pPr>
      <w:r w:rsidRPr="00442486">
        <w:rPr>
          <w:b/>
          <w:lang w:eastAsia="en-GB"/>
        </w:rPr>
        <w:t xml:space="preserve">Meeting </w:t>
      </w:r>
      <w:r w:rsidR="00442486">
        <w:rPr>
          <w:b/>
          <w:lang w:eastAsia="en-GB"/>
        </w:rPr>
        <w:t xml:space="preserve">staff across levels – </w:t>
      </w:r>
      <w:r w:rsidR="00442486">
        <w:rPr>
          <w:lang w:eastAsia="en-GB"/>
        </w:rPr>
        <w:t xml:space="preserve">Partnerships were formed at many different levels. Where partners </w:t>
      </w:r>
      <w:proofErr w:type="gramStart"/>
      <w:r w:rsidR="00442486">
        <w:rPr>
          <w:lang w:eastAsia="en-GB"/>
        </w:rPr>
        <w:t>were able to</w:t>
      </w:r>
      <w:proofErr w:type="gramEnd"/>
      <w:r w:rsidR="00442486">
        <w:rPr>
          <w:lang w:eastAsia="en-GB"/>
        </w:rPr>
        <w:t xml:space="preserve"> meet both senior management and those who were delivering, they had greater communication. This enabled more flexible timetabling and creative delivery. </w:t>
      </w:r>
    </w:p>
    <w:p w:rsidR="002047DB" w:rsidRDefault="002047DB" w:rsidP="002047DB">
      <w:pPr>
        <w:pStyle w:val="ListParagraph"/>
        <w:numPr>
          <w:ilvl w:val="0"/>
          <w:numId w:val="19"/>
        </w:numPr>
        <w:ind w:left="851"/>
        <w:rPr>
          <w:lang w:eastAsia="en-GB"/>
        </w:rPr>
      </w:pPr>
      <w:r w:rsidRPr="00723ECC">
        <w:rPr>
          <w:b/>
          <w:lang w:eastAsia="en-GB"/>
        </w:rPr>
        <w:t>Finding the right person</w:t>
      </w:r>
      <w:r>
        <w:rPr>
          <w:lang w:eastAsia="en-GB"/>
        </w:rPr>
        <w:t xml:space="preserve"> </w:t>
      </w:r>
      <w:r w:rsidR="00723ECC">
        <w:rPr>
          <w:lang w:eastAsia="en-GB"/>
        </w:rPr>
        <w:t xml:space="preserve">– Most programmes found that someone’s job title does not necessarily make them the right person to lead on an </w:t>
      </w:r>
      <w:r w:rsidR="00653C3E">
        <w:rPr>
          <w:lang w:eastAsia="en-GB"/>
        </w:rPr>
        <w:t xml:space="preserve">Arts Award </w:t>
      </w:r>
      <w:r w:rsidR="00723ECC">
        <w:rPr>
          <w:lang w:eastAsia="en-GB"/>
        </w:rPr>
        <w:t>project. Particularly in schools, organisations found that a m</w:t>
      </w:r>
      <w:r>
        <w:rPr>
          <w:lang w:eastAsia="en-GB"/>
        </w:rPr>
        <w:t>ore g</w:t>
      </w:r>
      <w:r w:rsidR="00723ECC">
        <w:rPr>
          <w:lang w:eastAsia="en-GB"/>
        </w:rPr>
        <w:t xml:space="preserve">eneral call out for </w:t>
      </w:r>
      <w:r w:rsidR="00653C3E">
        <w:rPr>
          <w:lang w:eastAsia="en-GB"/>
        </w:rPr>
        <w:t xml:space="preserve">Arts Award </w:t>
      </w:r>
      <w:r w:rsidR="00723ECC">
        <w:rPr>
          <w:lang w:eastAsia="en-GB"/>
        </w:rPr>
        <w:t>i</w:t>
      </w:r>
      <w:r>
        <w:rPr>
          <w:lang w:eastAsia="en-GB"/>
        </w:rPr>
        <w:t>nterest rather than</w:t>
      </w:r>
      <w:r w:rsidR="00723ECC">
        <w:rPr>
          <w:lang w:eastAsia="en-GB"/>
        </w:rPr>
        <w:t xml:space="preserve"> just working with an </w:t>
      </w:r>
      <w:r w:rsidR="007753EC">
        <w:rPr>
          <w:lang w:eastAsia="en-GB"/>
        </w:rPr>
        <w:t>Arts</w:t>
      </w:r>
      <w:r w:rsidR="00BE5C9E">
        <w:rPr>
          <w:lang w:eastAsia="en-GB"/>
        </w:rPr>
        <w:t xml:space="preserve"> coordinator </w:t>
      </w:r>
      <w:r w:rsidR="00723ECC">
        <w:rPr>
          <w:lang w:eastAsia="en-GB"/>
        </w:rPr>
        <w:t xml:space="preserve">unveiled hidden talents at delivering the Award as well as the potential for cross-curricular work. </w:t>
      </w:r>
    </w:p>
    <w:p w:rsidR="00B133F9" w:rsidRDefault="002047DB" w:rsidP="002047DB">
      <w:pPr>
        <w:pStyle w:val="ListParagraph"/>
        <w:numPr>
          <w:ilvl w:val="0"/>
          <w:numId w:val="19"/>
        </w:numPr>
        <w:ind w:left="851"/>
        <w:rPr>
          <w:lang w:eastAsia="en-GB"/>
        </w:rPr>
      </w:pPr>
      <w:r w:rsidRPr="00723ECC">
        <w:rPr>
          <w:b/>
          <w:lang w:eastAsia="en-GB"/>
        </w:rPr>
        <w:t>Finding the key selling point for partners</w:t>
      </w:r>
      <w:r>
        <w:rPr>
          <w:lang w:eastAsia="en-GB"/>
        </w:rPr>
        <w:t xml:space="preserve"> – for some this was the qualificati</w:t>
      </w:r>
      <w:r w:rsidR="00BF37CF">
        <w:rPr>
          <w:lang w:eastAsia="en-GB"/>
        </w:rPr>
        <w:t xml:space="preserve">on, whilst for others it was </w:t>
      </w:r>
      <w:r w:rsidR="007753EC">
        <w:rPr>
          <w:lang w:eastAsia="en-GB"/>
        </w:rPr>
        <w:t>Arts</w:t>
      </w:r>
      <w:r w:rsidR="00A23FA2">
        <w:rPr>
          <w:lang w:eastAsia="en-GB"/>
        </w:rPr>
        <w:t xml:space="preserve"> Award</w:t>
      </w:r>
      <w:r w:rsidR="00BF37CF">
        <w:rPr>
          <w:lang w:eastAsia="en-GB"/>
        </w:rPr>
        <w:t>’s</w:t>
      </w:r>
      <w:r>
        <w:rPr>
          <w:lang w:eastAsia="en-GB"/>
        </w:rPr>
        <w:t xml:space="preserve"> reflective learning and creativity. Determining how to best represent the award and get stakeholders on board was important</w:t>
      </w:r>
      <w:r w:rsidR="00481B56">
        <w:rPr>
          <w:lang w:eastAsia="en-GB"/>
        </w:rPr>
        <w:t xml:space="preserve"> particularly</w:t>
      </w:r>
      <w:r>
        <w:rPr>
          <w:lang w:eastAsia="en-GB"/>
        </w:rPr>
        <w:t xml:space="preserve"> whe</w:t>
      </w:r>
      <w:r w:rsidR="00481B56">
        <w:rPr>
          <w:lang w:eastAsia="en-GB"/>
        </w:rPr>
        <w:t>re</w:t>
      </w:r>
      <w:r>
        <w:rPr>
          <w:lang w:eastAsia="en-GB"/>
        </w:rPr>
        <w:t xml:space="preserve"> the </w:t>
      </w:r>
      <w:r w:rsidR="007753EC">
        <w:rPr>
          <w:lang w:eastAsia="en-GB"/>
        </w:rPr>
        <w:t>arts</w:t>
      </w:r>
      <w:r>
        <w:rPr>
          <w:lang w:eastAsia="en-GB"/>
        </w:rPr>
        <w:t xml:space="preserve"> are not necessarily a strategic focus. </w:t>
      </w:r>
    </w:p>
    <w:p w:rsidR="00B133F9" w:rsidRDefault="00B133F9">
      <w:pPr>
        <w:rPr>
          <w:lang w:eastAsia="en-GB"/>
        </w:rPr>
      </w:pPr>
      <w:r>
        <w:rPr>
          <w:lang w:eastAsia="en-GB"/>
        </w:rPr>
        <w:br w:type="page"/>
      </w:r>
    </w:p>
    <w:p w:rsidR="00C6280F" w:rsidRPr="00D04EDF" w:rsidRDefault="00C6280F" w:rsidP="00C6280F">
      <w:pPr>
        <w:pStyle w:val="Heading1"/>
        <w:rPr>
          <w:rFonts w:asciiTheme="minorHAnsi" w:eastAsia="Times New Roman" w:hAnsiTheme="minorHAnsi" w:cs="Arial"/>
          <w:sz w:val="24"/>
          <w:szCs w:val="24"/>
          <w:u w:val="single"/>
          <w:lang w:eastAsia="en-GB"/>
        </w:rPr>
      </w:pPr>
      <w:r w:rsidRPr="00D04EDF">
        <w:rPr>
          <w:rFonts w:asciiTheme="minorHAnsi" w:eastAsia="Times New Roman" w:hAnsiTheme="minorHAnsi" w:cs="Arial"/>
          <w:sz w:val="32"/>
          <w:szCs w:val="24"/>
          <w:u w:val="single"/>
          <w:lang w:eastAsia="en-GB"/>
        </w:rPr>
        <w:lastRenderedPageBreak/>
        <w:t>Chingford</w:t>
      </w:r>
      <w:r w:rsidR="00D04EDF" w:rsidRPr="00D04EDF">
        <w:rPr>
          <w:rFonts w:asciiTheme="minorHAnsi" w:eastAsia="Times New Roman" w:hAnsiTheme="minorHAnsi" w:cs="Arial"/>
          <w:sz w:val="32"/>
          <w:szCs w:val="24"/>
          <w:u w:val="single"/>
          <w:lang w:eastAsia="en-GB"/>
        </w:rPr>
        <w:t xml:space="preserve"> Academies Trust</w:t>
      </w:r>
    </w:p>
    <w:p w:rsidR="00060924" w:rsidRDefault="00653C3E" w:rsidP="00060924">
      <w:pPr>
        <w:rPr>
          <w:szCs w:val="28"/>
        </w:rPr>
      </w:pPr>
      <w:r>
        <w:t xml:space="preserve">Arts Award </w:t>
      </w:r>
      <w:r w:rsidR="00060924" w:rsidRPr="00060924">
        <w:t xml:space="preserve">at Chingford Academies Trust (Chingford and </w:t>
      </w:r>
      <w:proofErr w:type="spellStart"/>
      <w:r w:rsidR="00060924" w:rsidRPr="00060924">
        <w:t>Rushcroft</w:t>
      </w:r>
      <w:proofErr w:type="spellEnd"/>
      <w:r w:rsidR="00060924" w:rsidRPr="00060924">
        <w:t xml:space="preserve"> Foundation Schools)</w:t>
      </w:r>
      <w:r w:rsidR="00D04EDF" w:rsidRPr="00060924">
        <w:t xml:space="preserve"> has</w:t>
      </w:r>
      <w:r w:rsidR="00060924" w:rsidRPr="00060924">
        <w:t xml:space="preserve"> a nationally recognised profile. They have been delivering the award since 2008 and decided to make an ambitious move this year; delivering </w:t>
      </w:r>
      <w:r w:rsidR="00060924" w:rsidRPr="00060924">
        <w:rPr>
          <w:szCs w:val="28"/>
        </w:rPr>
        <w:t>a bespoke “Redbridge Focus</w:t>
      </w:r>
      <w:r w:rsidR="00481B56">
        <w:rPr>
          <w:szCs w:val="28"/>
        </w:rPr>
        <w:t xml:space="preserve">, </w:t>
      </w:r>
      <w:r w:rsidR="00060924" w:rsidRPr="00060924">
        <w:rPr>
          <w:szCs w:val="28"/>
        </w:rPr>
        <w:t xml:space="preserve">London </w:t>
      </w:r>
      <w:proofErr w:type="gramStart"/>
      <w:r w:rsidR="00060924" w:rsidRPr="00060924">
        <w:rPr>
          <w:szCs w:val="28"/>
        </w:rPr>
        <w:t>Curriculum</w:t>
      </w:r>
      <w:r w:rsidR="00481B56">
        <w:rPr>
          <w:szCs w:val="28"/>
        </w:rPr>
        <w:t xml:space="preserve">, </w:t>
      </w:r>
      <w:r w:rsidR="00060924" w:rsidRPr="00060924">
        <w:rPr>
          <w:szCs w:val="28"/>
        </w:rPr>
        <w:t xml:space="preserve"> Discover</w:t>
      </w:r>
      <w:proofErr w:type="gramEnd"/>
      <w:r w:rsidR="00060924" w:rsidRPr="00060924">
        <w:rPr>
          <w:szCs w:val="28"/>
        </w:rPr>
        <w:t xml:space="preserve"> </w:t>
      </w:r>
      <w:r>
        <w:rPr>
          <w:szCs w:val="28"/>
        </w:rPr>
        <w:t xml:space="preserve">Arts Award </w:t>
      </w:r>
      <w:r w:rsidR="00060924" w:rsidRPr="00060924">
        <w:rPr>
          <w:szCs w:val="28"/>
        </w:rPr>
        <w:t xml:space="preserve">Programme” in </w:t>
      </w:r>
      <w:r w:rsidR="00481B56">
        <w:rPr>
          <w:szCs w:val="28"/>
        </w:rPr>
        <w:t xml:space="preserve">nine </w:t>
      </w:r>
      <w:r w:rsidR="00060924" w:rsidRPr="00060924">
        <w:rPr>
          <w:szCs w:val="28"/>
        </w:rPr>
        <w:t xml:space="preserve"> Redbridge schools. </w:t>
      </w:r>
      <w:r w:rsidR="00060924">
        <w:rPr>
          <w:szCs w:val="28"/>
        </w:rPr>
        <w:t xml:space="preserve"> They did not anticipate </w:t>
      </w:r>
      <w:r w:rsidR="00AF55BC">
        <w:rPr>
          <w:szCs w:val="28"/>
        </w:rPr>
        <w:t>working</w:t>
      </w:r>
      <w:r w:rsidR="00060924">
        <w:rPr>
          <w:szCs w:val="28"/>
        </w:rPr>
        <w:t xml:space="preserve"> with so many schools at first, but after an extremely positive reception they revised their project plan. </w:t>
      </w:r>
    </w:p>
    <w:p w:rsidR="00AF55BC" w:rsidRDefault="00AD5333" w:rsidP="00060924">
      <w:pPr>
        <w:rPr>
          <w:i/>
          <w:color w:val="7030A0"/>
        </w:rPr>
      </w:pPr>
      <w:r>
        <w:rPr>
          <w:i/>
          <w:color w:val="7030A0"/>
        </w:rPr>
        <w:t>“All the schools in our n</w:t>
      </w:r>
      <w:r w:rsidR="00AF55BC" w:rsidRPr="00AF55BC">
        <w:rPr>
          <w:i/>
          <w:color w:val="7030A0"/>
        </w:rPr>
        <w:t xml:space="preserve">etwork are very keen” – Jas </w:t>
      </w:r>
      <w:proofErr w:type="spellStart"/>
      <w:r w:rsidR="00AF55BC" w:rsidRPr="00AF55BC">
        <w:rPr>
          <w:i/>
          <w:color w:val="7030A0"/>
        </w:rPr>
        <w:t>Leverton</w:t>
      </w:r>
      <w:proofErr w:type="spellEnd"/>
      <w:r w:rsidR="00AF55BC" w:rsidRPr="00AF55BC">
        <w:rPr>
          <w:i/>
          <w:color w:val="7030A0"/>
        </w:rPr>
        <w:t>, Head</w:t>
      </w:r>
      <w:r w:rsidR="000F1C87">
        <w:rPr>
          <w:i/>
          <w:color w:val="7030A0"/>
        </w:rPr>
        <w:t xml:space="preserve"> </w:t>
      </w:r>
      <w:r w:rsidR="00AF55BC" w:rsidRPr="00AF55BC">
        <w:rPr>
          <w:i/>
          <w:color w:val="7030A0"/>
        </w:rPr>
        <w:t>teacher</w:t>
      </w:r>
      <w:r w:rsidR="00D70695">
        <w:rPr>
          <w:i/>
          <w:color w:val="7030A0"/>
        </w:rPr>
        <w:t>,</w:t>
      </w:r>
      <w:r w:rsidR="00AF55BC" w:rsidRPr="00AF55BC">
        <w:rPr>
          <w:i/>
          <w:color w:val="7030A0"/>
        </w:rPr>
        <w:t xml:space="preserve"> </w:t>
      </w:r>
      <w:proofErr w:type="spellStart"/>
      <w:r w:rsidR="00AF55BC" w:rsidRPr="00AF55BC">
        <w:rPr>
          <w:i/>
          <w:color w:val="7030A0"/>
        </w:rPr>
        <w:t>Cranbrook</w:t>
      </w:r>
      <w:proofErr w:type="spellEnd"/>
      <w:r w:rsidR="00AF55BC" w:rsidRPr="00AF55BC">
        <w:rPr>
          <w:i/>
          <w:color w:val="7030A0"/>
        </w:rPr>
        <w:t xml:space="preserve"> Primary School</w:t>
      </w:r>
    </w:p>
    <w:p w:rsidR="001B676F" w:rsidRPr="00F478E7" w:rsidRDefault="001B676F" w:rsidP="001B676F">
      <w:pPr>
        <w:rPr>
          <w:i/>
          <w:color w:val="7030A0"/>
          <w:shd w:val="clear" w:color="auto" w:fill="FFFFFF"/>
        </w:rPr>
      </w:pPr>
      <w:r w:rsidRPr="00F478E7">
        <w:rPr>
          <w:i/>
          <w:color w:val="7030A0"/>
          <w:shd w:val="clear" w:color="auto" w:fill="FFFFFF"/>
        </w:rPr>
        <w:t>“All the schools offered the opportunity to take part have j</w:t>
      </w:r>
      <w:r w:rsidR="00094D1A">
        <w:rPr>
          <w:i/>
          <w:color w:val="7030A0"/>
          <w:shd w:val="clear" w:color="auto" w:fill="FFFFFF"/>
        </w:rPr>
        <w:t>umped at the chance” Yolanda Gu</w:t>
      </w:r>
      <w:r w:rsidRPr="00F478E7">
        <w:rPr>
          <w:i/>
          <w:color w:val="7030A0"/>
          <w:shd w:val="clear" w:color="auto" w:fill="FFFFFF"/>
        </w:rPr>
        <w:t xml:space="preserve">ns, </w:t>
      </w:r>
      <w:r w:rsidR="007753EC">
        <w:rPr>
          <w:i/>
          <w:color w:val="7030A0"/>
        </w:rPr>
        <w:t>Arts</w:t>
      </w:r>
      <w:r w:rsidR="00BE5C9E">
        <w:rPr>
          <w:i/>
          <w:color w:val="7030A0"/>
        </w:rPr>
        <w:t xml:space="preserve"> coordinator </w:t>
      </w:r>
      <w:r w:rsidRPr="00F478E7">
        <w:rPr>
          <w:i/>
          <w:color w:val="7030A0"/>
        </w:rPr>
        <w:t>Chingford Academies Trust</w:t>
      </w:r>
    </w:p>
    <w:p w:rsidR="00AF55BC" w:rsidRDefault="00C074EE" w:rsidP="00060924">
      <w:r>
        <w:rPr>
          <w:rFonts w:ascii="Calibri" w:hAnsi="Calibri"/>
          <w:noProof/>
          <w:color w:val="000000"/>
          <w:lang w:eastAsia="en-GB"/>
        </w:rPr>
        <w:drawing>
          <wp:anchor distT="0" distB="0" distL="114300" distR="114300" simplePos="0" relativeHeight="251653632" behindDoc="1" locked="0" layoutInCell="1" allowOverlap="1">
            <wp:simplePos x="0" y="0"/>
            <wp:positionH relativeFrom="column">
              <wp:posOffset>2476500</wp:posOffset>
            </wp:positionH>
            <wp:positionV relativeFrom="paragraph">
              <wp:posOffset>64135</wp:posOffset>
            </wp:positionV>
            <wp:extent cx="3267075" cy="2276475"/>
            <wp:effectExtent l="19050" t="0" r="9525" b="0"/>
            <wp:wrapTight wrapText="bothSides">
              <wp:wrapPolygon edited="0">
                <wp:start x="-126" y="0"/>
                <wp:lineTo x="-126" y="21510"/>
                <wp:lineTo x="21663" y="21510"/>
                <wp:lineTo x="21663" y="0"/>
                <wp:lineTo x="-126" y="0"/>
              </wp:wrapPolygon>
            </wp:wrapTight>
            <wp:docPr id="15" name="Picture 15" descr="C:\Users\Lara\Dropbox\Local Area Development\16_17\02_Partner Folders\Chingford Academies Trust\Planning meeting pictures\IMG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a\Dropbox\Local Area Development\16_17\02_Partner Folders\Chingford Academies Trust\Planning meeting pictures\IMG_6485.JPG"/>
                    <pic:cNvPicPr>
                      <a:picLocks noChangeAspect="1" noChangeArrowheads="1"/>
                    </pic:cNvPicPr>
                  </pic:nvPicPr>
                  <pic:blipFill>
                    <a:blip r:embed="rId10" cstate="print"/>
                    <a:srcRect t="5537" b="1629"/>
                    <a:stretch>
                      <a:fillRect/>
                    </a:stretch>
                  </pic:blipFill>
                  <pic:spPr bwMode="auto">
                    <a:xfrm>
                      <a:off x="0" y="0"/>
                      <a:ext cx="3267075" cy="2276475"/>
                    </a:xfrm>
                    <a:prstGeom prst="rect">
                      <a:avLst/>
                    </a:prstGeom>
                    <a:noFill/>
                    <a:ln w="9525">
                      <a:noFill/>
                      <a:miter lim="800000"/>
                      <a:headEnd/>
                      <a:tailEnd/>
                    </a:ln>
                  </pic:spPr>
                </pic:pic>
              </a:graphicData>
            </a:graphic>
          </wp:anchor>
        </w:drawing>
      </w:r>
      <w:r w:rsidR="00D04EDF">
        <w:rPr>
          <w:rFonts w:ascii="Calibri" w:hAnsi="Calibri"/>
          <w:color w:val="000000"/>
          <w:shd w:val="clear" w:color="auto" w:fill="FFFFFF"/>
        </w:rPr>
        <w:t xml:space="preserve">The programme built on a successful pilot from Waltham Forest last year. </w:t>
      </w:r>
      <w:r w:rsidR="00D04EDF">
        <w:t xml:space="preserve">Chingford Academies sought to engage new Redbridge primary schools in delivering this pilot to groups of </w:t>
      </w:r>
      <w:r w:rsidR="00672396">
        <w:t xml:space="preserve">Pupil Premium </w:t>
      </w:r>
      <w:r w:rsidR="00D04EDF">
        <w:t xml:space="preserve">students with a focus on local </w:t>
      </w:r>
      <w:r w:rsidR="007753EC">
        <w:t>arts</w:t>
      </w:r>
      <w:r w:rsidR="00D04EDF">
        <w:t xml:space="preserve"> and culture.  </w:t>
      </w:r>
      <w:r w:rsidR="00D04EDF">
        <w:rPr>
          <w:rFonts w:ascii="Calibri" w:hAnsi="Calibri"/>
          <w:color w:val="000000"/>
          <w:shd w:val="clear" w:color="auto" w:fill="FFFFFF"/>
        </w:rPr>
        <w:t xml:space="preserve">It involved a visual art workshop at William Morris Gallery; where pupils received workshops in craft and creative writing. </w:t>
      </w:r>
      <w:r w:rsidR="00D70695">
        <w:t xml:space="preserve">The project involved a multitude of art forms, so that the young people would have a choice in the method of their participation. </w:t>
      </w:r>
      <w:r w:rsidR="00D04EDF">
        <w:rPr>
          <w:rFonts w:ascii="Calibri" w:hAnsi="Calibri"/>
          <w:color w:val="000000"/>
          <w:shd w:val="clear" w:color="auto" w:fill="FFFFFF"/>
        </w:rPr>
        <w:t xml:space="preserve">The </w:t>
      </w:r>
      <w:r w:rsidR="00653C3E">
        <w:rPr>
          <w:rFonts w:ascii="Calibri" w:hAnsi="Calibri"/>
          <w:color w:val="000000"/>
          <w:shd w:val="clear" w:color="auto" w:fill="FFFFFF"/>
        </w:rPr>
        <w:t xml:space="preserve">Arts Award </w:t>
      </w:r>
      <w:r w:rsidR="00D04EDF">
        <w:rPr>
          <w:rFonts w:ascii="Calibri" w:hAnsi="Calibri"/>
          <w:color w:val="000000"/>
          <w:shd w:val="clear" w:color="auto" w:fill="FFFFFF"/>
        </w:rPr>
        <w:t xml:space="preserve">delivery team included teenage </w:t>
      </w:r>
      <w:r w:rsidR="00653C3E">
        <w:rPr>
          <w:rFonts w:ascii="Calibri" w:hAnsi="Calibri"/>
          <w:color w:val="000000"/>
          <w:shd w:val="clear" w:color="auto" w:fill="FFFFFF"/>
        </w:rPr>
        <w:t xml:space="preserve">Arts Award </w:t>
      </w:r>
      <w:r w:rsidR="00D04EDF">
        <w:rPr>
          <w:rFonts w:ascii="Calibri" w:hAnsi="Calibri"/>
          <w:color w:val="000000"/>
          <w:shd w:val="clear" w:color="auto" w:fill="FFFFFF"/>
        </w:rPr>
        <w:t xml:space="preserve">Ambassadors, who shared their good practice and provided positive role models for the pupils involved. They delivered two or three workshops at each partner school. The timing of delivery was </w:t>
      </w:r>
      <w:r w:rsidR="00AF55BC">
        <w:t xml:space="preserve">paired with the </w:t>
      </w:r>
      <w:r w:rsidR="00AF55BC" w:rsidRPr="00F236E7">
        <w:t xml:space="preserve">Redbridge Winter </w:t>
      </w:r>
      <w:r w:rsidR="007753EC">
        <w:t>Arts</w:t>
      </w:r>
      <w:r w:rsidR="00AF55BC" w:rsidRPr="00F236E7">
        <w:t xml:space="preserve"> Festival,</w:t>
      </w:r>
      <w:r w:rsidR="00AF55BC">
        <w:t xml:space="preserve"> so </w:t>
      </w:r>
      <w:r w:rsidR="00D70695">
        <w:t>the</w:t>
      </w:r>
      <w:r w:rsidR="00AF55BC">
        <w:t xml:space="preserve"> young people would have something tangible to work towards. </w:t>
      </w:r>
      <w:r w:rsidR="00F478E7">
        <w:t xml:space="preserve"> </w:t>
      </w:r>
      <w:r w:rsidR="00A23FA2">
        <w:t xml:space="preserve"> </w:t>
      </w:r>
    </w:p>
    <w:p w:rsidR="00AD5333" w:rsidRPr="00AD5333" w:rsidRDefault="00AD5333" w:rsidP="00AD5333">
      <w:pPr>
        <w:rPr>
          <w:i/>
          <w:color w:val="7030A0"/>
        </w:rPr>
      </w:pPr>
      <w:r w:rsidRPr="00AD5333">
        <w:rPr>
          <w:i/>
          <w:color w:val="7030A0"/>
        </w:rPr>
        <w:t xml:space="preserve">“I wanted to let you know how much the children enjoyed their visit to the William Morris Gallery (as part of their </w:t>
      </w:r>
      <w:r w:rsidR="00653C3E">
        <w:rPr>
          <w:i/>
          <w:color w:val="7030A0"/>
        </w:rPr>
        <w:t xml:space="preserve">Arts Award </w:t>
      </w:r>
      <w:r w:rsidRPr="00AD5333">
        <w:rPr>
          <w:i/>
          <w:color w:val="7030A0"/>
        </w:rPr>
        <w:t>project)</w:t>
      </w:r>
      <w:r>
        <w:rPr>
          <w:i/>
          <w:color w:val="7030A0"/>
        </w:rPr>
        <w:t xml:space="preserve">. </w:t>
      </w:r>
      <w:r w:rsidRPr="00AD5333">
        <w:rPr>
          <w:i/>
          <w:color w:val="7030A0"/>
        </w:rPr>
        <w:t xml:space="preserve"> They liked sketching the designs and had lots of fun experimenting with the printing.”</w:t>
      </w:r>
      <w:r w:rsidR="000F1C87">
        <w:rPr>
          <w:i/>
          <w:color w:val="7030A0"/>
        </w:rPr>
        <w:t xml:space="preserve"> </w:t>
      </w:r>
      <w:r w:rsidR="000178B0">
        <w:rPr>
          <w:i/>
          <w:color w:val="7030A0"/>
        </w:rPr>
        <w:t>teacher</w:t>
      </w:r>
      <w:r>
        <w:rPr>
          <w:i/>
          <w:color w:val="7030A0"/>
        </w:rPr>
        <w:t xml:space="preserve"> feedback</w:t>
      </w:r>
    </w:p>
    <w:p w:rsidR="00060924" w:rsidRDefault="00397E85" w:rsidP="00060924">
      <w:proofErr w:type="gramStart"/>
      <w:r>
        <w:t>In order to</w:t>
      </w:r>
      <w:proofErr w:type="gramEnd"/>
      <w:r>
        <w:t xml:space="preserve"> bring partners together, Chingford Academies first met</w:t>
      </w:r>
      <w:r w:rsidR="00AF55BC">
        <w:t xml:space="preserve"> with the head of their “host” school in Redbridge and then </w:t>
      </w:r>
      <w:r>
        <w:t>brought</w:t>
      </w:r>
      <w:r w:rsidR="00AF55BC">
        <w:t xml:space="preserve"> all </w:t>
      </w:r>
      <w:r w:rsidR="00D70695">
        <w:t xml:space="preserve">nine </w:t>
      </w:r>
      <w:r w:rsidR="000F1C87">
        <w:t xml:space="preserve">Head Teachers </w:t>
      </w:r>
      <w:r w:rsidR="00AF55BC">
        <w:t xml:space="preserve">together for an introductory meeting. The </w:t>
      </w:r>
      <w:r w:rsidR="00157FDF">
        <w:t>Project Coordinator</w:t>
      </w:r>
      <w:r w:rsidR="00AF55BC">
        <w:t xml:space="preserve"> created a bespoke </w:t>
      </w:r>
      <w:r w:rsidR="00653C3E">
        <w:t xml:space="preserve">Arts Award </w:t>
      </w:r>
      <w:r w:rsidR="00AF55BC">
        <w:t xml:space="preserve">booklet for this occasion, so they would have something concrete to look at. She found that this </w:t>
      </w:r>
      <w:proofErr w:type="gramStart"/>
      <w:r w:rsidR="00AF55BC">
        <w:t>really helped</w:t>
      </w:r>
      <w:proofErr w:type="gramEnd"/>
      <w:r w:rsidR="00AF55BC">
        <w:t xml:space="preserve"> the partners commit, as they knew what to expect. </w:t>
      </w:r>
    </w:p>
    <w:p w:rsidR="00060924" w:rsidRDefault="00AF55BC" w:rsidP="00060924">
      <w:pPr>
        <w:rPr>
          <w:lang w:eastAsia="en-GB"/>
        </w:rPr>
      </w:pPr>
      <w:r>
        <w:t xml:space="preserve">The next step was to involve the young people’s parents. The coordinator felt that </w:t>
      </w:r>
      <w:r>
        <w:rPr>
          <w:lang w:eastAsia="en-GB"/>
        </w:rPr>
        <w:t>i</w:t>
      </w:r>
      <w:r w:rsidRPr="00A6309B">
        <w:rPr>
          <w:lang w:eastAsia="en-GB"/>
        </w:rPr>
        <w:t xml:space="preserve">f </w:t>
      </w:r>
      <w:r>
        <w:rPr>
          <w:lang w:eastAsia="en-GB"/>
        </w:rPr>
        <w:t xml:space="preserve">they could win families over, it would be easier to advocate with the schools for long term </w:t>
      </w:r>
      <w:r w:rsidR="00653C3E">
        <w:rPr>
          <w:lang w:eastAsia="en-GB"/>
        </w:rPr>
        <w:t xml:space="preserve">Arts Award </w:t>
      </w:r>
      <w:r>
        <w:rPr>
          <w:lang w:eastAsia="en-GB"/>
        </w:rPr>
        <w:t xml:space="preserve">engagement. Initial launch events saw each parent invited </w:t>
      </w:r>
      <w:r w:rsidRPr="00A6309B">
        <w:rPr>
          <w:lang w:eastAsia="en-GB"/>
        </w:rPr>
        <w:t>in</w:t>
      </w:r>
      <w:r>
        <w:rPr>
          <w:lang w:eastAsia="en-GB"/>
        </w:rPr>
        <w:t xml:space="preserve"> to speak to the coordinator and see examples of previous work. </w:t>
      </w:r>
    </w:p>
    <w:p w:rsidR="00397E85" w:rsidRDefault="00397E85" w:rsidP="00397E85">
      <w:pPr>
        <w:rPr>
          <w:rFonts w:ascii="Calibri" w:hAnsi="Calibri"/>
          <w:color w:val="000000"/>
          <w:shd w:val="clear" w:color="auto" w:fill="FFFFFF"/>
        </w:rPr>
      </w:pPr>
      <w:r w:rsidRPr="00397E85">
        <w:rPr>
          <w:rFonts w:ascii="Calibri" w:hAnsi="Calibri"/>
          <w:i/>
          <w:color w:val="7030A0"/>
          <w:shd w:val="clear" w:color="auto" w:fill="FFFFFF"/>
        </w:rPr>
        <w:lastRenderedPageBreak/>
        <w:t xml:space="preserve">“Liaising with parents at the start of a programme can make it a family-learning experience. It also helps to enlighten some families about the </w:t>
      </w:r>
      <w:r w:rsidR="007753EC">
        <w:rPr>
          <w:rFonts w:ascii="Calibri" w:hAnsi="Calibri"/>
          <w:i/>
          <w:color w:val="7030A0"/>
          <w:shd w:val="clear" w:color="auto" w:fill="FFFFFF"/>
        </w:rPr>
        <w:t>arts</w:t>
      </w:r>
      <w:r w:rsidRPr="00397E85">
        <w:rPr>
          <w:rFonts w:ascii="Calibri" w:hAnsi="Calibri"/>
          <w:i/>
          <w:color w:val="7030A0"/>
          <w:shd w:val="clear" w:color="auto" w:fill="FFFFFF"/>
        </w:rPr>
        <w:t xml:space="preserve"> and cultural opportunities available for residents in Redbridge and neighbouring boroughs”</w:t>
      </w:r>
      <w:r>
        <w:rPr>
          <w:rFonts w:ascii="Calibri" w:hAnsi="Calibri"/>
          <w:color w:val="000000"/>
          <w:shd w:val="clear" w:color="auto" w:fill="FFFFFF"/>
        </w:rPr>
        <w:t xml:space="preserve"> </w:t>
      </w:r>
      <w:r w:rsidR="00A4022C">
        <w:rPr>
          <w:i/>
          <w:color w:val="7030A0"/>
          <w:shd w:val="clear" w:color="auto" w:fill="FFFFFF"/>
        </w:rPr>
        <w:t>Yolanda Gun</w:t>
      </w:r>
      <w:r w:rsidRPr="00F478E7">
        <w:rPr>
          <w:i/>
          <w:color w:val="7030A0"/>
          <w:shd w:val="clear" w:color="auto" w:fill="FFFFFF"/>
        </w:rPr>
        <w:t xml:space="preserve">s, </w:t>
      </w:r>
      <w:r w:rsidR="007753EC">
        <w:rPr>
          <w:i/>
          <w:color w:val="7030A0"/>
        </w:rPr>
        <w:t>Arts</w:t>
      </w:r>
      <w:r w:rsidR="00BE5C9E">
        <w:rPr>
          <w:i/>
          <w:color w:val="7030A0"/>
        </w:rPr>
        <w:t xml:space="preserve"> coordinator </w:t>
      </w:r>
      <w:r w:rsidRPr="00F478E7">
        <w:rPr>
          <w:i/>
          <w:color w:val="7030A0"/>
        </w:rPr>
        <w:t>Chingford Academies Trust</w:t>
      </w:r>
    </w:p>
    <w:p w:rsidR="007B7F6D" w:rsidRDefault="007B7F6D" w:rsidP="007B7F6D">
      <w:pPr>
        <w:spacing w:before="100" w:beforeAutospacing="1" w:after="100" w:afterAutospacing="1" w:line="240" w:lineRule="auto"/>
        <w:rPr>
          <w:rFonts w:eastAsia="Times New Roman" w:cs="Helvetica"/>
          <w:sz w:val="24"/>
          <w:szCs w:val="24"/>
          <w:lang w:eastAsia="en-GB"/>
        </w:rPr>
      </w:pPr>
      <w:r w:rsidRPr="00F478E7">
        <w:rPr>
          <w:rFonts w:eastAsia="Times New Roman" w:cs="Helvetica"/>
          <w:b/>
          <w:color w:val="7030A0"/>
          <w:sz w:val="24"/>
          <w:szCs w:val="24"/>
          <w:lang w:eastAsia="en-GB"/>
        </w:rPr>
        <w:t>Challenge</w:t>
      </w:r>
      <w:r>
        <w:rPr>
          <w:rFonts w:eastAsia="Times New Roman" w:cs="Helvetica"/>
          <w:b/>
          <w:color w:val="7030A0"/>
          <w:sz w:val="24"/>
          <w:szCs w:val="24"/>
          <w:lang w:eastAsia="en-GB"/>
        </w:rPr>
        <w:t>s</w:t>
      </w:r>
      <w:r w:rsidRPr="000237A5">
        <w:rPr>
          <w:rFonts w:eastAsia="Times New Roman" w:cs="Helvetica"/>
          <w:b/>
          <w:sz w:val="24"/>
          <w:szCs w:val="24"/>
          <w:lang w:eastAsia="en-GB"/>
        </w:rPr>
        <w:t>:</w:t>
      </w:r>
      <w:r>
        <w:rPr>
          <w:rFonts w:eastAsia="Times New Roman" w:cs="Helvetica"/>
          <w:sz w:val="24"/>
          <w:szCs w:val="24"/>
          <w:lang w:eastAsia="en-GB"/>
        </w:rPr>
        <w:t xml:space="preserve"> </w:t>
      </w:r>
    </w:p>
    <w:p w:rsidR="007B7F6D" w:rsidRPr="00F27495" w:rsidRDefault="007B7F6D" w:rsidP="007B7F6D">
      <w:pPr>
        <w:rPr>
          <w:rFonts w:eastAsia="Times New Roman" w:cs="Helvetica"/>
          <w:lang w:eastAsia="en-GB"/>
        </w:rPr>
      </w:pPr>
      <w:r w:rsidRPr="00F27495">
        <w:rPr>
          <w:rFonts w:eastAsia="Times New Roman" w:cs="Helvetica"/>
          <w:b/>
          <w:lang w:eastAsia="en-GB"/>
        </w:rPr>
        <w:t xml:space="preserve">Awareness: </w:t>
      </w:r>
      <w:r w:rsidRPr="00F27495">
        <w:rPr>
          <w:rFonts w:eastAsia="Times New Roman" w:cs="Helvetica"/>
          <w:lang w:eastAsia="en-GB"/>
        </w:rPr>
        <w:t xml:space="preserve">The schools were not aware of </w:t>
      </w:r>
      <w:r w:rsidR="00653C3E">
        <w:rPr>
          <w:rFonts w:eastAsia="Times New Roman" w:cs="Helvetica"/>
          <w:lang w:eastAsia="en-GB"/>
        </w:rPr>
        <w:t xml:space="preserve">Arts Award </w:t>
      </w:r>
      <w:r w:rsidRPr="00F27495">
        <w:rPr>
          <w:rFonts w:eastAsia="Times New Roman" w:cs="Helvetica"/>
          <w:lang w:eastAsia="en-GB"/>
        </w:rPr>
        <w:t xml:space="preserve">at first. It was therefore important that it was introduced </w:t>
      </w:r>
      <w:r w:rsidRPr="00F27495">
        <w:t>holistically and across art forms. A pre-designed booklet, visual aids</w:t>
      </w:r>
      <w:r w:rsidR="00481B56">
        <w:t xml:space="preserve">, </w:t>
      </w:r>
      <w:r w:rsidRPr="00F27495">
        <w:t>and young people speaking of their own experience were vital. Using key words such as “careers in the</w:t>
      </w:r>
      <w:r>
        <w:t xml:space="preserve"> </w:t>
      </w:r>
      <w:r w:rsidR="007753EC">
        <w:t>arts</w:t>
      </w:r>
      <w:r>
        <w:t>” was also helpful</w:t>
      </w:r>
      <w:r w:rsidRPr="00F27495">
        <w:t xml:space="preserve">. </w:t>
      </w:r>
      <w:r>
        <w:t>Chingford Academies T</w:t>
      </w:r>
      <w:r w:rsidRPr="00F27495">
        <w:t>rust are establishing time for additional</w:t>
      </w:r>
      <w:r>
        <w:t xml:space="preserve"> </w:t>
      </w:r>
      <w:r w:rsidR="00653C3E">
        <w:t xml:space="preserve">Arts Award </w:t>
      </w:r>
      <w:r w:rsidRPr="00F27495">
        <w:t>sessions to be led by school staff</w:t>
      </w:r>
      <w:r>
        <w:t>, so that it becomes more widely understood and embedded</w:t>
      </w:r>
      <w:r w:rsidRPr="00F27495">
        <w:t xml:space="preserve">. </w:t>
      </w:r>
    </w:p>
    <w:p w:rsidR="007B7F6D" w:rsidRPr="00F27495" w:rsidRDefault="007B7F6D" w:rsidP="007B7F6D">
      <w:pPr>
        <w:rPr>
          <w:rFonts w:eastAsia="Times New Roman" w:cs="Helvetica"/>
          <w:lang w:eastAsia="en-GB"/>
        </w:rPr>
      </w:pPr>
      <w:r w:rsidRPr="00F27495">
        <w:rPr>
          <w:rFonts w:eastAsia="Times New Roman" w:cs="Helvetica"/>
          <w:b/>
          <w:lang w:eastAsia="en-GB"/>
        </w:rPr>
        <w:t>Logistics</w:t>
      </w:r>
      <w:r w:rsidRPr="00F27495">
        <w:rPr>
          <w:rFonts w:eastAsia="Times New Roman" w:cs="Helvetica"/>
          <w:lang w:eastAsia="en-GB"/>
        </w:rPr>
        <w:t xml:space="preserve">: The higher participation numbers were logistically challenging. The </w:t>
      </w:r>
      <w:r w:rsidR="00157FDF">
        <w:rPr>
          <w:rFonts w:eastAsia="Times New Roman" w:cs="Helvetica"/>
          <w:lang w:eastAsia="en-GB"/>
        </w:rPr>
        <w:t>Project Coordinator</w:t>
      </w:r>
      <w:r w:rsidRPr="00F27495">
        <w:rPr>
          <w:rFonts w:eastAsia="Times New Roman" w:cs="Helvetica"/>
          <w:lang w:eastAsia="en-GB"/>
        </w:rPr>
        <w:t xml:space="preserve"> spen</w:t>
      </w:r>
      <w:r>
        <w:rPr>
          <w:rFonts w:eastAsia="Times New Roman" w:cs="Helvetica"/>
          <w:lang w:eastAsia="en-GB"/>
        </w:rPr>
        <w:t>t</w:t>
      </w:r>
      <w:r w:rsidRPr="00F27495">
        <w:rPr>
          <w:rFonts w:eastAsia="Times New Roman" w:cs="Helvetica"/>
          <w:lang w:eastAsia="en-GB"/>
        </w:rPr>
        <w:t xml:space="preserve"> extra time managing trip visits and balancing the budget.  She joined school groups together for gallery visits </w:t>
      </w:r>
      <w:proofErr w:type="gramStart"/>
      <w:r w:rsidRPr="00F27495">
        <w:rPr>
          <w:rFonts w:eastAsia="Times New Roman" w:cs="Helvetica"/>
          <w:lang w:eastAsia="en-GB"/>
        </w:rPr>
        <w:t>in order to</w:t>
      </w:r>
      <w:proofErr w:type="gramEnd"/>
      <w:r w:rsidRPr="00F27495">
        <w:rPr>
          <w:rFonts w:eastAsia="Times New Roman" w:cs="Helvetica"/>
          <w:lang w:eastAsia="en-GB"/>
        </w:rPr>
        <w:t xml:space="preserve"> make this work, which the schools reported </w:t>
      </w:r>
      <w:r w:rsidR="00481B56">
        <w:rPr>
          <w:rFonts w:eastAsia="Times New Roman" w:cs="Helvetica"/>
          <w:lang w:eastAsia="en-GB"/>
        </w:rPr>
        <w:t xml:space="preserve">that they </w:t>
      </w:r>
      <w:r w:rsidRPr="00F27495">
        <w:rPr>
          <w:rFonts w:eastAsia="Times New Roman" w:cs="Helvetica"/>
          <w:lang w:eastAsia="en-GB"/>
        </w:rPr>
        <w:t>really enjoy</w:t>
      </w:r>
      <w:r w:rsidR="00481B56">
        <w:rPr>
          <w:rFonts w:eastAsia="Times New Roman" w:cs="Helvetica"/>
          <w:lang w:eastAsia="en-GB"/>
        </w:rPr>
        <w:t>ed</w:t>
      </w:r>
      <w:r w:rsidRPr="00F27495">
        <w:rPr>
          <w:rFonts w:eastAsia="Times New Roman" w:cs="Helvetica"/>
          <w:lang w:eastAsia="en-GB"/>
        </w:rPr>
        <w:t xml:space="preserve">. </w:t>
      </w:r>
    </w:p>
    <w:p w:rsidR="00397E85" w:rsidRPr="007B7F6D" w:rsidRDefault="00AF55BC" w:rsidP="00F478E7">
      <w:pPr>
        <w:rPr>
          <w:sz w:val="24"/>
          <w:lang w:eastAsia="en-GB"/>
        </w:rPr>
      </w:pPr>
      <w:r w:rsidRPr="007B7F6D">
        <w:rPr>
          <w:b/>
          <w:color w:val="7030A0"/>
          <w:sz w:val="24"/>
          <w:lang w:eastAsia="en-GB"/>
        </w:rPr>
        <w:t>Success</w:t>
      </w:r>
      <w:r w:rsidR="00397E85" w:rsidRPr="007B7F6D">
        <w:rPr>
          <w:b/>
          <w:color w:val="7030A0"/>
          <w:sz w:val="24"/>
          <w:lang w:eastAsia="en-GB"/>
        </w:rPr>
        <w:t>es</w:t>
      </w:r>
      <w:r w:rsidRPr="007B7F6D">
        <w:rPr>
          <w:sz w:val="24"/>
          <w:lang w:eastAsia="en-GB"/>
        </w:rPr>
        <w:t xml:space="preserve">: </w:t>
      </w:r>
    </w:p>
    <w:p w:rsidR="00AD5333" w:rsidRPr="001B453B" w:rsidRDefault="00397E85" w:rsidP="00746CFF">
      <w:pPr>
        <w:rPr>
          <w:lang w:eastAsia="en-GB"/>
        </w:rPr>
      </w:pPr>
      <w:r w:rsidRPr="001B453B">
        <w:rPr>
          <w:b/>
          <w:lang w:eastAsia="en-GB"/>
        </w:rPr>
        <w:t xml:space="preserve">Set up: </w:t>
      </w:r>
      <w:r w:rsidRPr="001B453B">
        <w:rPr>
          <w:lang w:eastAsia="en-GB"/>
        </w:rPr>
        <w:t xml:space="preserve">It </w:t>
      </w:r>
      <w:r>
        <w:rPr>
          <w:lang w:eastAsia="en-GB"/>
        </w:rPr>
        <w:t>was</w:t>
      </w:r>
      <w:r w:rsidRPr="001B453B">
        <w:rPr>
          <w:lang w:eastAsia="en-GB"/>
        </w:rPr>
        <w:t xml:space="preserve"> particularly noticeable how present</w:t>
      </w:r>
      <w:r>
        <w:rPr>
          <w:lang w:eastAsia="en-GB"/>
        </w:rPr>
        <w:t xml:space="preserve"> and engaged</w:t>
      </w:r>
      <w:r w:rsidRPr="001B453B">
        <w:rPr>
          <w:lang w:eastAsia="en-GB"/>
        </w:rPr>
        <w:t xml:space="preserve"> the </w:t>
      </w:r>
      <w:r w:rsidR="000F1C87">
        <w:rPr>
          <w:lang w:eastAsia="en-GB"/>
        </w:rPr>
        <w:t>Head Teachers</w:t>
      </w:r>
      <w:r w:rsidR="00481B56" w:rsidRPr="001B453B">
        <w:rPr>
          <w:lang w:eastAsia="en-GB"/>
        </w:rPr>
        <w:t xml:space="preserve"> </w:t>
      </w:r>
      <w:r>
        <w:rPr>
          <w:lang w:eastAsia="en-GB"/>
        </w:rPr>
        <w:t>were</w:t>
      </w:r>
      <w:r w:rsidRPr="001B453B">
        <w:rPr>
          <w:lang w:eastAsia="en-GB"/>
        </w:rPr>
        <w:t>. Having</w:t>
      </w:r>
      <w:r w:rsidR="00D70695">
        <w:rPr>
          <w:lang w:eastAsia="en-GB"/>
        </w:rPr>
        <w:t xml:space="preserve"> some pre-existing relationships </w:t>
      </w:r>
      <w:r w:rsidRPr="001B453B">
        <w:rPr>
          <w:lang w:eastAsia="en-GB"/>
        </w:rPr>
        <w:t xml:space="preserve">helped, but even those without previous knowledge of the work </w:t>
      </w:r>
      <w:r>
        <w:rPr>
          <w:lang w:eastAsia="en-GB"/>
        </w:rPr>
        <w:t>were</w:t>
      </w:r>
      <w:r w:rsidRPr="001B453B">
        <w:rPr>
          <w:lang w:eastAsia="en-GB"/>
        </w:rPr>
        <w:t xml:space="preserve"> enthusiastic because </w:t>
      </w:r>
      <w:r>
        <w:rPr>
          <w:lang w:eastAsia="en-GB"/>
        </w:rPr>
        <w:t>this programme offered a new and</w:t>
      </w:r>
      <w:r w:rsidRPr="001B453B">
        <w:rPr>
          <w:lang w:eastAsia="en-GB"/>
        </w:rPr>
        <w:t xml:space="preserve"> different</w:t>
      </w:r>
      <w:r>
        <w:rPr>
          <w:lang w:eastAsia="en-GB"/>
        </w:rPr>
        <w:t xml:space="preserve"> approach. The l</w:t>
      </w:r>
      <w:r w:rsidRPr="001B453B">
        <w:rPr>
          <w:lang w:eastAsia="en-GB"/>
        </w:rPr>
        <w:t xml:space="preserve">ocal context </w:t>
      </w:r>
      <w:r>
        <w:rPr>
          <w:lang w:eastAsia="en-GB"/>
        </w:rPr>
        <w:t>made</w:t>
      </w:r>
      <w:r w:rsidRPr="001B453B">
        <w:rPr>
          <w:lang w:eastAsia="en-GB"/>
        </w:rPr>
        <w:t xml:space="preserve"> it </w:t>
      </w:r>
      <w:r>
        <w:rPr>
          <w:lang w:eastAsia="en-GB"/>
        </w:rPr>
        <w:t xml:space="preserve">about </w:t>
      </w:r>
      <w:r w:rsidRPr="001B453B">
        <w:rPr>
          <w:lang w:eastAsia="en-GB"/>
        </w:rPr>
        <w:t xml:space="preserve">more than just </w:t>
      </w:r>
      <w:r>
        <w:rPr>
          <w:lang w:eastAsia="en-GB"/>
        </w:rPr>
        <w:t xml:space="preserve">the </w:t>
      </w:r>
      <w:r w:rsidR="007753EC">
        <w:rPr>
          <w:lang w:eastAsia="en-GB"/>
        </w:rPr>
        <w:t>arts</w:t>
      </w:r>
      <w:r>
        <w:rPr>
          <w:lang w:eastAsia="en-GB"/>
        </w:rPr>
        <w:t xml:space="preserve"> as they felt their local area would benefit too. </w:t>
      </w:r>
      <w:r w:rsidRPr="001B453B">
        <w:rPr>
          <w:lang w:eastAsia="en-GB"/>
        </w:rPr>
        <w:t xml:space="preserve">They </w:t>
      </w:r>
      <w:r>
        <w:rPr>
          <w:lang w:eastAsia="en-GB"/>
        </w:rPr>
        <w:t>particularly liked</w:t>
      </w:r>
      <w:r w:rsidRPr="001B453B">
        <w:rPr>
          <w:lang w:eastAsia="en-GB"/>
        </w:rPr>
        <w:t xml:space="preserve"> seeing the </w:t>
      </w:r>
      <w:r w:rsidR="00653C3E">
        <w:rPr>
          <w:lang w:eastAsia="en-GB"/>
        </w:rPr>
        <w:t xml:space="preserve">Arts Award </w:t>
      </w:r>
      <w:r w:rsidRPr="001B453B">
        <w:rPr>
          <w:lang w:eastAsia="en-GB"/>
        </w:rPr>
        <w:t xml:space="preserve">booklets at the start of the programme because they </w:t>
      </w:r>
      <w:r>
        <w:rPr>
          <w:lang w:eastAsia="en-GB"/>
        </w:rPr>
        <w:t>were tangible and clearly packaged</w:t>
      </w:r>
      <w:r w:rsidRPr="001B453B">
        <w:rPr>
          <w:lang w:eastAsia="en-GB"/>
        </w:rPr>
        <w:t>.</w:t>
      </w:r>
    </w:p>
    <w:p w:rsidR="00397E85" w:rsidRDefault="00397E85" w:rsidP="00746CFF">
      <w:pPr>
        <w:rPr>
          <w:lang w:eastAsia="en-GB"/>
        </w:rPr>
      </w:pPr>
      <w:r w:rsidRPr="001B453B">
        <w:rPr>
          <w:b/>
          <w:lang w:eastAsia="en-GB"/>
        </w:rPr>
        <w:t>Fluid approach</w:t>
      </w:r>
      <w:r>
        <w:rPr>
          <w:lang w:eastAsia="en-GB"/>
        </w:rPr>
        <w:t>:</w:t>
      </w:r>
      <w:r w:rsidRPr="001B453B">
        <w:rPr>
          <w:lang w:eastAsia="en-GB"/>
        </w:rPr>
        <w:t xml:space="preserve"> </w:t>
      </w:r>
      <w:r>
        <w:rPr>
          <w:lang w:eastAsia="en-GB"/>
        </w:rPr>
        <w:t xml:space="preserve">The </w:t>
      </w:r>
      <w:r w:rsidR="00653C3E">
        <w:rPr>
          <w:lang w:eastAsia="en-GB"/>
        </w:rPr>
        <w:t xml:space="preserve">Arts Award </w:t>
      </w:r>
      <w:r>
        <w:rPr>
          <w:lang w:eastAsia="en-GB"/>
        </w:rPr>
        <w:t>booklet designed specifically for this programme allowed room for young people’</w:t>
      </w:r>
      <w:r w:rsidRPr="001B453B">
        <w:rPr>
          <w:lang w:eastAsia="en-GB"/>
        </w:rPr>
        <w:t>s creativity</w:t>
      </w:r>
      <w:r>
        <w:rPr>
          <w:lang w:eastAsia="en-GB"/>
        </w:rPr>
        <w:t>. The sessions were designed to encourage</w:t>
      </w:r>
      <w:r w:rsidRPr="001B453B">
        <w:rPr>
          <w:lang w:eastAsia="en-GB"/>
        </w:rPr>
        <w:t xml:space="preserve"> debate</w:t>
      </w:r>
      <w:r>
        <w:rPr>
          <w:lang w:eastAsia="en-GB"/>
        </w:rPr>
        <w:t>,</w:t>
      </w:r>
      <w:r w:rsidRPr="001B453B">
        <w:rPr>
          <w:lang w:eastAsia="en-GB"/>
        </w:rPr>
        <w:t xml:space="preserve"> opinion and conversation. </w:t>
      </w:r>
      <w:r>
        <w:rPr>
          <w:lang w:eastAsia="en-GB"/>
        </w:rPr>
        <w:t>This meant that even though all the schools were using the same template, the young people had real</w:t>
      </w:r>
      <w:r w:rsidRPr="004630D0">
        <w:rPr>
          <w:lang w:eastAsia="en-GB"/>
        </w:rPr>
        <w:t xml:space="preserve"> ownership</w:t>
      </w:r>
      <w:r>
        <w:rPr>
          <w:lang w:eastAsia="en-GB"/>
        </w:rPr>
        <w:t xml:space="preserve"> of their</w:t>
      </w:r>
      <w:r w:rsidRPr="004630D0">
        <w:rPr>
          <w:lang w:eastAsia="en-GB"/>
        </w:rPr>
        <w:t xml:space="preserve"> time management and </w:t>
      </w:r>
      <w:r>
        <w:rPr>
          <w:lang w:eastAsia="en-GB"/>
        </w:rPr>
        <w:t xml:space="preserve">the </w:t>
      </w:r>
      <w:r w:rsidRPr="004630D0">
        <w:rPr>
          <w:lang w:eastAsia="en-GB"/>
        </w:rPr>
        <w:t>content of their booklets</w:t>
      </w:r>
      <w:r>
        <w:rPr>
          <w:lang w:eastAsia="en-GB"/>
        </w:rPr>
        <w:t xml:space="preserve">. They </w:t>
      </w:r>
      <w:proofErr w:type="gramStart"/>
      <w:r>
        <w:rPr>
          <w:lang w:eastAsia="en-GB"/>
        </w:rPr>
        <w:t>were able to</w:t>
      </w:r>
      <w:proofErr w:type="gramEnd"/>
      <w:r>
        <w:rPr>
          <w:lang w:eastAsia="en-GB"/>
        </w:rPr>
        <w:t xml:space="preserve"> shape the programme around their own interests, and a natural focus around careers in </w:t>
      </w:r>
      <w:r w:rsidR="007753EC">
        <w:rPr>
          <w:lang w:eastAsia="en-GB"/>
        </w:rPr>
        <w:t>arts</w:t>
      </w:r>
      <w:r>
        <w:rPr>
          <w:lang w:eastAsia="en-GB"/>
        </w:rPr>
        <w:t xml:space="preserve"> was able to be explored. </w:t>
      </w:r>
    </w:p>
    <w:p w:rsidR="00AD5333" w:rsidRPr="00AD5333" w:rsidRDefault="00AD5333" w:rsidP="00AD5333">
      <w:pPr>
        <w:rPr>
          <w:i/>
          <w:color w:val="7030A0"/>
        </w:rPr>
      </w:pPr>
      <w:r w:rsidRPr="00AD5333">
        <w:rPr>
          <w:i/>
          <w:color w:val="7030A0"/>
        </w:rPr>
        <w:t xml:space="preserve">“As </w:t>
      </w:r>
      <w:r w:rsidR="000F1C87">
        <w:rPr>
          <w:i/>
          <w:color w:val="7030A0"/>
        </w:rPr>
        <w:t>Head T</w:t>
      </w:r>
      <w:r w:rsidR="000F1C87" w:rsidRPr="00AD5333">
        <w:rPr>
          <w:i/>
          <w:color w:val="7030A0"/>
        </w:rPr>
        <w:t>eacher</w:t>
      </w:r>
      <w:r w:rsidRPr="00AD5333">
        <w:rPr>
          <w:i/>
          <w:color w:val="7030A0"/>
        </w:rPr>
        <w:t xml:space="preserve"> it has been wonderful to see the children and their parents beam with joy and talk with enthusiasm and confidence about their participation in the project. This is especially true in relation to their self-esteem”. </w:t>
      </w:r>
      <w:r>
        <w:rPr>
          <w:i/>
          <w:color w:val="7030A0"/>
        </w:rPr>
        <w:t xml:space="preserve">Jas </w:t>
      </w:r>
      <w:proofErr w:type="spellStart"/>
      <w:r>
        <w:rPr>
          <w:i/>
          <w:color w:val="7030A0"/>
        </w:rPr>
        <w:t>Leverton</w:t>
      </w:r>
      <w:proofErr w:type="spellEnd"/>
      <w:r>
        <w:rPr>
          <w:i/>
          <w:color w:val="7030A0"/>
        </w:rPr>
        <w:t>,</w:t>
      </w:r>
      <w:r w:rsidRPr="00AD5333">
        <w:rPr>
          <w:i/>
          <w:color w:val="7030A0"/>
        </w:rPr>
        <w:t xml:space="preserve"> Head</w:t>
      </w:r>
      <w:r w:rsidR="000F1C87">
        <w:rPr>
          <w:i/>
          <w:color w:val="7030A0"/>
        </w:rPr>
        <w:t xml:space="preserve"> </w:t>
      </w:r>
      <w:r w:rsidRPr="00AD5333">
        <w:rPr>
          <w:i/>
          <w:color w:val="7030A0"/>
        </w:rPr>
        <w:t xml:space="preserve">teacher </w:t>
      </w:r>
      <w:proofErr w:type="spellStart"/>
      <w:r w:rsidRPr="00AD5333">
        <w:rPr>
          <w:i/>
          <w:color w:val="7030A0"/>
        </w:rPr>
        <w:t>Cranbrook</w:t>
      </w:r>
      <w:proofErr w:type="spellEnd"/>
      <w:r w:rsidRPr="00AD5333">
        <w:rPr>
          <w:i/>
          <w:color w:val="7030A0"/>
        </w:rPr>
        <w:t xml:space="preserve"> P</w:t>
      </w:r>
      <w:r>
        <w:rPr>
          <w:i/>
          <w:color w:val="7030A0"/>
        </w:rPr>
        <w:t>rimary School</w:t>
      </w:r>
    </w:p>
    <w:p w:rsidR="00C6280F" w:rsidRDefault="00A23FA2" w:rsidP="00746CFF">
      <w:r>
        <w:rPr>
          <w:b/>
          <w:lang w:eastAsia="en-GB"/>
        </w:rPr>
        <w:t>The right contacts</w:t>
      </w:r>
      <w:r w:rsidR="00DD7961">
        <w:rPr>
          <w:b/>
          <w:lang w:eastAsia="en-GB"/>
        </w:rPr>
        <w:t xml:space="preserve"> and partnerships</w:t>
      </w:r>
      <w:r w:rsidR="00B133F9">
        <w:rPr>
          <w:lang w:eastAsia="en-GB"/>
        </w:rPr>
        <w:t xml:space="preserve">: </w:t>
      </w:r>
      <w:proofErr w:type="gramStart"/>
      <w:r w:rsidR="00397E85" w:rsidRPr="00397E85">
        <w:rPr>
          <w:lang w:eastAsia="en-GB"/>
        </w:rPr>
        <w:t>Making contact with</w:t>
      </w:r>
      <w:proofErr w:type="gramEnd"/>
      <w:r w:rsidR="00397E85" w:rsidRPr="00397E85">
        <w:rPr>
          <w:lang w:eastAsia="en-GB"/>
        </w:rPr>
        <w:t xml:space="preserve"> a school head who is influ</w:t>
      </w:r>
      <w:r>
        <w:rPr>
          <w:lang w:eastAsia="en-GB"/>
        </w:rPr>
        <w:t>ential with other h</w:t>
      </w:r>
      <w:r w:rsidR="00397E85" w:rsidRPr="00397E85">
        <w:rPr>
          <w:lang w:eastAsia="en-GB"/>
        </w:rPr>
        <w:t xml:space="preserve">eads is pivotal. It meant that schools were recruited quickly and successfully. </w:t>
      </w:r>
      <w:r w:rsidR="001D7EFD" w:rsidRPr="00397E85">
        <w:rPr>
          <w:lang w:eastAsia="en-GB"/>
        </w:rPr>
        <w:t>Targeting</w:t>
      </w:r>
      <w:r w:rsidR="00397E85" w:rsidRPr="00397E85">
        <w:rPr>
          <w:lang w:eastAsia="en-GB"/>
        </w:rPr>
        <w:t xml:space="preserve"> a network of schools who all take part in the Winter </w:t>
      </w:r>
      <w:r w:rsidR="007753EC">
        <w:rPr>
          <w:lang w:eastAsia="en-GB"/>
        </w:rPr>
        <w:t>Arts</w:t>
      </w:r>
      <w:r w:rsidR="00397E85" w:rsidRPr="00397E85">
        <w:rPr>
          <w:lang w:eastAsia="en-GB"/>
        </w:rPr>
        <w:t xml:space="preserve"> Festival made this easier as they were already working together towards a common goal. This helped the programme to be unrolled quickly and managed easily. </w:t>
      </w:r>
      <w:r w:rsidR="006E252D">
        <w:t xml:space="preserve">Offering opportunities to schools and not saying they ‘should’ do things works, as does   </w:t>
      </w:r>
      <w:r w:rsidR="000F1C87">
        <w:t>engaging teachers</w:t>
      </w:r>
      <w:r w:rsidR="006E252D">
        <w:t xml:space="preserve"> via private views and wine for meetings on Thurs and Fridays.</w:t>
      </w:r>
    </w:p>
    <w:p w:rsidR="00DD7961" w:rsidRDefault="00BE5C9E" w:rsidP="00DD7961">
      <w:r>
        <w:t>T</w:t>
      </w:r>
      <w:r w:rsidR="00DD7961">
        <w:t>he involvement of parents as “partners” during this project. Has worked well.  They were offered a parent</w:t>
      </w:r>
      <w:r w:rsidR="00672396">
        <w:t>’</w:t>
      </w:r>
      <w:r w:rsidR="00DD7961">
        <w:t xml:space="preserve">s meeting at </w:t>
      </w:r>
      <w:r w:rsidR="00A4022C">
        <w:t>all schools</w:t>
      </w:r>
      <w:r w:rsidR="00DD7961">
        <w:t xml:space="preserve"> before the project commenced. These were largely well attended and parents were keen to understand about what their child would be studying. They were also interested in ways in which they could assist them at home. Examples of success</w:t>
      </w:r>
      <w:r w:rsidR="00A4022C">
        <w:t xml:space="preserve"> included </w:t>
      </w:r>
      <w:r w:rsidR="000F1C87">
        <w:t>a pupil</w:t>
      </w:r>
      <w:r w:rsidR="00DD7961">
        <w:t xml:space="preserve"> returning to William Morris Gallery after his original visit/workshop, with his father, so that he c</w:t>
      </w:r>
      <w:r w:rsidR="00A4022C">
        <w:t xml:space="preserve">ould </w:t>
      </w:r>
      <w:r w:rsidR="00A4022C">
        <w:lastRenderedPageBreak/>
        <w:t xml:space="preserve">show him where he had been and another </w:t>
      </w:r>
      <w:r w:rsidR="00DD7961">
        <w:t>bringing in some painted china she had produced at home after her mother had bought the materials for her to undertake the work.</w:t>
      </w:r>
    </w:p>
    <w:p w:rsidR="006E252D" w:rsidRDefault="00A23FA2">
      <w:pPr>
        <w:rPr>
          <w:lang w:eastAsia="en-GB"/>
        </w:rPr>
      </w:pPr>
      <w:r>
        <w:rPr>
          <w:b/>
          <w:lang w:eastAsia="en-GB"/>
        </w:rPr>
        <w:t xml:space="preserve">Replicable: </w:t>
      </w:r>
      <w:r w:rsidRPr="00397E85">
        <w:rPr>
          <w:lang w:eastAsia="en-GB"/>
        </w:rPr>
        <w:t>Th</w:t>
      </w:r>
      <w:r>
        <w:rPr>
          <w:lang w:eastAsia="en-GB"/>
        </w:rPr>
        <w:t>e</w:t>
      </w:r>
      <w:r w:rsidRPr="00397E85">
        <w:rPr>
          <w:lang w:eastAsia="en-GB"/>
        </w:rPr>
        <w:t xml:space="preserve"> focus on </w:t>
      </w:r>
      <w:r w:rsidR="00672396">
        <w:rPr>
          <w:lang w:eastAsia="en-GB"/>
        </w:rPr>
        <w:t xml:space="preserve">Pupil Premium </w:t>
      </w:r>
      <w:r w:rsidRPr="00397E85">
        <w:rPr>
          <w:lang w:eastAsia="en-GB"/>
        </w:rPr>
        <w:t xml:space="preserve">students </w:t>
      </w:r>
      <w:r>
        <w:rPr>
          <w:lang w:eastAsia="en-GB"/>
        </w:rPr>
        <w:t xml:space="preserve">could help make the programme both replicable and </w:t>
      </w:r>
      <w:r w:rsidR="006E252D">
        <w:rPr>
          <w:lang w:eastAsia="en-GB"/>
        </w:rPr>
        <w:t>sustainable for the future, as well as a s</w:t>
      </w:r>
      <w:r w:rsidR="006E252D" w:rsidRPr="003F2703">
        <w:t xml:space="preserve">et of resources and booklets, assessment report form </w:t>
      </w:r>
      <w:r w:rsidR="00DD7961">
        <w:t>and pro</w:t>
      </w:r>
      <w:r w:rsidR="006E252D" w:rsidRPr="003F2703">
        <w:t xml:space="preserve">- </w:t>
      </w:r>
      <w:proofErr w:type="spellStart"/>
      <w:r w:rsidR="006E252D" w:rsidRPr="003F2703">
        <w:t>formas</w:t>
      </w:r>
      <w:proofErr w:type="spellEnd"/>
      <w:r w:rsidR="006E252D">
        <w:t xml:space="preserve">. Inviting schools that haven’t been involved to the </w:t>
      </w:r>
      <w:r w:rsidR="00DD7961">
        <w:t>final celebration</w:t>
      </w:r>
      <w:r w:rsidR="006E252D">
        <w:t>, and making it high profile works.</w:t>
      </w:r>
      <w:r w:rsidR="00DD7961" w:rsidRPr="00DD7961">
        <w:t xml:space="preserve"> </w:t>
      </w:r>
      <w:r w:rsidR="00DD7961" w:rsidRPr="00E4540B">
        <w:t xml:space="preserve">Networks are being sustained in Redbridge, </w:t>
      </w:r>
      <w:r w:rsidR="00DD7961">
        <w:t xml:space="preserve">however the </w:t>
      </w:r>
      <w:r w:rsidR="00DD7961" w:rsidRPr="00E4540B">
        <w:t xml:space="preserve">borough will be divided into geographical regions without </w:t>
      </w:r>
      <w:r w:rsidR="00DD7961">
        <w:t xml:space="preserve">lead schools so MAT’s </w:t>
      </w:r>
      <w:r w:rsidR="00DD7961" w:rsidRPr="00E4540B">
        <w:t>learn about other schools and what they are doing</w:t>
      </w:r>
      <w:r w:rsidR="00DD7961">
        <w:t xml:space="preserve">. This could pose an opportunity to ensure quality </w:t>
      </w:r>
      <w:r w:rsidR="00A4022C">
        <w:t xml:space="preserve">connected </w:t>
      </w:r>
      <w:r w:rsidR="007753EC">
        <w:t>arts</w:t>
      </w:r>
      <w:r w:rsidR="00DD7961">
        <w:t xml:space="preserve"> provision in </w:t>
      </w:r>
      <w:r w:rsidR="00A4022C">
        <w:t xml:space="preserve">the </w:t>
      </w:r>
      <w:r w:rsidR="00DD7961">
        <w:t xml:space="preserve">schools. </w:t>
      </w:r>
    </w:p>
    <w:p w:rsidR="006E252D" w:rsidRDefault="006E252D" w:rsidP="006E252D">
      <w:r w:rsidRPr="006E252D">
        <w:rPr>
          <w:b/>
          <w:lang w:eastAsia="en-GB"/>
        </w:rPr>
        <w:t xml:space="preserve">Final reflections: </w:t>
      </w:r>
      <w:r>
        <w:t xml:space="preserve">It is very relevant that the pupils grasp of; and retention of knowledge about inspirational </w:t>
      </w:r>
      <w:r w:rsidR="007753EC">
        <w:t>arts</w:t>
      </w:r>
      <w:r>
        <w:t xml:space="preserve"> practitioners was significantly enhanced by the fact that they were learning about local </w:t>
      </w:r>
      <w:r w:rsidR="007753EC">
        <w:t>arts</w:t>
      </w:r>
      <w:r>
        <w:t xml:space="preserve"> heroes. It excited them that they </w:t>
      </w:r>
      <w:r w:rsidR="00A4022C">
        <w:t>could</w:t>
      </w:r>
      <w:r>
        <w:t xml:space="preserve"> relate these people to places they knew as part of their everyday lives. They also discovered places of heritage and culture which they could visit easily with their families.</w:t>
      </w:r>
    </w:p>
    <w:p w:rsidR="00365841" w:rsidRPr="000F1C87" w:rsidRDefault="006E252D" w:rsidP="006E252D">
      <w:r>
        <w:t xml:space="preserve">Project leads learned how very meaningful an experience this project was for this group of </w:t>
      </w:r>
      <w:r w:rsidR="00672396">
        <w:t xml:space="preserve">Pupil Premium </w:t>
      </w:r>
      <w:r>
        <w:t xml:space="preserve">students and were surprised at their low base of knowledge at the project outset and lack of awareness of </w:t>
      </w:r>
      <w:r w:rsidR="007753EC">
        <w:t>arts</w:t>
      </w:r>
      <w:r>
        <w:t xml:space="preserve"> and culture in general and their local opportunities</w:t>
      </w:r>
      <w:r w:rsidRPr="00A4022C">
        <w:t xml:space="preserve">. </w:t>
      </w:r>
      <w:r w:rsidR="00A4022C" w:rsidRPr="00A4022C">
        <w:t xml:space="preserve"> I</w:t>
      </w:r>
      <w:r w:rsidRPr="00A4022C">
        <w:t>t</w:t>
      </w:r>
      <w:r>
        <w:t xml:space="preserve"> was encouraging that the pupils were keen to develop their skills and understanding in the various art forms covered</w:t>
      </w:r>
      <w:r w:rsidR="00A4022C">
        <w:t>, as the project progressed</w:t>
      </w:r>
      <w:r>
        <w:t>. They also showed enormous progress in terms of their self-confidence and self-esteem when interacting with others during workshop sessions with us</w:t>
      </w:r>
      <w:r w:rsidR="007811AE">
        <w:t xml:space="preserve"> and when sharing their skills.</w:t>
      </w:r>
    </w:p>
    <w:p w:rsidR="007811AE" w:rsidRPr="007811AE" w:rsidRDefault="007811AE" w:rsidP="007811AE">
      <w:pPr>
        <w:rPr>
          <w:b/>
          <w:sz w:val="18"/>
          <w:szCs w:val="18"/>
        </w:rPr>
      </w:pPr>
      <w:r w:rsidRPr="007811AE">
        <w:rPr>
          <w:b/>
          <w:sz w:val="18"/>
          <w:szCs w:val="18"/>
        </w:rPr>
        <w:t xml:space="preserve">Year 5 pupils from </w:t>
      </w:r>
      <w:proofErr w:type="spellStart"/>
      <w:r w:rsidRPr="007811AE">
        <w:rPr>
          <w:b/>
          <w:sz w:val="18"/>
          <w:szCs w:val="18"/>
        </w:rPr>
        <w:t>Fullwood</w:t>
      </w:r>
      <w:proofErr w:type="spellEnd"/>
      <w:r w:rsidRPr="007811AE">
        <w:rPr>
          <w:b/>
          <w:sz w:val="18"/>
          <w:szCs w:val="18"/>
        </w:rPr>
        <w:t xml:space="preserve"> Primary School showing the “William Morris” inspired Get Well cards they made for one of their classmates who is in hospital.</w:t>
      </w:r>
    </w:p>
    <w:p w:rsidR="007811AE" w:rsidRDefault="007811AE">
      <w:pPr>
        <w:rPr>
          <w:rFonts w:eastAsia="Times New Roman"/>
          <w:b/>
          <w:sz w:val="32"/>
          <w:szCs w:val="24"/>
          <w:u w:val="single"/>
          <w:lang w:eastAsia="en-GB"/>
        </w:rPr>
      </w:pPr>
    </w:p>
    <w:p w:rsidR="007811AE" w:rsidRDefault="007811AE">
      <w:pPr>
        <w:rPr>
          <w:rFonts w:eastAsia="Times New Roman"/>
          <w:b/>
          <w:sz w:val="32"/>
          <w:szCs w:val="24"/>
          <w:u w:val="single"/>
          <w:lang w:eastAsia="en-GB"/>
        </w:rPr>
      </w:pPr>
    </w:p>
    <w:p w:rsidR="00A23FA2" w:rsidRPr="006E252D" w:rsidRDefault="00A23FA2">
      <w:pPr>
        <w:rPr>
          <w:b/>
        </w:rPr>
      </w:pPr>
      <w:r w:rsidRPr="006E252D">
        <w:rPr>
          <w:rFonts w:eastAsia="Times New Roman"/>
          <w:b/>
          <w:sz w:val="32"/>
          <w:szCs w:val="24"/>
          <w:u w:val="single"/>
          <w:lang w:eastAsia="en-GB"/>
        </w:rPr>
        <w:br w:type="page"/>
      </w:r>
      <w:r w:rsidR="00365841">
        <w:rPr>
          <w:noProof/>
          <w:lang w:eastAsia="en-GB"/>
        </w:rPr>
        <w:drawing>
          <wp:anchor distT="0" distB="0" distL="114300" distR="114300" simplePos="0" relativeHeight="251677184" behindDoc="1" locked="0" layoutInCell="1" allowOverlap="1">
            <wp:simplePos x="0" y="0"/>
            <wp:positionH relativeFrom="column">
              <wp:posOffset>0</wp:posOffset>
            </wp:positionH>
            <wp:positionV relativeFrom="paragraph">
              <wp:posOffset>-842645</wp:posOffset>
            </wp:positionV>
            <wp:extent cx="4330800" cy="3247200"/>
            <wp:effectExtent l="0" t="0" r="0" b="0"/>
            <wp:wrapTight wrapText="bothSides">
              <wp:wrapPolygon edited="0">
                <wp:start x="0" y="0"/>
                <wp:lineTo x="0" y="21418"/>
                <wp:lineTo x="21473" y="21418"/>
                <wp:lineTo x="21473"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800" cy="3247200"/>
                    </a:xfrm>
                    <a:prstGeom prst="rect">
                      <a:avLst/>
                    </a:prstGeom>
                  </pic:spPr>
                </pic:pic>
              </a:graphicData>
            </a:graphic>
            <wp14:sizeRelH relativeFrom="margin">
              <wp14:pctWidth>0</wp14:pctWidth>
            </wp14:sizeRelH>
            <wp14:sizeRelV relativeFrom="margin">
              <wp14:pctHeight>0</wp14:pctHeight>
            </wp14:sizeRelV>
          </wp:anchor>
        </w:drawing>
      </w:r>
    </w:p>
    <w:p w:rsidR="007811AE" w:rsidRPr="007811AE" w:rsidRDefault="007811AE" w:rsidP="00C6280F">
      <w:pPr>
        <w:pStyle w:val="Heading1"/>
        <w:rPr>
          <w:rFonts w:asciiTheme="minorHAnsi" w:eastAsia="Times New Roman" w:hAnsiTheme="minorHAnsi"/>
          <w:sz w:val="18"/>
          <w:szCs w:val="18"/>
          <w:u w:val="single"/>
          <w:lang w:eastAsia="en-GB"/>
        </w:rPr>
      </w:pPr>
    </w:p>
    <w:p w:rsidR="007811AE" w:rsidRPr="007811AE" w:rsidRDefault="007811AE" w:rsidP="007811AE">
      <w:pPr>
        <w:rPr>
          <w:b/>
          <w:sz w:val="18"/>
          <w:szCs w:val="18"/>
        </w:rPr>
      </w:pPr>
      <w:r w:rsidRPr="007811AE">
        <w:rPr>
          <w:b/>
          <w:sz w:val="18"/>
          <w:szCs w:val="18"/>
        </w:rPr>
        <w:t xml:space="preserve">Wall display showing the work the pupils produced during their print-making workshop at William Morris Gallery for their Part A of their Redbridge “London Curriculum” inspired Discover </w:t>
      </w:r>
      <w:r w:rsidR="007753EC">
        <w:rPr>
          <w:b/>
          <w:sz w:val="18"/>
          <w:szCs w:val="18"/>
        </w:rPr>
        <w:t>Arts</w:t>
      </w:r>
      <w:r w:rsidRPr="007811AE">
        <w:rPr>
          <w:b/>
          <w:sz w:val="18"/>
          <w:szCs w:val="18"/>
        </w:rPr>
        <w:t xml:space="preserve"> Award.   </w:t>
      </w:r>
    </w:p>
    <w:p w:rsidR="007811AE" w:rsidRDefault="007811AE" w:rsidP="007811AE">
      <w:pPr>
        <w:rPr>
          <w:lang w:eastAsia="en-GB"/>
        </w:rPr>
      </w:pPr>
      <w:r>
        <w:rPr>
          <w:noProof/>
          <w:lang w:eastAsia="en-GB"/>
        </w:rPr>
        <w:drawing>
          <wp:inline distT="0" distB="0" distL="0" distR="0" wp14:anchorId="19F2F977" wp14:editId="1959086C">
            <wp:extent cx="5731510" cy="28397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39720"/>
                    </a:xfrm>
                    <a:prstGeom prst="rect">
                      <a:avLst/>
                    </a:prstGeom>
                  </pic:spPr>
                </pic:pic>
              </a:graphicData>
            </a:graphic>
          </wp:inline>
        </w:drawing>
      </w:r>
    </w:p>
    <w:p w:rsidR="00C6280F" w:rsidRPr="006D3E60" w:rsidRDefault="00C6280F" w:rsidP="00C6280F">
      <w:pPr>
        <w:pStyle w:val="Heading1"/>
        <w:rPr>
          <w:rFonts w:asciiTheme="minorHAnsi" w:eastAsia="Times New Roman" w:hAnsiTheme="minorHAnsi"/>
          <w:sz w:val="32"/>
          <w:szCs w:val="24"/>
          <w:u w:val="single"/>
          <w:lang w:eastAsia="en-GB"/>
        </w:rPr>
      </w:pPr>
      <w:r w:rsidRPr="006D3E60">
        <w:rPr>
          <w:rFonts w:asciiTheme="minorHAnsi" w:eastAsia="Times New Roman" w:hAnsiTheme="minorHAnsi"/>
          <w:sz w:val="32"/>
          <w:szCs w:val="24"/>
          <w:u w:val="single"/>
          <w:lang w:eastAsia="en-GB"/>
        </w:rPr>
        <w:t>Crafts Council</w:t>
      </w:r>
    </w:p>
    <w:p w:rsidR="0063314C" w:rsidRDefault="00A23FA2" w:rsidP="009A2AB8">
      <w:r>
        <w:rPr>
          <w:noProof/>
          <w:lang w:eastAsia="en-GB"/>
        </w:rPr>
        <w:drawing>
          <wp:anchor distT="0" distB="0" distL="114300" distR="114300" simplePos="0" relativeHeight="251657728" behindDoc="1" locked="0" layoutInCell="1" allowOverlap="1">
            <wp:simplePos x="0" y="0"/>
            <wp:positionH relativeFrom="column">
              <wp:posOffset>3190875</wp:posOffset>
            </wp:positionH>
            <wp:positionV relativeFrom="paragraph">
              <wp:posOffset>18415</wp:posOffset>
            </wp:positionV>
            <wp:extent cx="2505075" cy="1638300"/>
            <wp:effectExtent l="19050" t="0" r="9525" b="0"/>
            <wp:wrapTight wrapText="bothSides">
              <wp:wrapPolygon edited="0">
                <wp:start x="-164" y="0"/>
                <wp:lineTo x="-164" y="21349"/>
                <wp:lineTo x="21682" y="21349"/>
                <wp:lineTo x="21682" y="0"/>
                <wp:lineTo x="-164" y="0"/>
              </wp:wrapPolygon>
            </wp:wrapTight>
            <wp:docPr id="16" name="Picture 16" descr="C:\Users\Lara\Dropbox\Local Area Development\16_17\02_Partner Folders\Crafts Council\July meeting notes\IMG_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ra\Dropbox\Local Area Development\16_17\02_Partner Folders\Crafts Council\July meeting notes\IMG_6494.JPG"/>
                    <pic:cNvPicPr>
                      <a:picLocks noChangeAspect="1" noChangeArrowheads="1"/>
                    </pic:cNvPicPr>
                  </pic:nvPicPr>
                  <pic:blipFill>
                    <a:blip r:embed="rId13" cstate="print"/>
                    <a:srcRect b="12690"/>
                    <a:stretch>
                      <a:fillRect/>
                    </a:stretch>
                  </pic:blipFill>
                  <pic:spPr bwMode="auto">
                    <a:xfrm>
                      <a:off x="0" y="0"/>
                      <a:ext cx="2505075" cy="1638300"/>
                    </a:xfrm>
                    <a:prstGeom prst="rect">
                      <a:avLst/>
                    </a:prstGeom>
                    <a:noFill/>
                    <a:ln w="9525">
                      <a:noFill/>
                      <a:miter lim="800000"/>
                      <a:headEnd/>
                      <a:tailEnd/>
                    </a:ln>
                  </pic:spPr>
                </pic:pic>
              </a:graphicData>
            </a:graphic>
          </wp:anchor>
        </w:drawing>
      </w:r>
      <w:r w:rsidR="0063314C" w:rsidRPr="00B133F9">
        <w:t xml:space="preserve">The Crafts Council worked in Ealing, using </w:t>
      </w:r>
      <w:r w:rsidR="00653C3E">
        <w:t xml:space="preserve">Arts Award </w:t>
      </w:r>
      <w:r>
        <w:t xml:space="preserve">as a tool for linking </w:t>
      </w:r>
      <w:r w:rsidR="00126C09">
        <w:t xml:space="preserve">art, design and </w:t>
      </w:r>
      <w:r w:rsidR="00126C09" w:rsidRPr="00B133F9">
        <w:t xml:space="preserve">technology </w:t>
      </w:r>
      <w:r w:rsidR="0063314C" w:rsidRPr="00B133F9">
        <w:t xml:space="preserve">across the curriculum. They explored how they could support more local centres to deliver </w:t>
      </w:r>
      <w:r w:rsidR="00653C3E">
        <w:t xml:space="preserve">Arts Award </w:t>
      </w:r>
      <w:r w:rsidR="0063314C" w:rsidRPr="00B133F9">
        <w:t xml:space="preserve">by embedding it into the curriculum. This offer was developed alongside Make Your Future, a three-year schools programme launched in 2016.  Make Your Future is a cross-curricular programme that </w:t>
      </w:r>
      <w:r w:rsidR="000F1C87" w:rsidRPr="00B133F9">
        <w:t>empowers</w:t>
      </w:r>
      <w:r w:rsidR="000F1C87">
        <w:t xml:space="preserve"> teache</w:t>
      </w:r>
      <w:r w:rsidR="000F1C87" w:rsidRPr="00B133F9">
        <w:t>rs</w:t>
      </w:r>
      <w:r w:rsidR="0063314C" w:rsidRPr="00B133F9">
        <w:t xml:space="preserve"> and pupils to use craft as a meeting point between Art and Design.  </w:t>
      </w:r>
    </w:p>
    <w:p w:rsidR="00A23FA2" w:rsidRDefault="00A23FA2" w:rsidP="009A2AB8">
      <w:r>
        <w:t xml:space="preserve">The </w:t>
      </w:r>
      <w:r w:rsidR="00B133F9">
        <w:t>Crafts Council</w:t>
      </w:r>
      <w:r>
        <w:t xml:space="preserve"> did not have pre</w:t>
      </w:r>
      <w:r w:rsidR="00126C09">
        <w:t>-</w:t>
      </w:r>
      <w:r>
        <w:t>existing relationships in Ealing</w:t>
      </w:r>
      <w:r w:rsidR="00B133F9">
        <w:t xml:space="preserve">, </w:t>
      </w:r>
      <w:r w:rsidR="00443C0B">
        <w:t xml:space="preserve">so </w:t>
      </w:r>
      <w:r w:rsidR="00443C0B" w:rsidRPr="00B133F9">
        <w:t>first</w:t>
      </w:r>
      <w:r w:rsidR="00126C09">
        <w:t xml:space="preserve"> they</w:t>
      </w:r>
      <w:r w:rsidR="003C471E" w:rsidRPr="00B133F9">
        <w:t xml:space="preserve"> had to find gatekeepers and contacts to help them with the school recruitment process.  They also hired an </w:t>
      </w:r>
      <w:r w:rsidR="00126C09">
        <w:t>E</w:t>
      </w:r>
      <w:r w:rsidR="003C471E" w:rsidRPr="00B133F9">
        <w:t>valuator to work on the wider programme</w:t>
      </w:r>
      <w:r w:rsidR="00B133F9">
        <w:t xml:space="preserve"> and </w:t>
      </w:r>
      <w:r>
        <w:t>embedded</w:t>
      </w:r>
      <w:r w:rsidR="00B133F9">
        <w:t xml:space="preserve"> </w:t>
      </w:r>
      <w:r w:rsidR="00653C3E">
        <w:t xml:space="preserve">Arts Award </w:t>
      </w:r>
      <w:r w:rsidR="00B133F9">
        <w:t>into this</w:t>
      </w:r>
      <w:r w:rsidR="003C471E" w:rsidRPr="00B133F9">
        <w:t xml:space="preserve">. They </w:t>
      </w:r>
      <w:r>
        <w:t xml:space="preserve">sent a baseline questionnaire to local schools, </w:t>
      </w:r>
      <w:r w:rsidR="00B133F9" w:rsidRPr="00B133F9">
        <w:t>asking about</w:t>
      </w:r>
      <w:r w:rsidR="003C471E" w:rsidRPr="00B133F9">
        <w:t xml:space="preserve"> their current knowledge of </w:t>
      </w:r>
      <w:r w:rsidR="007753EC">
        <w:t>Arts</w:t>
      </w:r>
      <w:r>
        <w:t xml:space="preserve"> Award</w:t>
      </w:r>
      <w:r w:rsidR="003C471E" w:rsidRPr="00B133F9">
        <w:t>, their interest in it, their current level of delivery and if they have any trained advisors</w:t>
      </w:r>
      <w:r w:rsidR="00B133F9">
        <w:t xml:space="preserve"> </w:t>
      </w:r>
      <w:proofErr w:type="gramStart"/>
      <w:r w:rsidR="00B133F9">
        <w:t>in order to</w:t>
      </w:r>
      <w:proofErr w:type="gramEnd"/>
      <w:r w:rsidR="00B133F9">
        <w:t xml:space="preserve"> inform their next steps. </w:t>
      </w:r>
      <w:r>
        <w:t xml:space="preserve">The results of this questionnaire helped them shape their offer. </w:t>
      </w:r>
    </w:p>
    <w:p w:rsidR="00B133F9" w:rsidRPr="008C2624" w:rsidRDefault="007B7F6D" w:rsidP="009A2AB8">
      <w:pPr>
        <w:rPr>
          <w:b/>
          <w:sz w:val="16"/>
          <w:szCs w:val="16"/>
        </w:rPr>
      </w:pPr>
      <w:r>
        <w:rPr>
          <w:noProof/>
          <w:lang w:eastAsia="en-GB"/>
        </w:rPr>
        <w:drawing>
          <wp:anchor distT="0" distB="0" distL="114300" distR="114300" simplePos="0" relativeHeight="251661824" behindDoc="1" locked="0" layoutInCell="1" allowOverlap="1">
            <wp:simplePos x="0" y="0"/>
            <wp:positionH relativeFrom="column">
              <wp:posOffset>219075</wp:posOffset>
            </wp:positionH>
            <wp:positionV relativeFrom="paragraph">
              <wp:posOffset>443865</wp:posOffset>
            </wp:positionV>
            <wp:extent cx="2498090" cy="1903095"/>
            <wp:effectExtent l="0" t="0" r="0" b="0"/>
            <wp:wrapTight wrapText="bothSides">
              <wp:wrapPolygon edited="0">
                <wp:start x="0" y="0"/>
                <wp:lineTo x="0" y="21405"/>
                <wp:lineTo x="21413" y="21405"/>
                <wp:lineTo x="21413" y="0"/>
                <wp:lineTo x="0" y="0"/>
              </wp:wrapPolygon>
            </wp:wrapTight>
            <wp:docPr id="17" name="Picture 17" descr="C:\Users\Lara\Dropbox\Local Area Development\16_17\02_Partner Folders\Crafts Council\July meeting notes\IMG_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a\Dropbox\Local Area Development\16_17\02_Partner Folders\Crafts Council\July meeting notes\IMG_6490.JPG"/>
                    <pic:cNvPicPr>
                      <a:picLocks noChangeAspect="1" noChangeArrowheads="1"/>
                    </pic:cNvPicPr>
                  </pic:nvPicPr>
                  <pic:blipFill>
                    <a:blip r:embed="rId14" cstate="print"/>
                    <a:srcRect l="1828"/>
                    <a:stretch>
                      <a:fillRect/>
                    </a:stretch>
                  </pic:blipFill>
                  <pic:spPr bwMode="auto">
                    <a:xfrm>
                      <a:off x="0" y="0"/>
                      <a:ext cx="2498090"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FA2">
        <w:t>After recruiting five schools</w:t>
      </w:r>
      <w:r w:rsidR="00B133F9">
        <w:t>, two dropped out</w:t>
      </w:r>
      <w:r w:rsidR="00991AD6" w:rsidRPr="00E6528A">
        <w:t xml:space="preserve"> due to illness, staff shortages and </w:t>
      </w:r>
      <w:r w:rsidR="00991AD6">
        <w:t>H</w:t>
      </w:r>
      <w:r w:rsidR="00991AD6" w:rsidRPr="00E6528A">
        <w:t xml:space="preserve">eads moving on. </w:t>
      </w:r>
      <w:r w:rsidR="00A64536">
        <w:t xml:space="preserve">Communication between schools and staff continued to be a problem, but regular phone calls and meetings helped them progress in planning. </w:t>
      </w:r>
      <w:r w:rsidR="00A23FA2">
        <w:t xml:space="preserve"> </w:t>
      </w:r>
      <w:r w:rsidR="00A4022C">
        <w:t xml:space="preserve">The Project was extended in March 2017 to include </w:t>
      </w:r>
      <w:r w:rsidR="00A4022C">
        <w:rPr>
          <w:lang w:eastAsia="en-GB"/>
        </w:rPr>
        <w:t xml:space="preserve">three Brent schools </w:t>
      </w:r>
      <w:r w:rsidR="00A4022C" w:rsidRPr="000905A8">
        <w:rPr>
          <w:sz w:val="24"/>
        </w:rPr>
        <w:t>Queens Park Community School, Capital City Academy and Woodfield School.</w:t>
      </w:r>
      <w:r w:rsidR="00A4022C">
        <w:rPr>
          <w:sz w:val="24"/>
        </w:rPr>
        <w:t xml:space="preserve"> </w:t>
      </w:r>
      <w:r w:rsidR="00B133F9">
        <w:t xml:space="preserve">As the programme progressed, </w:t>
      </w:r>
      <w:r w:rsidR="00A23FA2">
        <w:t xml:space="preserve">the Crafts </w:t>
      </w:r>
      <w:r w:rsidR="00A23FA2">
        <w:lastRenderedPageBreak/>
        <w:t>Council</w:t>
      </w:r>
      <w:r w:rsidR="00B133F9">
        <w:t xml:space="preserve"> met with more local </w:t>
      </w:r>
      <w:r w:rsidR="007753EC">
        <w:t>arts</w:t>
      </w:r>
      <w:r w:rsidR="00A23FA2">
        <w:t xml:space="preserve"> </w:t>
      </w:r>
      <w:r w:rsidR="00B133F9">
        <w:t xml:space="preserve">organisations </w:t>
      </w:r>
      <w:r w:rsidR="00A64536">
        <w:t>such as</w:t>
      </w:r>
      <w:r w:rsidR="00B133F9">
        <w:t xml:space="preserve"> West London </w:t>
      </w:r>
      <w:r w:rsidR="007753EC">
        <w:t>Arts</w:t>
      </w:r>
      <w:r w:rsidR="00B133F9">
        <w:t xml:space="preserve"> Scene and OPEN Ealing</w:t>
      </w:r>
      <w:r w:rsidR="00A64536">
        <w:t>.</w:t>
      </w:r>
      <w:r w:rsidR="00B133F9">
        <w:t xml:space="preserve"> </w:t>
      </w:r>
      <w:r w:rsidR="00DD77D3" w:rsidRPr="00DD77D3">
        <w:t xml:space="preserve">West London </w:t>
      </w:r>
      <w:r w:rsidR="007753EC">
        <w:t>Arts</w:t>
      </w:r>
      <w:r w:rsidR="00DD77D3" w:rsidRPr="00DD77D3">
        <w:t xml:space="preserve"> Scene</w:t>
      </w:r>
      <w:r w:rsidR="00443C0B">
        <w:t xml:space="preserve"> </w:t>
      </w:r>
      <w:r w:rsidR="00DD77D3" w:rsidRPr="00DD77D3">
        <w:t xml:space="preserve">will now be working with older groups through the Make Your Future schools recruited by the Crafts Council. The young people’s work will be displayed on borough wide library tours and young people undertaking their Silver </w:t>
      </w:r>
      <w:r w:rsidR="00653C3E">
        <w:t xml:space="preserve">Arts Award </w:t>
      </w:r>
      <w:r w:rsidR="00DD77D3" w:rsidRPr="00DD77D3">
        <w:t xml:space="preserve">will help set up and run open </w:t>
      </w:r>
      <w:r w:rsidR="008C2624">
        <w:rPr>
          <w:noProof/>
          <w:lang w:eastAsia="en-GB"/>
        </w:rPr>
        <w:drawing>
          <wp:anchor distT="0" distB="0" distL="114300" distR="114300" simplePos="0" relativeHeight="251655680" behindDoc="0" locked="0" layoutInCell="1" allowOverlap="1">
            <wp:simplePos x="0" y="0"/>
            <wp:positionH relativeFrom="column">
              <wp:posOffset>2162175</wp:posOffset>
            </wp:positionH>
            <wp:positionV relativeFrom="paragraph">
              <wp:posOffset>993775</wp:posOffset>
            </wp:positionV>
            <wp:extent cx="3365932" cy="2290445"/>
            <wp:effectExtent l="0" t="0" r="0" b="0"/>
            <wp:wrapThrough wrapText="bothSides">
              <wp:wrapPolygon edited="0">
                <wp:start x="0" y="0"/>
                <wp:lineTo x="0" y="21378"/>
                <wp:lineTo x="21518" y="21378"/>
                <wp:lineTo x="215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ndon CSM CPD 18 J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5932" cy="2290445"/>
                    </a:xfrm>
                    <a:prstGeom prst="rect">
                      <a:avLst/>
                    </a:prstGeom>
                  </pic:spPr>
                </pic:pic>
              </a:graphicData>
            </a:graphic>
          </wp:anchor>
        </w:drawing>
      </w:r>
      <w:r w:rsidR="00DD77D3" w:rsidRPr="00DD77D3">
        <w:t>days.</w:t>
      </w:r>
      <w:r w:rsidR="008C2624">
        <w:t xml:space="preserve">                                                                       </w:t>
      </w:r>
      <w:r w:rsidR="008C2624">
        <w:rPr>
          <w:b/>
          <w:sz w:val="16"/>
          <w:szCs w:val="16"/>
        </w:rPr>
        <w:t xml:space="preserve">A Central St Martin’s CPD session for teachers </w:t>
      </w:r>
    </w:p>
    <w:p w:rsidR="00B133F9" w:rsidRDefault="00991AD6" w:rsidP="009A2AB8">
      <w:r>
        <w:t xml:space="preserve">From January to March, </w:t>
      </w:r>
      <w:r w:rsidR="00443C0B">
        <w:t xml:space="preserve">the Crafts Council </w:t>
      </w:r>
      <w:r>
        <w:t xml:space="preserve">ran twilight CPD sessions </w:t>
      </w:r>
      <w:r w:rsidR="000F1C87">
        <w:t>with teachers</w:t>
      </w:r>
      <w:r w:rsidR="00A64536">
        <w:t xml:space="preserve"> and are offering pre</w:t>
      </w:r>
      <w:r w:rsidR="00126C09">
        <w:t>-</w:t>
      </w:r>
      <w:r w:rsidR="00A64536">
        <w:t xml:space="preserve"> moderation visits to each school. These will include conversations about how </w:t>
      </w:r>
      <w:r w:rsidR="00653C3E">
        <w:t xml:space="preserve">Arts Award </w:t>
      </w:r>
      <w:r w:rsidR="00A64536">
        <w:t xml:space="preserve">can be embedded in the future. </w:t>
      </w:r>
      <w:r w:rsidR="00B133F9">
        <w:t xml:space="preserve">They are </w:t>
      </w:r>
      <w:r w:rsidR="007B7F6D">
        <w:t xml:space="preserve">also </w:t>
      </w:r>
      <w:r w:rsidR="00B133F9">
        <w:t xml:space="preserve">developing a mapping resource </w:t>
      </w:r>
      <w:r w:rsidR="000F1C87">
        <w:t>for teachers</w:t>
      </w:r>
      <w:r w:rsidR="00B133F9">
        <w:t xml:space="preserve">, which will be shared at the first CPD event. </w:t>
      </w:r>
    </w:p>
    <w:p w:rsidR="008C2624" w:rsidRDefault="008C2624" w:rsidP="009A2AB8"/>
    <w:p w:rsidR="002A253D" w:rsidRDefault="002A253D" w:rsidP="009A2AB8">
      <w:r>
        <w:t xml:space="preserve">The </w:t>
      </w:r>
      <w:r w:rsidR="00126C09">
        <w:t xml:space="preserve">Ceramics </w:t>
      </w:r>
      <w:r w:rsidR="007753EC">
        <w:t>Artists</w:t>
      </w:r>
      <w:r w:rsidR="00126C09">
        <w:t xml:space="preserve"> </w:t>
      </w:r>
      <w:r>
        <w:t xml:space="preserve">will deliver intensive or weekly sessions in the schools and a freelance </w:t>
      </w:r>
      <w:r w:rsidR="00126C09">
        <w:t>C</w:t>
      </w:r>
      <w:r>
        <w:t>oordinator will offer a day and a half per school to support delivery and portfolio creation. The Crafts Council are designing a blank sketch book that the young people can complete</w:t>
      </w:r>
      <w:r w:rsidR="007B7F6D">
        <w:t xml:space="preserve"> as their </w:t>
      </w:r>
      <w:r w:rsidR="00653C3E">
        <w:t xml:space="preserve">Arts Award </w:t>
      </w:r>
      <w:r w:rsidR="007B7F6D">
        <w:t>portfolio</w:t>
      </w:r>
      <w:r>
        <w:t xml:space="preserve">. This </w:t>
      </w:r>
      <w:proofErr w:type="gramStart"/>
      <w:r>
        <w:t>high quality</w:t>
      </w:r>
      <w:proofErr w:type="gramEnd"/>
      <w:r>
        <w:t xml:space="preserve"> logbook brings a professional feel to the programme, </w:t>
      </w:r>
      <w:r w:rsidR="007B7F6D">
        <w:t xml:space="preserve">thus </w:t>
      </w:r>
      <w:r>
        <w:t xml:space="preserve">inspiring the young people to commit. </w:t>
      </w:r>
      <w:r w:rsidR="007B7F6D">
        <w:t xml:space="preserve">It also allows room for flexibility, as the young people can shape the contents and structure they choose. </w:t>
      </w:r>
    </w:p>
    <w:p w:rsidR="007413D6" w:rsidRDefault="007413D6" w:rsidP="007413D6">
      <w:pPr>
        <w:rPr>
          <w:rFonts w:eastAsia="Times New Roman" w:cs="Arial"/>
          <w:b/>
          <w:bCs/>
          <w:sz w:val="24"/>
          <w:szCs w:val="24"/>
          <w:lang w:eastAsia="en-GB"/>
        </w:rPr>
      </w:pPr>
      <w:r>
        <w:rPr>
          <w:rFonts w:eastAsia="Times New Roman" w:cs="Arial"/>
          <w:lang w:eastAsia="en-GB"/>
        </w:rPr>
        <w:t xml:space="preserve">This programme is at an earlier stage in its delivery and this is reflected in the below. </w:t>
      </w:r>
    </w:p>
    <w:p w:rsidR="00C6280F" w:rsidRPr="007B7F6D" w:rsidRDefault="000237A5" w:rsidP="00C6280F">
      <w:pPr>
        <w:spacing w:before="100" w:beforeAutospacing="1" w:after="100" w:afterAutospacing="1" w:line="240" w:lineRule="auto"/>
        <w:rPr>
          <w:rFonts w:eastAsia="Times New Roman" w:cs="Helvetica"/>
          <w:bCs/>
          <w:color w:val="7030A0"/>
          <w:sz w:val="24"/>
          <w:szCs w:val="24"/>
          <w:lang w:eastAsia="en-GB"/>
        </w:rPr>
      </w:pPr>
      <w:r w:rsidRPr="007B7F6D">
        <w:rPr>
          <w:rFonts w:eastAsia="Times New Roman" w:cs="Helvetica"/>
          <w:b/>
          <w:bCs/>
          <w:color w:val="7030A0"/>
          <w:sz w:val="24"/>
          <w:szCs w:val="24"/>
          <w:lang w:eastAsia="en-GB"/>
        </w:rPr>
        <w:t>Challenge</w:t>
      </w:r>
      <w:r w:rsidR="00B133F9" w:rsidRPr="007B7F6D">
        <w:rPr>
          <w:rFonts w:eastAsia="Times New Roman" w:cs="Helvetica"/>
          <w:b/>
          <w:bCs/>
          <w:color w:val="7030A0"/>
          <w:sz w:val="24"/>
          <w:szCs w:val="24"/>
          <w:lang w:eastAsia="en-GB"/>
        </w:rPr>
        <w:t>s</w:t>
      </w:r>
      <w:r w:rsidRPr="007B7F6D">
        <w:rPr>
          <w:rFonts w:eastAsia="Times New Roman" w:cs="Helvetica"/>
          <w:bCs/>
          <w:color w:val="7030A0"/>
          <w:sz w:val="24"/>
          <w:szCs w:val="24"/>
          <w:lang w:eastAsia="en-GB"/>
        </w:rPr>
        <w:t xml:space="preserve">: </w:t>
      </w:r>
    </w:p>
    <w:p w:rsidR="00B133F9" w:rsidRPr="004C526A" w:rsidRDefault="00B133F9" w:rsidP="003C471E">
      <w:r w:rsidRPr="007B7F6D">
        <w:rPr>
          <w:b/>
          <w:szCs w:val="24"/>
        </w:rPr>
        <w:t xml:space="preserve">School Recruitment: </w:t>
      </w:r>
      <w:r w:rsidRPr="007B7F6D">
        <w:rPr>
          <w:szCs w:val="24"/>
        </w:rPr>
        <w:t xml:space="preserve">Working in an entirely new borough made this challenging. </w:t>
      </w:r>
      <w:r w:rsidRPr="007B7F6D">
        <w:rPr>
          <w:rFonts w:eastAsia="Times New Roman" w:cs="Arial"/>
          <w:szCs w:val="24"/>
          <w:lang w:eastAsia="en-GB"/>
        </w:rPr>
        <w:t>The Crafts Council had to take a broader strategic approach to the borough and read strategy documents</w:t>
      </w:r>
      <w:r w:rsidR="000002D2" w:rsidRPr="007B7F6D">
        <w:rPr>
          <w:rFonts w:eastAsia="Times New Roman" w:cs="Arial"/>
          <w:szCs w:val="24"/>
          <w:lang w:eastAsia="en-GB"/>
        </w:rPr>
        <w:t xml:space="preserve"> first</w:t>
      </w:r>
      <w:r w:rsidRPr="007B7F6D">
        <w:rPr>
          <w:rFonts w:eastAsia="Times New Roman" w:cs="Arial"/>
          <w:szCs w:val="24"/>
          <w:lang w:eastAsia="en-GB"/>
        </w:rPr>
        <w:t xml:space="preserve">. They </w:t>
      </w:r>
      <w:r w:rsidR="000002D2" w:rsidRPr="007B7F6D">
        <w:rPr>
          <w:rFonts w:eastAsia="Times New Roman" w:cs="Arial"/>
          <w:szCs w:val="24"/>
          <w:lang w:eastAsia="en-GB"/>
        </w:rPr>
        <w:t xml:space="preserve">then </w:t>
      </w:r>
      <w:r w:rsidRPr="007B7F6D">
        <w:rPr>
          <w:rFonts w:eastAsia="Times New Roman" w:cs="Arial"/>
          <w:szCs w:val="24"/>
          <w:lang w:eastAsia="en-GB"/>
        </w:rPr>
        <w:t xml:space="preserve">set </w:t>
      </w:r>
      <w:r w:rsidR="007B7F6D">
        <w:rPr>
          <w:rFonts w:eastAsia="Times New Roman" w:cs="Arial"/>
          <w:szCs w:val="24"/>
          <w:lang w:eastAsia="en-GB"/>
        </w:rPr>
        <w:t xml:space="preserve">up new contact with </w:t>
      </w:r>
      <w:r w:rsidRPr="007B7F6D">
        <w:rPr>
          <w:rFonts w:eastAsia="Times New Roman" w:cs="Arial"/>
          <w:szCs w:val="24"/>
          <w:lang w:eastAsia="en-GB"/>
        </w:rPr>
        <w:t>gatekeepers</w:t>
      </w:r>
      <w:r w:rsidR="007B7F6D">
        <w:rPr>
          <w:rFonts w:eastAsia="Times New Roman" w:cs="Arial"/>
          <w:szCs w:val="24"/>
          <w:lang w:eastAsia="en-GB"/>
        </w:rPr>
        <w:t xml:space="preserve"> to help them reach schools. </w:t>
      </w:r>
      <w:r w:rsidR="004C526A">
        <w:t xml:space="preserve">In addition; </w:t>
      </w:r>
      <w:r w:rsidR="00D75AC1">
        <w:t>Make your Future t</w:t>
      </w:r>
      <w:r w:rsidR="000178B0">
        <w:t>eacher</w:t>
      </w:r>
      <w:r w:rsidR="00D75AC1">
        <w:t xml:space="preserve"> CPD has over-</w:t>
      </w:r>
      <w:r w:rsidR="004C526A">
        <w:t xml:space="preserve">ran and schools dropped out in Ealing. Schools engagement and retention was an ongoing difficulty. However, Brent has been keen to work with Crafts Council. Another issue is </w:t>
      </w:r>
      <w:r w:rsidR="000F1C87">
        <w:t>that teachers</w:t>
      </w:r>
      <w:r w:rsidR="004C526A">
        <w:t xml:space="preserve"> find it hard to find time to attend AA training. Cross curricular work for </w:t>
      </w:r>
      <w:r w:rsidR="007753EC">
        <w:t>Arts</w:t>
      </w:r>
      <w:r w:rsidR="000F1C87">
        <w:t xml:space="preserve"> teachers</w:t>
      </w:r>
      <w:r w:rsidR="004C526A">
        <w:t xml:space="preserve"> is frightening as they want to show that they have value on their own without collaborating.</w:t>
      </w:r>
    </w:p>
    <w:p w:rsidR="00DD77D3" w:rsidRDefault="003C471E" w:rsidP="00DD77D3">
      <w:pPr>
        <w:rPr>
          <w:sz w:val="24"/>
          <w:szCs w:val="24"/>
        </w:rPr>
      </w:pPr>
      <w:r w:rsidRPr="007B7F6D">
        <w:rPr>
          <w:b/>
        </w:rPr>
        <w:t>Finding Gatekeepers</w:t>
      </w:r>
      <w:r w:rsidR="00B133F9" w:rsidRPr="007B7F6D">
        <w:rPr>
          <w:b/>
        </w:rPr>
        <w:t>:</w:t>
      </w:r>
      <w:r w:rsidR="00B133F9" w:rsidRPr="007B7F6D">
        <w:t xml:space="preserve"> </w:t>
      </w:r>
      <w:r w:rsidR="00DD77D3">
        <w:t>Finding the right local contacts took</w:t>
      </w:r>
      <w:r w:rsidR="00B133F9" w:rsidRPr="007B7F6D">
        <w:t xml:space="preserve"> longer than anticipated. Speaking to Ealing Council’s extended services adviser/school effectiveness adviser was particularly helpful.  The Crafts Council also researched </w:t>
      </w:r>
      <w:r w:rsidRPr="007B7F6D">
        <w:t xml:space="preserve">current and past </w:t>
      </w:r>
      <w:r w:rsidR="00653C3E">
        <w:t xml:space="preserve">Arts Award </w:t>
      </w:r>
      <w:r w:rsidRPr="007B7F6D">
        <w:t xml:space="preserve">offers in Ealing by a range of organisations, and </w:t>
      </w:r>
      <w:r w:rsidR="00B133F9" w:rsidRPr="007B7F6D">
        <w:t>considered</w:t>
      </w:r>
      <w:r w:rsidRPr="007B7F6D">
        <w:t xml:space="preserve"> how </w:t>
      </w:r>
      <w:r w:rsidR="00B133F9" w:rsidRPr="007B7F6D">
        <w:t xml:space="preserve">to </w:t>
      </w:r>
      <w:r w:rsidRPr="007B7F6D">
        <w:t>build on these existing frameworks and relationships</w:t>
      </w:r>
      <w:r w:rsidRPr="00B133F9">
        <w:rPr>
          <w:sz w:val="24"/>
          <w:szCs w:val="24"/>
        </w:rPr>
        <w:t xml:space="preserve">. </w:t>
      </w:r>
      <w:r w:rsidR="00A4022C">
        <w:rPr>
          <w:sz w:val="24"/>
          <w:szCs w:val="24"/>
        </w:rPr>
        <w:t xml:space="preserve">Using the Make Your Future model and extending the offer to Brent schools was effective. </w:t>
      </w:r>
      <w:r w:rsidR="000F1C87">
        <w:rPr>
          <w:sz w:val="24"/>
          <w:szCs w:val="24"/>
        </w:rPr>
        <w:t>However,</w:t>
      </w:r>
      <w:r w:rsidR="00A4022C">
        <w:rPr>
          <w:sz w:val="24"/>
          <w:szCs w:val="24"/>
        </w:rPr>
        <w:t xml:space="preserve"> lack of engagement in schools in Ealing is worth exploring. </w:t>
      </w:r>
    </w:p>
    <w:p w:rsidR="00DD77D3" w:rsidRPr="00DD77D3" w:rsidRDefault="00DD77D3" w:rsidP="00DD77D3">
      <w:pPr>
        <w:rPr>
          <w:i/>
          <w:color w:val="7030A0"/>
        </w:rPr>
      </w:pPr>
      <w:r w:rsidRPr="00DD77D3">
        <w:rPr>
          <w:i/>
          <w:color w:val="7030A0"/>
        </w:rPr>
        <w:t>“Recruitment in schools has been successful when there has been one individual taking charge pushing others along….so that is key, finding the individual who can make things happen.” Crafts Council Project Manager</w:t>
      </w:r>
    </w:p>
    <w:p w:rsidR="005A202A" w:rsidRDefault="003C471E" w:rsidP="00B133F9">
      <w:pPr>
        <w:rPr>
          <w:b/>
          <w:color w:val="7030A0"/>
          <w:sz w:val="24"/>
          <w:szCs w:val="24"/>
        </w:rPr>
      </w:pPr>
      <w:r w:rsidRPr="005A202A">
        <w:rPr>
          <w:b/>
          <w:color w:val="7030A0"/>
          <w:sz w:val="24"/>
          <w:szCs w:val="24"/>
        </w:rPr>
        <w:lastRenderedPageBreak/>
        <w:t>Successes</w:t>
      </w:r>
      <w:r w:rsidR="005A202A">
        <w:rPr>
          <w:b/>
          <w:color w:val="7030A0"/>
          <w:sz w:val="24"/>
          <w:szCs w:val="24"/>
        </w:rPr>
        <w:t xml:space="preserve">: </w:t>
      </w:r>
    </w:p>
    <w:p w:rsidR="005A202A" w:rsidRDefault="00DD77D3" w:rsidP="00B133F9">
      <w:r>
        <w:rPr>
          <w:b/>
        </w:rPr>
        <w:t xml:space="preserve">School Recruitment: </w:t>
      </w:r>
      <w:r w:rsidR="005A202A">
        <w:rPr>
          <w:b/>
        </w:rPr>
        <w:t xml:space="preserve"> </w:t>
      </w:r>
      <w:r w:rsidR="005A202A">
        <w:t xml:space="preserve">Once the Crafts council were </w:t>
      </w:r>
      <w:r w:rsidR="005A202A" w:rsidRPr="00006633">
        <w:t>working with Ealing Council’s Extended Services Adviser/School Eff</w:t>
      </w:r>
      <w:r w:rsidR="00C263C8">
        <w:t xml:space="preserve">ectiveness Adviser, who put the offer </w:t>
      </w:r>
      <w:r w:rsidR="005A202A" w:rsidRPr="00006633">
        <w:t>for schools on the Ealing Grid for Learning</w:t>
      </w:r>
      <w:r w:rsidR="005A202A">
        <w:t xml:space="preserve">, they had a good number of enquiries. </w:t>
      </w:r>
    </w:p>
    <w:p w:rsidR="00F10064" w:rsidRPr="00F10064" w:rsidRDefault="00DD77D3" w:rsidP="00DD77D3">
      <w:pPr>
        <w:rPr>
          <w:i/>
          <w:color w:val="7030A0"/>
        </w:rPr>
      </w:pPr>
      <w:r>
        <w:rPr>
          <w:i/>
          <w:color w:val="7030A0"/>
        </w:rPr>
        <w:t xml:space="preserve"> “</w:t>
      </w:r>
      <w:r w:rsidRPr="00991AD6">
        <w:rPr>
          <w:i/>
          <w:color w:val="7030A0"/>
        </w:rPr>
        <w:t>Teachers hav</w:t>
      </w:r>
      <w:r>
        <w:rPr>
          <w:i/>
          <w:color w:val="7030A0"/>
        </w:rPr>
        <w:t>e been excited by the CPD offer. They</w:t>
      </w:r>
      <w:r w:rsidRPr="00991AD6">
        <w:rPr>
          <w:i/>
          <w:color w:val="7030A0"/>
        </w:rPr>
        <w:t xml:space="preserve"> have been </w:t>
      </w:r>
      <w:proofErr w:type="gramStart"/>
      <w:r w:rsidRPr="00991AD6">
        <w:rPr>
          <w:i/>
          <w:color w:val="7030A0"/>
        </w:rPr>
        <w:t>really keen</w:t>
      </w:r>
      <w:proofErr w:type="gramEnd"/>
      <w:r w:rsidRPr="00991AD6">
        <w:rPr>
          <w:i/>
          <w:color w:val="7030A0"/>
        </w:rPr>
        <w:t xml:space="preserve"> to take part, but often have to talk the senior management into doing it. There are a lot of very </w:t>
      </w:r>
      <w:r w:rsidR="000F1C87" w:rsidRPr="00991AD6">
        <w:rPr>
          <w:i/>
          <w:color w:val="7030A0"/>
        </w:rPr>
        <w:t>passionate</w:t>
      </w:r>
      <w:r w:rsidR="000F1C87">
        <w:rPr>
          <w:i/>
          <w:color w:val="7030A0"/>
        </w:rPr>
        <w:t xml:space="preserve"> teache</w:t>
      </w:r>
      <w:r w:rsidR="000F1C87" w:rsidRPr="00991AD6">
        <w:rPr>
          <w:i/>
          <w:color w:val="7030A0"/>
        </w:rPr>
        <w:t>rs</w:t>
      </w:r>
      <w:r w:rsidRPr="00991AD6">
        <w:rPr>
          <w:i/>
          <w:color w:val="7030A0"/>
        </w:rPr>
        <w:t xml:space="preserve"> wanting to put in extra time and energy for their students, despite having busy and difficult work patterns.</w:t>
      </w:r>
      <w:r>
        <w:rPr>
          <w:i/>
          <w:color w:val="7030A0"/>
        </w:rPr>
        <w:t>”</w:t>
      </w:r>
      <w:r w:rsidRPr="00DD77D3">
        <w:rPr>
          <w:i/>
          <w:color w:val="7030A0"/>
        </w:rPr>
        <w:t xml:space="preserve"> </w:t>
      </w:r>
      <w:r w:rsidRPr="00991AD6">
        <w:rPr>
          <w:i/>
          <w:color w:val="7030A0"/>
        </w:rPr>
        <w:t>Crafts Council Project Manager</w:t>
      </w:r>
      <w:r w:rsidR="00F10064">
        <w:rPr>
          <w:i/>
          <w:color w:val="7030A0"/>
        </w:rPr>
        <w:t xml:space="preserve">                       </w:t>
      </w:r>
    </w:p>
    <w:p w:rsidR="00F10064" w:rsidRDefault="00F10064" w:rsidP="002A253D">
      <w:pPr>
        <w:rPr>
          <w:b/>
        </w:rPr>
      </w:pPr>
      <w:r>
        <w:rPr>
          <w:b/>
        </w:rPr>
        <w:t xml:space="preserve">                                                                                                   </w:t>
      </w:r>
      <w:r>
        <w:rPr>
          <w:b/>
          <w:sz w:val="16"/>
          <w:szCs w:val="16"/>
        </w:rPr>
        <w:t>Work from Year 10 Student Queen’s Park Community School</w:t>
      </w:r>
    </w:p>
    <w:p w:rsidR="007B7F6D" w:rsidRDefault="00F10064" w:rsidP="002A253D">
      <w:r>
        <w:rPr>
          <w:i/>
          <w:noProof/>
          <w:color w:val="7030A0"/>
          <w:lang w:eastAsia="en-GB"/>
        </w:rPr>
        <w:drawing>
          <wp:anchor distT="0" distB="0" distL="114300" distR="114300" simplePos="0" relativeHeight="251660800" behindDoc="0" locked="0" layoutInCell="1" allowOverlap="1">
            <wp:simplePos x="0" y="0"/>
            <wp:positionH relativeFrom="column">
              <wp:posOffset>3390900</wp:posOffset>
            </wp:positionH>
            <wp:positionV relativeFrom="paragraph">
              <wp:posOffset>9525</wp:posOffset>
            </wp:positionV>
            <wp:extent cx="2114550" cy="2114550"/>
            <wp:effectExtent l="0" t="0" r="0" b="0"/>
            <wp:wrapThrough wrapText="bothSides">
              <wp:wrapPolygon edited="0">
                <wp:start x="0" y="0"/>
                <wp:lineTo x="0" y="21405"/>
                <wp:lineTo x="21405" y="21405"/>
                <wp:lineTo x="2140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 Veevers - QPCS yr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anchor>
        </w:drawing>
      </w:r>
      <w:r w:rsidR="00DD77D3">
        <w:rPr>
          <w:b/>
        </w:rPr>
        <w:t xml:space="preserve">Developing partnerships: </w:t>
      </w:r>
      <w:r w:rsidR="005A202A" w:rsidRPr="00DD77D3">
        <w:rPr>
          <w:b/>
        </w:rPr>
        <w:t xml:space="preserve"> </w:t>
      </w:r>
      <w:r w:rsidR="005A202A" w:rsidRPr="00DD77D3">
        <w:t xml:space="preserve">Meeting with Ealing based </w:t>
      </w:r>
      <w:r w:rsidR="007753EC">
        <w:t>Arts</w:t>
      </w:r>
      <w:r w:rsidR="005A202A" w:rsidRPr="00DD77D3">
        <w:t xml:space="preserve"> organisations gave The Crafts Council a clearer picture of what was already being delivered in Ealing. They are looking to broker longer term relationships and work with these local centres to make sustainable offers that are embedded across the </w:t>
      </w:r>
      <w:r w:rsidR="000F1C87" w:rsidRPr="00DD77D3">
        <w:t>borough.</w:t>
      </w:r>
      <w:r w:rsidR="000F1C87">
        <w:t xml:space="preserve"> Teachers</w:t>
      </w:r>
      <w:r w:rsidR="004C526A">
        <w:t xml:space="preserve"> have met makers that they would be working with and an </w:t>
      </w:r>
      <w:r w:rsidR="00653C3E">
        <w:t xml:space="preserve">Arts Award </w:t>
      </w:r>
      <w:r w:rsidR="004C526A">
        <w:t>Associate adviser was there which they enjoyed and valued.</w:t>
      </w:r>
    </w:p>
    <w:p w:rsidR="00DD77D3" w:rsidRDefault="00DD77D3" w:rsidP="002A253D">
      <w:r>
        <w:rPr>
          <w:b/>
        </w:rPr>
        <w:t xml:space="preserve">Working Flexibly: </w:t>
      </w:r>
      <w:r>
        <w:t xml:space="preserve">The programme was shaped through feedback from local </w:t>
      </w:r>
      <w:r w:rsidR="007753EC">
        <w:t>arts</w:t>
      </w:r>
      <w:r>
        <w:t xml:space="preserve"> organisations and schools. The bespoke approach was vital in </w:t>
      </w:r>
      <w:r w:rsidR="000F1C87">
        <w:t>helping teachers</w:t>
      </w:r>
      <w:r>
        <w:t xml:space="preserve"> fit it into their schedules. </w:t>
      </w:r>
    </w:p>
    <w:p w:rsidR="00BE5C9E" w:rsidRDefault="00DD77D3" w:rsidP="002A253D">
      <w:pPr>
        <w:rPr>
          <w:i/>
          <w:color w:val="7030A0"/>
        </w:rPr>
      </w:pPr>
      <w:r w:rsidRPr="00991AD6">
        <w:rPr>
          <w:i/>
          <w:color w:val="7030A0"/>
        </w:rPr>
        <w:t>“We are working very flexibly with schools and we are finding it’s really important to listen to them on a 1:1 basis when planning each aspect of the project as needs are diverse. Secondary school</w:t>
      </w:r>
      <w:r w:rsidR="000178B0">
        <w:rPr>
          <w:i/>
          <w:color w:val="7030A0"/>
        </w:rPr>
        <w:t>teacher</w:t>
      </w:r>
      <w:r w:rsidRPr="00991AD6">
        <w:rPr>
          <w:i/>
          <w:color w:val="7030A0"/>
        </w:rPr>
        <w:t xml:space="preserve">s are faced with many challenges that could prevent them from taking part. In </w:t>
      </w:r>
      <w:proofErr w:type="gramStart"/>
      <w:r w:rsidRPr="00991AD6">
        <w:rPr>
          <w:i/>
          <w:color w:val="7030A0"/>
        </w:rPr>
        <w:t>London</w:t>
      </w:r>
      <w:proofErr w:type="gramEnd"/>
      <w:r w:rsidRPr="00991AD6">
        <w:rPr>
          <w:i/>
          <w:color w:val="7030A0"/>
        </w:rPr>
        <w:t xml:space="preserve"> there seems to be a high turnover of teaching staff and illness, including long term sick leave. Their time is very limited to the extent that they don’t have time to even read the emails/documents we are presenting. Phone calls have been very helpful to go </w:t>
      </w:r>
      <w:r w:rsidR="004C526A">
        <w:rPr>
          <w:i/>
          <w:color w:val="7030A0"/>
        </w:rPr>
        <w:t xml:space="preserve">over </w:t>
      </w:r>
      <w:r w:rsidR="004C526A" w:rsidRPr="00991AD6">
        <w:rPr>
          <w:i/>
          <w:color w:val="7030A0"/>
        </w:rPr>
        <w:t>the</w:t>
      </w:r>
      <w:r w:rsidRPr="00991AD6">
        <w:rPr>
          <w:i/>
          <w:color w:val="7030A0"/>
        </w:rPr>
        <w:t xml:space="preserve"> details, rather than them reading through lots of information. The personal touch has been valuable in all regions and a friendly ear who knows the challenges they </w:t>
      </w:r>
      <w:r w:rsidR="004C526A" w:rsidRPr="00991AD6">
        <w:rPr>
          <w:i/>
          <w:color w:val="7030A0"/>
        </w:rPr>
        <w:t>face, showing</w:t>
      </w:r>
      <w:r w:rsidRPr="00991AD6">
        <w:rPr>
          <w:i/>
          <w:color w:val="7030A0"/>
        </w:rPr>
        <w:t xml:space="preserve"> a willingness to make it work for them.</w:t>
      </w:r>
      <w:r>
        <w:rPr>
          <w:i/>
          <w:color w:val="7030A0"/>
        </w:rPr>
        <w:t>”</w:t>
      </w:r>
    </w:p>
    <w:p w:rsidR="00DD77D3" w:rsidRPr="00B729DD" w:rsidRDefault="00DD77D3" w:rsidP="002A253D">
      <w:pPr>
        <w:rPr>
          <w:i/>
          <w:color w:val="7030A0"/>
        </w:rPr>
      </w:pPr>
      <w:r w:rsidRPr="00DD77D3">
        <w:rPr>
          <w:i/>
          <w:color w:val="7030A0"/>
        </w:rPr>
        <w:t xml:space="preserve"> </w:t>
      </w:r>
      <w:r w:rsidRPr="00991AD6">
        <w:rPr>
          <w:i/>
          <w:color w:val="7030A0"/>
        </w:rPr>
        <w:t>Crafts Council Project Manager</w:t>
      </w:r>
    </w:p>
    <w:p w:rsidR="00B729DD" w:rsidRPr="000F1C87" w:rsidRDefault="00B729DD" w:rsidP="00B729DD">
      <w:pPr>
        <w:rPr>
          <w:b/>
          <w:color w:val="7030A0"/>
        </w:rPr>
      </w:pPr>
      <w:r w:rsidRPr="00E26E4C">
        <w:rPr>
          <w:b/>
          <w:color w:val="7030A0"/>
        </w:rPr>
        <w:t xml:space="preserve">Final </w:t>
      </w:r>
      <w:r w:rsidR="000F1C87">
        <w:rPr>
          <w:b/>
          <w:color w:val="7030A0"/>
        </w:rPr>
        <w:t xml:space="preserve">Reflections: </w:t>
      </w:r>
      <w:r w:rsidRPr="00B729DD">
        <w:rPr>
          <w:rFonts w:eastAsiaTheme="minorEastAsia"/>
          <w:b/>
          <w:lang w:eastAsia="en-GB"/>
        </w:rPr>
        <w:br/>
        <w:t xml:space="preserve">Earlier introduction to </w:t>
      </w:r>
      <w:r w:rsidR="007753EC">
        <w:rPr>
          <w:rFonts w:eastAsiaTheme="minorEastAsia"/>
          <w:b/>
          <w:lang w:eastAsia="en-GB"/>
        </w:rPr>
        <w:t>Arts</w:t>
      </w:r>
      <w:r w:rsidRPr="00B729DD">
        <w:rPr>
          <w:rFonts w:eastAsiaTheme="minorEastAsia"/>
          <w:b/>
          <w:lang w:eastAsia="en-GB"/>
        </w:rPr>
        <w:t xml:space="preserve"> Award</w:t>
      </w:r>
      <w:r w:rsidRPr="00B729DD">
        <w:rPr>
          <w:rFonts w:eastAsiaTheme="minorEastAsia"/>
          <w:b/>
          <w:lang w:eastAsia="en-GB"/>
        </w:rPr>
        <w:br/>
      </w:r>
      <w:r w:rsidRPr="00B729DD">
        <w:rPr>
          <w:rFonts w:eastAsiaTheme="minorEastAsia"/>
          <w:lang w:eastAsia="en-GB"/>
        </w:rPr>
        <w:t>Due to difficulty in recruiting schools</w:t>
      </w:r>
      <w:r w:rsidR="007E43F8">
        <w:rPr>
          <w:rFonts w:eastAsiaTheme="minorEastAsia"/>
          <w:lang w:eastAsia="en-GB"/>
        </w:rPr>
        <w:t xml:space="preserve"> the Crafts Council </w:t>
      </w:r>
      <w:r w:rsidR="007E43F8" w:rsidRPr="00B729DD">
        <w:rPr>
          <w:rFonts w:eastAsiaTheme="minorEastAsia"/>
          <w:lang w:eastAsia="en-GB"/>
        </w:rPr>
        <w:t>altered</w:t>
      </w:r>
      <w:r w:rsidRPr="00B729DD">
        <w:rPr>
          <w:rFonts w:eastAsiaTheme="minorEastAsia"/>
          <w:lang w:eastAsia="en-GB"/>
        </w:rPr>
        <w:t xml:space="preserve"> the timeline for the Make Your Fu</w:t>
      </w:r>
      <w:r w:rsidR="007E43F8">
        <w:rPr>
          <w:rFonts w:eastAsiaTheme="minorEastAsia"/>
          <w:lang w:eastAsia="en-GB"/>
        </w:rPr>
        <w:t xml:space="preserve">ture project, and </w:t>
      </w:r>
      <w:proofErr w:type="gramStart"/>
      <w:r w:rsidR="007E43F8">
        <w:rPr>
          <w:rFonts w:eastAsiaTheme="minorEastAsia"/>
          <w:lang w:eastAsia="en-GB"/>
        </w:rPr>
        <w:t>as a result</w:t>
      </w:r>
      <w:proofErr w:type="gramEnd"/>
      <w:r w:rsidR="007E43F8">
        <w:rPr>
          <w:rFonts w:eastAsiaTheme="minorEastAsia"/>
          <w:lang w:eastAsia="en-GB"/>
        </w:rPr>
        <w:t xml:space="preserve"> did not</w:t>
      </w:r>
      <w:r w:rsidRPr="00B729DD">
        <w:rPr>
          <w:rFonts w:eastAsiaTheme="minorEastAsia"/>
          <w:lang w:eastAsia="en-GB"/>
        </w:rPr>
        <w:t xml:space="preserve"> meet </w:t>
      </w:r>
      <w:r w:rsidR="000F1C87" w:rsidRPr="00B729DD">
        <w:rPr>
          <w:rFonts w:eastAsiaTheme="minorEastAsia"/>
          <w:lang w:eastAsia="en-GB"/>
        </w:rPr>
        <w:t>the</w:t>
      </w:r>
      <w:r w:rsidR="000F1C87">
        <w:rPr>
          <w:rFonts w:eastAsiaTheme="minorEastAsia"/>
          <w:lang w:eastAsia="en-GB"/>
        </w:rPr>
        <w:t xml:space="preserve"> teache</w:t>
      </w:r>
      <w:r w:rsidR="000F1C87" w:rsidRPr="00B729DD">
        <w:rPr>
          <w:rFonts w:eastAsiaTheme="minorEastAsia"/>
          <w:lang w:eastAsia="en-GB"/>
        </w:rPr>
        <w:t>rs</w:t>
      </w:r>
      <w:r w:rsidRPr="00B729DD">
        <w:rPr>
          <w:rFonts w:eastAsiaTheme="minorEastAsia"/>
          <w:lang w:eastAsia="en-GB"/>
        </w:rPr>
        <w:t xml:space="preserve"> until early this year. Ideally it would have been good to deliver the </w:t>
      </w:r>
      <w:r w:rsidR="00653C3E">
        <w:rPr>
          <w:rFonts w:eastAsiaTheme="minorEastAsia"/>
          <w:lang w:eastAsia="en-GB"/>
        </w:rPr>
        <w:t xml:space="preserve">Arts Award </w:t>
      </w:r>
      <w:r w:rsidRPr="00B729DD">
        <w:rPr>
          <w:rFonts w:eastAsiaTheme="minorEastAsia"/>
          <w:lang w:eastAsia="en-GB"/>
        </w:rPr>
        <w:t xml:space="preserve">introductory CPD session much earlier in the school year, so that </w:t>
      </w:r>
      <w:r w:rsidR="000F1C87" w:rsidRPr="00B729DD">
        <w:rPr>
          <w:rFonts w:eastAsiaTheme="minorEastAsia"/>
          <w:lang w:eastAsia="en-GB"/>
        </w:rPr>
        <w:t>the</w:t>
      </w:r>
      <w:r w:rsidR="000F1C87">
        <w:rPr>
          <w:rFonts w:eastAsiaTheme="minorEastAsia"/>
          <w:lang w:eastAsia="en-GB"/>
        </w:rPr>
        <w:t xml:space="preserve"> teache</w:t>
      </w:r>
      <w:r w:rsidR="000F1C87" w:rsidRPr="00B729DD">
        <w:rPr>
          <w:rFonts w:eastAsiaTheme="minorEastAsia"/>
          <w:lang w:eastAsia="en-GB"/>
        </w:rPr>
        <w:t>rs</w:t>
      </w:r>
      <w:r w:rsidRPr="00B729DD">
        <w:rPr>
          <w:rFonts w:eastAsiaTheme="minorEastAsia"/>
          <w:lang w:eastAsia="en-GB"/>
        </w:rPr>
        <w:t xml:space="preserve"> would have had a more time to book in training, understand the award and then have more time to prepare to deliver.  </w:t>
      </w:r>
    </w:p>
    <w:p w:rsidR="00B729DD" w:rsidRDefault="00B729DD" w:rsidP="00B729DD">
      <w:pPr>
        <w:spacing w:after="0" w:line="240" w:lineRule="auto"/>
        <w:rPr>
          <w:rFonts w:eastAsiaTheme="minorEastAsia"/>
          <w:b/>
          <w:lang w:eastAsia="en-GB"/>
        </w:rPr>
      </w:pPr>
      <w:r w:rsidRPr="00B729DD">
        <w:rPr>
          <w:rFonts w:eastAsiaTheme="minorEastAsia"/>
          <w:b/>
          <w:lang w:eastAsia="en-GB"/>
        </w:rPr>
        <w:t xml:space="preserve">Recruiting additional schools/ training </w:t>
      </w:r>
      <w:r w:rsidR="000F1C87" w:rsidRPr="00B729DD">
        <w:rPr>
          <w:rFonts w:eastAsiaTheme="minorEastAsia"/>
          <w:b/>
          <w:lang w:eastAsia="en-GB"/>
        </w:rPr>
        <w:t>additional</w:t>
      </w:r>
      <w:r w:rsidR="000F1C87">
        <w:rPr>
          <w:rFonts w:eastAsiaTheme="minorEastAsia"/>
          <w:b/>
          <w:lang w:eastAsia="en-GB"/>
        </w:rPr>
        <w:t xml:space="preserve"> teache</w:t>
      </w:r>
      <w:r w:rsidR="000F1C87" w:rsidRPr="00B729DD">
        <w:rPr>
          <w:rFonts w:eastAsiaTheme="minorEastAsia"/>
          <w:b/>
          <w:lang w:eastAsia="en-GB"/>
        </w:rPr>
        <w:t>rs</w:t>
      </w:r>
      <w:r w:rsidRPr="00B729DD">
        <w:rPr>
          <w:rFonts w:eastAsiaTheme="minorEastAsia"/>
          <w:b/>
          <w:lang w:eastAsia="en-GB"/>
        </w:rPr>
        <w:t xml:space="preserve"> </w:t>
      </w:r>
    </w:p>
    <w:p w:rsidR="007E43F8" w:rsidRDefault="00B729DD" w:rsidP="00B729DD">
      <w:pPr>
        <w:spacing w:after="0" w:line="240" w:lineRule="auto"/>
      </w:pPr>
      <w:r w:rsidRPr="00B729DD">
        <w:rPr>
          <w:rFonts w:eastAsiaTheme="minorEastAsia"/>
          <w:lang w:eastAsia="en-GB"/>
        </w:rPr>
        <w:t xml:space="preserve">Was a secondary solution to problems of building relationships </w:t>
      </w:r>
      <w:r w:rsidR="000F1C87" w:rsidRPr="00B729DD">
        <w:rPr>
          <w:rFonts w:eastAsiaTheme="minorEastAsia"/>
          <w:lang w:eastAsia="en-GB"/>
        </w:rPr>
        <w:t>with</w:t>
      </w:r>
      <w:r w:rsidR="000F1C87">
        <w:rPr>
          <w:rFonts w:eastAsiaTheme="minorEastAsia"/>
          <w:lang w:eastAsia="en-GB"/>
        </w:rPr>
        <w:t xml:space="preserve"> teache</w:t>
      </w:r>
      <w:r w:rsidR="000F1C87" w:rsidRPr="00B729DD">
        <w:rPr>
          <w:rFonts w:eastAsiaTheme="minorEastAsia"/>
          <w:lang w:eastAsia="en-GB"/>
        </w:rPr>
        <w:t>rs</w:t>
      </w:r>
      <w:r w:rsidRPr="00B729DD">
        <w:rPr>
          <w:rFonts w:eastAsiaTheme="minorEastAsia"/>
          <w:lang w:eastAsia="en-GB"/>
        </w:rPr>
        <w:t xml:space="preserve"> and schools </w:t>
      </w:r>
      <w:r w:rsidR="006E2A31" w:rsidRPr="00B729DD">
        <w:rPr>
          <w:rFonts w:eastAsiaTheme="minorEastAsia"/>
          <w:lang w:eastAsia="en-GB"/>
        </w:rPr>
        <w:t>and account</w:t>
      </w:r>
      <w:r w:rsidRPr="00B729DD">
        <w:rPr>
          <w:rFonts w:eastAsiaTheme="minorEastAsia"/>
          <w:lang w:eastAsia="en-GB"/>
        </w:rPr>
        <w:t xml:space="preserve"> for high turnover of staff</w:t>
      </w:r>
      <w:r w:rsidRPr="00B729DD">
        <w:t xml:space="preserve"> </w:t>
      </w:r>
    </w:p>
    <w:p w:rsidR="007E43F8" w:rsidRDefault="007E43F8" w:rsidP="00B729DD">
      <w:pPr>
        <w:spacing w:after="0" w:line="240" w:lineRule="auto"/>
      </w:pPr>
    </w:p>
    <w:p w:rsidR="007E43F8" w:rsidRDefault="007E43F8" w:rsidP="00B729DD">
      <w:pPr>
        <w:spacing w:after="0" w:line="240" w:lineRule="auto"/>
        <w:rPr>
          <w:b/>
        </w:rPr>
      </w:pPr>
      <w:r w:rsidRPr="007E43F8">
        <w:rPr>
          <w:b/>
        </w:rPr>
        <w:lastRenderedPageBreak/>
        <w:t xml:space="preserve">Change </w:t>
      </w:r>
      <w:r>
        <w:rPr>
          <w:b/>
        </w:rPr>
        <w:t>Takes Time: Building relationships</w:t>
      </w:r>
    </w:p>
    <w:p w:rsidR="007E43F8" w:rsidRDefault="007E43F8" w:rsidP="007E43F8">
      <w:r w:rsidRPr="007E43F8">
        <w:t xml:space="preserve">In a difficult climate for </w:t>
      </w:r>
      <w:r w:rsidR="007753EC">
        <w:t>arts</w:t>
      </w:r>
      <w:r w:rsidRPr="007E43F8">
        <w:t xml:space="preserve"> education and teaching staff, the project was a good opportunity to engage with staff in an open way.</w:t>
      </w:r>
      <w:r>
        <w:rPr>
          <w:b/>
        </w:rPr>
        <w:t xml:space="preserve"> </w:t>
      </w:r>
      <w:r w:rsidR="000F1C87" w:rsidRPr="003F2703">
        <w:t>Nascent</w:t>
      </w:r>
      <w:r w:rsidR="000F1C87">
        <w:t xml:space="preserve"> teacher</w:t>
      </w:r>
      <w:r w:rsidRPr="003F2703">
        <w:t xml:space="preserve"> partnerships develope</w:t>
      </w:r>
      <w:r>
        <w:t>d by training and working at Central Saint Martins over six weeks. There is a n</w:t>
      </w:r>
      <w:r w:rsidRPr="003F2703">
        <w:t>eed to explore how to mobilise and solidify</w:t>
      </w:r>
      <w:r>
        <w:t xml:space="preserve"> these relationships</w:t>
      </w:r>
      <w:r w:rsidRPr="003F2703">
        <w:t xml:space="preserve"> to deliver </w:t>
      </w:r>
      <w:r w:rsidR="007753EC">
        <w:t>Arts</w:t>
      </w:r>
      <w:r w:rsidRPr="003F2703">
        <w:t xml:space="preserve"> </w:t>
      </w:r>
      <w:r w:rsidR="000F1C87" w:rsidRPr="003F2703">
        <w:t>Award.</w:t>
      </w:r>
      <w:r w:rsidR="000F1C87">
        <w:t xml:space="preserve"> Teache</w:t>
      </w:r>
      <w:r w:rsidR="000F1C87" w:rsidRPr="003F2703">
        <w:t>rs</w:t>
      </w:r>
      <w:r w:rsidRPr="003F2703">
        <w:t xml:space="preserve"> have developed contacts with Practitioners and advisers such as Tiger Monkey and</w:t>
      </w:r>
      <w:r>
        <w:t xml:space="preserve"> delivery</w:t>
      </w:r>
      <w:r w:rsidRPr="003F2703">
        <w:t xml:space="preserve"> </w:t>
      </w:r>
      <w:r w:rsidR="007753EC">
        <w:t>Artists</w:t>
      </w:r>
      <w:r w:rsidRPr="003F2703">
        <w:t xml:space="preserve">. West London </w:t>
      </w:r>
      <w:r w:rsidR="007753EC">
        <w:t>Arts</w:t>
      </w:r>
      <w:r w:rsidRPr="003F2703">
        <w:t xml:space="preserve"> Scene</w:t>
      </w:r>
      <w:r>
        <w:t xml:space="preserve"> for example have been</w:t>
      </w:r>
      <w:r w:rsidRPr="003F2703">
        <w:t xml:space="preserve"> touring</w:t>
      </w:r>
      <w:r>
        <w:t xml:space="preserve"> around Libraries in Ealing. Students on the programme can then peer educate families. </w:t>
      </w:r>
    </w:p>
    <w:p w:rsidR="002748B7" w:rsidRPr="00BA4CC6" w:rsidRDefault="002748B7" w:rsidP="002748B7">
      <w:pPr>
        <w:pStyle w:val="Heading1"/>
        <w:rPr>
          <w:rFonts w:asciiTheme="minorHAnsi" w:eastAsia="Times New Roman" w:hAnsiTheme="minorHAnsi"/>
          <w:sz w:val="32"/>
          <w:u w:val="single"/>
          <w:lang w:eastAsia="en-GB"/>
        </w:rPr>
      </w:pPr>
      <w:bookmarkStart w:id="0" w:name="_GoBack"/>
      <w:bookmarkEnd w:id="0"/>
      <w:r w:rsidRPr="00BA4CC6">
        <w:rPr>
          <w:rFonts w:asciiTheme="minorHAnsi" w:eastAsia="Times New Roman" w:hAnsiTheme="minorHAnsi"/>
          <w:sz w:val="32"/>
          <w:u w:val="single"/>
          <w:lang w:eastAsia="en-GB"/>
        </w:rPr>
        <w:t>Haringey Play Association</w:t>
      </w:r>
      <w:r w:rsidRPr="005D05A4">
        <w:rPr>
          <w:rFonts w:asciiTheme="minorHAnsi" w:eastAsia="Times New Roman" w:hAnsiTheme="minorHAnsi"/>
          <w:color w:val="FF0000"/>
          <w:sz w:val="32"/>
          <w:szCs w:val="24"/>
          <w:u w:val="single"/>
          <w:lang w:eastAsia="en-GB"/>
        </w:rPr>
        <w:t xml:space="preserve"> </w:t>
      </w:r>
    </w:p>
    <w:p w:rsidR="00396708" w:rsidRPr="002C7030" w:rsidRDefault="009628DA" w:rsidP="00F27495">
      <w:r>
        <w:rPr>
          <w:noProof/>
          <w:lang w:eastAsia="en-GB"/>
        </w:rPr>
        <w:drawing>
          <wp:anchor distT="0" distB="0" distL="114300" distR="114300" simplePos="0" relativeHeight="251629056" behindDoc="1" locked="0" layoutInCell="1" allowOverlap="1">
            <wp:simplePos x="0" y="0"/>
            <wp:positionH relativeFrom="column">
              <wp:posOffset>3057525</wp:posOffset>
            </wp:positionH>
            <wp:positionV relativeFrom="paragraph">
              <wp:posOffset>751840</wp:posOffset>
            </wp:positionV>
            <wp:extent cx="2743200" cy="2057400"/>
            <wp:effectExtent l="19050" t="0" r="0" b="0"/>
            <wp:wrapTight wrapText="bothSides">
              <wp:wrapPolygon edited="0">
                <wp:start x="-150" y="0"/>
                <wp:lineTo x="-150" y="21400"/>
                <wp:lineTo x="21600" y="21400"/>
                <wp:lineTo x="21600" y="0"/>
                <wp:lineTo x="-150" y="0"/>
              </wp:wrapPolygon>
            </wp:wrapTight>
            <wp:docPr id="1" name="Picture 1" descr="C:\Users\Lara\Dropbox\Local Area Development\16_17\02_Partner Folders\Haringey Play Association\Planning meeting pictures\IMG_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ropbox\Local Area Development\16_17\02_Partner Folders\Haringey Play Association\Planning meeting pictures\IMG_6464.JPG"/>
                    <pic:cNvPicPr>
                      <a:picLocks noChangeAspect="1" noChangeArrowheads="1"/>
                    </pic:cNvPicPr>
                  </pic:nvPicPr>
                  <pic:blipFill>
                    <a:blip r:embed="rId17"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2C7030">
        <w:t>Haringey Play</w:t>
      </w:r>
      <w:r w:rsidR="007413D6" w:rsidRPr="002C7030">
        <w:t xml:space="preserve"> Association</w:t>
      </w:r>
      <w:r w:rsidR="00F363F1">
        <w:t xml:space="preserve"> (HPA)</w:t>
      </w:r>
      <w:r w:rsidR="007413D6" w:rsidRPr="002C7030">
        <w:t xml:space="preserve"> </w:t>
      </w:r>
      <w:r w:rsidR="008C3364">
        <w:t xml:space="preserve">is </w:t>
      </w:r>
      <w:r w:rsidR="007413D6" w:rsidRPr="002C7030">
        <w:t>explor</w:t>
      </w:r>
      <w:r w:rsidR="008C3364">
        <w:t>ing</w:t>
      </w:r>
      <w:r w:rsidR="007413D6" w:rsidRPr="002C7030">
        <w:t xml:space="preserve"> the barriers that stop young people from accessing and engaging with local creative opportunities. They wanted to test how these </w:t>
      </w:r>
      <w:r w:rsidR="008C3364">
        <w:t xml:space="preserve">barriers </w:t>
      </w:r>
      <w:r w:rsidR="007413D6" w:rsidRPr="002C7030">
        <w:t xml:space="preserve">can be overcome, what approaches work in reaching and engaging young people and how this </w:t>
      </w:r>
      <w:r w:rsidR="008C3364">
        <w:t>works across</w:t>
      </w:r>
      <w:r w:rsidR="007413D6" w:rsidRPr="002C7030">
        <w:t xml:space="preserve"> different areas in Haringey. </w:t>
      </w:r>
    </w:p>
    <w:p w:rsidR="007413D6" w:rsidRDefault="007413D6" w:rsidP="00F27495">
      <w:pPr>
        <w:rPr>
          <w:lang w:eastAsia="en-GB"/>
        </w:rPr>
      </w:pPr>
      <w:r w:rsidRPr="002C7030">
        <w:t xml:space="preserve">They </w:t>
      </w:r>
      <w:r w:rsidR="002C7030" w:rsidRPr="002C7030">
        <w:t>developed a network of local organisations from different sectors</w:t>
      </w:r>
      <w:r w:rsidR="00396708">
        <w:t>;</w:t>
      </w:r>
      <w:r w:rsidR="002C7030" w:rsidRPr="002C7030">
        <w:t xml:space="preserve"> including </w:t>
      </w:r>
      <w:r w:rsidR="002C7030">
        <w:t xml:space="preserve">the </w:t>
      </w:r>
      <w:r w:rsidR="002C7030">
        <w:rPr>
          <w:lang w:eastAsia="en-GB"/>
        </w:rPr>
        <w:t>Youth Service and Regeneration teams of</w:t>
      </w:r>
      <w:r w:rsidRPr="002C7030">
        <w:t xml:space="preserve"> </w:t>
      </w:r>
      <w:r w:rsidR="002C7030">
        <w:rPr>
          <w:lang w:eastAsia="en-GB"/>
        </w:rPr>
        <w:t>London Borough of Haringey</w:t>
      </w:r>
      <w:r w:rsidR="00396708">
        <w:rPr>
          <w:lang w:eastAsia="en-GB"/>
        </w:rPr>
        <w:t xml:space="preserve">, </w:t>
      </w:r>
      <w:r w:rsidR="00396708" w:rsidRPr="002C7030">
        <w:t>Homes for Haringey</w:t>
      </w:r>
      <w:r w:rsidR="00396708">
        <w:t xml:space="preserve">, </w:t>
      </w:r>
      <w:r w:rsidR="00396708">
        <w:rPr>
          <w:lang w:eastAsia="en-GB"/>
        </w:rPr>
        <w:t>The</w:t>
      </w:r>
      <w:r w:rsidR="002C7030">
        <w:rPr>
          <w:lang w:eastAsia="en-GB"/>
        </w:rPr>
        <w:t xml:space="preserve"> </w:t>
      </w:r>
      <w:proofErr w:type="spellStart"/>
      <w:r w:rsidR="002C7030">
        <w:rPr>
          <w:lang w:eastAsia="en-GB"/>
        </w:rPr>
        <w:t>Sandlings</w:t>
      </w:r>
      <w:proofErr w:type="spellEnd"/>
      <w:r w:rsidR="002C7030">
        <w:rPr>
          <w:lang w:eastAsia="en-GB"/>
        </w:rPr>
        <w:t xml:space="preserve"> Residents Association, </w:t>
      </w:r>
      <w:proofErr w:type="spellStart"/>
      <w:r w:rsidR="002C7030">
        <w:rPr>
          <w:lang w:eastAsia="en-GB"/>
        </w:rPr>
        <w:t>Edgecot</w:t>
      </w:r>
      <w:proofErr w:type="spellEnd"/>
      <w:r w:rsidR="002C7030">
        <w:rPr>
          <w:lang w:eastAsia="en-GB"/>
        </w:rPr>
        <w:t xml:space="preserve"> Grove Residents Association, </w:t>
      </w:r>
      <w:proofErr w:type="spellStart"/>
      <w:r w:rsidR="002C7030">
        <w:rPr>
          <w:lang w:eastAsia="en-GB"/>
        </w:rPr>
        <w:t>Jellot</w:t>
      </w:r>
      <w:proofErr w:type="spellEnd"/>
      <w:r w:rsidR="002C7030">
        <w:rPr>
          <w:lang w:eastAsia="en-GB"/>
        </w:rPr>
        <w:t xml:space="preserve"> Promotions Youth Club. New River Studios were the lead </w:t>
      </w:r>
      <w:r w:rsidR="007753EC">
        <w:rPr>
          <w:lang w:eastAsia="en-GB"/>
        </w:rPr>
        <w:t>arts</w:t>
      </w:r>
      <w:r w:rsidR="002C7030">
        <w:rPr>
          <w:lang w:eastAsia="en-GB"/>
        </w:rPr>
        <w:t xml:space="preserve"> partners, offering their space for workshops and a final film festival. </w:t>
      </w:r>
    </w:p>
    <w:p w:rsidR="007413D6" w:rsidRDefault="002C7030" w:rsidP="00F27495">
      <w:pPr>
        <w:rPr>
          <w:rFonts w:cs="Arial"/>
          <w:lang w:eastAsia="en-GB"/>
        </w:rPr>
      </w:pPr>
      <w:r>
        <w:rPr>
          <w:lang w:eastAsia="en-GB"/>
        </w:rPr>
        <w:t xml:space="preserve">The programme was developed for four different estates in the borough, each with diverse groups </w:t>
      </w:r>
      <w:r w:rsidR="00396708">
        <w:rPr>
          <w:lang w:eastAsia="en-GB"/>
        </w:rPr>
        <w:t xml:space="preserve">of young people working towards their Bronze </w:t>
      </w:r>
      <w:r w:rsidR="00F27495">
        <w:rPr>
          <w:lang w:eastAsia="en-GB"/>
        </w:rPr>
        <w:t xml:space="preserve">and Silver </w:t>
      </w:r>
      <w:r w:rsidR="007753EC">
        <w:rPr>
          <w:lang w:eastAsia="en-GB"/>
        </w:rPr>
        <w:t>Arts</w:t>
      </w:r>
      <w:r w:rsidR="00A23FA2">
        <w:rPr>
          <w:lang w:eastAsia="en-GB"/>
        </w:rPr>
        <w:t xml:space="preserve"> Award</w:t>
      </w:r>
      <w:r w:rsidR="00F27495">
        <w:rPr>
          <w:lang w:eastAsia="en-GB"/>
        </w:rPr>
        <w:t>s</w:t>
      </w:r>
      <w:r>
        <w:rPr>
          <w:lang w:eastAsia="en-GB"/>
        </w:rPr>
        <w:t>. Due to how large the borough</w:t>
      </w:r>
      <w:r w:rsidR="008C3364">
        <w:rPr>
          <w:lang w:eastAsia="en-GB"/>
        </w:rPr>
        <w:t xml:space="preserve"> </w:t>
      </w:r>
      <w:r>
        <w:rPr>
          <w:lang w:eastAsia="en-GB"/>
        </w:rPr>
        <w:t xml:space="preserve">is, they are interested in mapping out local </w:t>
      </w:r>
      <w:r w:rsidR="007753EC">
        <w:rPr>
          <w:lang w:eastAsia="en-GB"/>
        </w:rPr>
        <w:t>arts</w:t>
      </w:r>
      <w:r>
        <w:rPr>
          <w:lang w:eastAsia="en-GB"/>
        </w:rPr>
        <w:t xml:space="preserve"> opportunities</w:t>
      </w:r>
      <w:r w:rsidR="008C3364">
        <w:rPr>
          <w:lang w:eastAsia="en-GB"/>
        </w:rPr>
        <w:t xml:space="preserve"> and identifying a</w:t>
      </w:r>
      <w:r>
        <w:rPr>
          <w:lang w:eastAsia="en-GB"/>
        </w:rPr>
        <w:t xml:space="preserve"> bespoke approach </w:t>
      </w:r>
      <w:r w:rsidR="00F27495">
        <w:rPr>
          <w:lang w:eastAsia="en-GB"/>
        </w:rPr>
        <w:t>for each strand. O</w:t>
      </w:r>
      <w:r>
        <w:rPr>
          <w:lang w:eastAsia="en-GB"/>
        </w:rPr>
        <w:t xml:space="preserve">n </w:t>
      </w:r>
      <w:r w:rsidR="00F27495">
        <w:rPr>
          <w:lang w:eastAsia="en-GB"/>
        </w:rPr>
        <w:t xml:space="preserve">the </w:t>
      </w:r>
      <w:r>
        <w:rPr>
          <w:lang w:eastAsia="en-GB"/>
        </w:rPr>
        <w:t>Northumberland Park</w:t>
      </w:r>
      <w:r w:rsidR="00F27495">
        <w:rPr>
          <w:lang w:eastAsia="en-GB"/>
        </w:rPr>
        <w:t xml:space="preserve"> estate</w:t>
      </w:r>
      <w:r>
        <w:rPr>
          <w:lang w:eastAsia="en-GB"/>
        </w:rPr>
        <w:t xml:space="preserve">, for instance, they ran a one week intensive </w:t>
      </w:r>
      <w:r w:rsidR="002B3E94">
        <w:rPr>
          <w:lang w:eastAsia="en-GB"/>
        </w:rPr>
        <w:t xml:space="preserve">film making </w:t>
      </w:r>
      <w:r>
        <w:rPr>
          <w:lang w:eastAsia="en-GB"/>
        </w:rPr>
        <w:t xml:space="preserve">programme, followed by time for </w:t>
      </w:r>
      <w:r w:rsidRPr="007413D6">
        <w:rPr>
          <w:rFonts w:cs="Arial"/>
          <w:lang w:eastAsia="en-GB"/>
        </w:rPr>
        <w:t>portfolio and film completion</w:t>
      </w:r>
      <w:r>
        <w:rPr>
          <w:rFonts w:cs="Arial"/>
          <w:lang w:eastAsia="en-GB"/>
        </w:rPr>
        <w:t xml:space="preserve">. </w:t>
      </w:r>
      <w:r w:rsidR="00F27495">
        <w:rPr>
          <w:rFonts w:cs="Arial"/>
          <w:lang w:eastAsia="en-GB"/>
        </w:rPr>
        <w:t>On the</w:t>
      </w:r>
      <w:r>
        <w:rPr>
          <w:rFonts w:cs="Arial"/>
          <w:lang w:eastAsia="en-GB"/>
        </w:rPr>
        <w:t xml:space="preserve"> </w:t>
      </w:r>
      <w:proofErr w:type="spellStart"/>
      <w:r w:rsidRPr="007413D6">
        <w:rPr>
          <w:rFonts w:cs="Arial"/>
          <w:lang w:eastAsia="en-GB"/>
        </w:rPr>
        <w:t>Campsbourne</w:t>
      </w:r>
      <w:proofErr w:type="spellEnd"/>
      <w:r w:rsidR="00F27495">
        <w:rPr>
          <w:rFonts w:cs="Arial"/>
          <w:lang w:eastAsia="en-GB"/>
        </w:rPr>
        <w:t xml:space="preserve"> Estate</w:t>
      </w:r>
      <w:r>
        <w:rPr>
          <w:rFonts w:cs="Arial"/>
          <w:lang w:eastAsia="en-GB"/>
        </w:rPr>
        <w:t>, on the other hand, there is no venue to run workshops from. The London Borough of Haringey Youth Service therefore commissioned them to do outreach on estates and provided the team with a van which they can use to transport young people to</w:t>
      </w:r>
      <w:r w:rsidR="002B3E94">
        <w:rPr>
          <w:rFonts w:cs="Arial"/>
          <w:lang w:eastAsia="en-GB"/>
        </w:rPr>
        <w:t xml:space="preserve"> and from New River Studios. HPA</w:t>
      </w:r>
      <w:r>
        <w:rPr>
          <w:rFonts w:cs="Arial"/>
          <w:lang w:eastAsia="en-GB"/>
        </w:rPr>
        <w:t xml:space="preserve"> are running this strand as an introduction to the </w:t>
      </w:r>
      <w:r w:rsidR="007753EC">
        <w:rPr>
          <w:rFonts w:cs="Arial"/>
          <w:lang w:eastAsia="en-GB"/>
        </w:rPr>
        <w:t>arts</w:t>
      </w:r>
      <w:r>
        <w:rPr>
          <w:rFonts w:cs="Arial"/>
          <w:lang w:eastAsia="en-GB"/>
        </w:rPr>
        <w:t xml:space="preserve"> by </w:t>
      </w:r>
      <w:r w:rsidR="002B3E94">
        <w:rPr>
          <w:rFonts w:cs="Arial"/>
          <w:lang w:eastAsia="en-GB"/>
        </w:rPr>
        <w:t>running tasters on</w:t>
      </w:r>
      <w:r>
        <w:rPr>
          <w:rFonts w:cs="Arial"/>
          <w:lang w:eastAsia="en-GB"/>
        </w:rPr>
        <w:t xml:space="preserve"> different art forms. </w:t>
      </w:r>
    </w:p>
    <w:p w:rsidR="007413D6" w:rsidRDefault="001B3916" w:rsidP="007413D6">
      <w:pPr>
        <w:rPr>
          <w:rFonts w:eastAsia="Times New Roman" w:cs="Arial"/>
          <w:b/>
          <w:bCs/>
          <w:sz w:val="24"/>
          <w:szCs w:val="24"/>
          <w:lang w:eastAsia="en-GB"/>
        </w:rPr>
      </w:pPr>
      <w:r>
        <w:rPr>
          <w:rFonts w:cs="Arial"/>
          <w:lang w:eastAsia="en-GB"/>
        </w:rPr>
        <w:t>The programme start was pushed back due to delayed match funding</w:t>
      </w:r>
      <w:r w:rsidR="009628DA">
        <w:rPr>
          <w:rFonts w:cs="Arial"/>
          <w:lang w:eastAsia="en-GB"/>
        </w:rPr>
        <w:t xml:space="preserve">, DBS </w:t>
      </w:r>
      <w:r w:rsidR="0097266D">
        <w:rPr>
          <w:rFonts w:cs="Arial"/>
          <w:lang w:eastAsia="en-GB"/>
        </w:rPr>
        <w:t>issues</w:t>
      </w:r>
      <w:r>
        <w:rPr>
          <w:rFonts w:cs="Arial"/>
          <w:lang w:eastAsia="en-GB"/>
        </w:rPr>
        <w:t xml:space="preserve"> and staffing changes.</w:t>
      </w:r>
      <w:r w:rsidR="00B06A2B">
        <w:rPr>
          <w:rFonts w:cs="Arial"/>
          <w:lang w:eastAsia="en-GB"/>
        </w:rPr>
        <w:t xml:space="preserve"> The programme was originally led by Homes for Haringey, but ownership was transferred to </w:t>
      </w:r>
      <w:r w:rsidR="00B06A2B" w:rsidRPr="007413D6">
        <w:rPr>
          <w:rFonts w:cs="Arial"/>
          <w:lang w:eastAsia="en-GB"/>
        </w:rPr>
        <w:t>H</w:t>
      </w:r>
      <w:r w:rsidR="00B06A2B">
        <w:rPr>
          <w:rFonts w:cs="Arial"/>
          <w:lang w:eastAsia="en-GB"/>
        </w:rPr>
        <w:t>PA after staffing changes.</w:t>
      </w:r>
      <w:r w:rsidR="002B3E94">
        <w:rPr>
          <w:rFonts w:cs="Arial"/>
          <w:lang w:eastAsia="en-GB"/>
        </w:rPr>
        <w:t xml:space="preserve"> They commissioned the </w:t>
      </w:r>
      <w:r w:rsidR="00271C39">
        <w:rPr>
          <w:rFonts w:cs="Arial"/>
          <w:lang w:eastAsia="en-GB"/>
        </w:rPr>
        <w:t xml:space="preserve">Project Manager </w:t>
      </w:r>
      <w:r w:rsidR="00B06A2B">
        <w:rPr>
          <w:rFonts w:cs="Arial"/>
          <w:lang w:eastAsia="en-GB"/>
        </w:rPr>
        <w:t xml:space="preserve">who had previously been running it, but these changes took time. </w:t>
      </w:r>
      <w:r>
        <w:rPr>
          <w:rFonts w:cs="Arial"/>
          <w:lang w:eastAsia="en-GB"/>
        </w:rPr>
        <w:t xml:space="preserve"> It </w:t>
      </w:r>
      <w:r w:rsidR="007413D6">
        <w:rPr>
          <w:rFonts w:eastAsia="Times New Roman" w:cs="Arial"/>
          <w:lang w:eastAsia="en-GB"/>
        </w:rPr>
        <w:t xml:space="preserve">is at an earlier stage in its delivery and this is reflected in the below. </w:t>
      </w:r>
      <w:r w:rsidR="00582E8D">
        <w:rPr>
          <w:rFonts w:eastAsia="Times New Roman" w:cs="Arial"/>
          <w:lang w:eastAsia="en-GB"/>
        </w:rPr>
        <w:t xml:space="preserve">New River Studios has now become lead delivery partner in the programme and moderation for </w:t>
      </w:r>
      <w:r w:rsidR="007753EC">
        <w:rPr>
          <w:rFonts w:eastAsia="Times New Roman" w:cs="Arial"/>
          <w:lang w:eastAsia="en-GB"/>
        </w:rPr>
        <w:t>Arts</w:t>
      </w:r>
      <w:r w:rsidR="00582E8D">
        <w:rPr>
          <w:rFonts w:eastAsia="Times New Roman" w:cs="Arial"/>
          <w:lang w:eastAsia="en-GB"/>
        </w:rPr>
        <w:t xml:space="preserve"> Awards is expected to be completed by late June/ early July. </w:t>
      </w:r>
    </w:p>
    <w:p w:rsidR="002B3E94" w:rsidRPr="002B3E94" w:rsidRDefault="002B3E94" w:rsidP="002B3E94">
      <w:pPr>
        <w:rPr>
          <w:b/>
          <w:color w:val="7030A0"/>
          <w:sz w:val="24"/>
          <w:lang w:eastAsia="en-GB"/>
        </w:rPr>
      </w:pPr>
      <w:r w:rsidRPr="002B3E94">
        <w:rPr>
          <w:b/>
          <w:color w:val="7030A0"/>
          <w:sz w:val="24"/>
          <w:lang w:eastAsia="en-GB"/>
        </w:rPr>
        <w:t>Overcoming Challenges</w:t>
      </w:r>
    </w:p>
    <w:p w:rsidR="002B3E94" w:rsidRDefault="002B3E94" w:rsidP="002B3E94">
      <w:pPr>
        <w:pStyle w:val="NoSpacing"/>
        <w:rPr>
          <w:rFonts w:cs="Arial"/>
          <w:lang w:eastAsia="en-GB"/>
        </w:rPr>
      </w:pPr>
      <w:r>
        <w:rPr>
          <w:rFonts w:cs="Arial"/>
          <w:b/>
          <w:noProof/>
          <w:lang w:eastAsia="en-GB"/>
        </w:rPr>
        <w:drawing>
          <wp:anchor distT="0" distB="0" distL="114300" distR="114300" simplePos="0" relativeHeight="251666944" behindDoc="1" locked="0" layoutInCell="1" allowOverlap="1">
            <wp:simplePos x="0" y="0"/>
            <wp:positionH relativeFrom="column">
              <wp:posOffset>-49530</wp:posOffset>
            </wp:positionH>
            <wp:positionV relativeFrom="paragraph">
              <wp:posOffset>557530</wp:posOffset>
            </wp:positionV>
            <wp:extent cx="2602230" cy="1647190"/>
            <wp:effectExtent l="19050" t="0" r="7620" b="0"/>
            <wp:wrapTight wrapText="bothSides">
              <wp:wrapPolygon edited="0">
                <wp:start x="-158" y="0"/>
                <wp:lineTo x="-158" y="21234"/>
                <wp:lineTo x="21663" y="21234"/>
                <wp:lineTo x="21663" y="0"/>
                <wp:lineTo x="-158" y="0"/>
              </wp:wrapPolygon>
            </wp:wrapTight>
            <wp:docPr id="14" name="Picture 2" descr="C:\Users\Lara\Dropbox\Local Area Development\16_17\02_Partner Folders\Haringey Play Association\Planning meeting pictures\IMG_647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Dropbox\Local Area Development\16_17\02_Partner Folders\Haringey Play Association\Planning meeting pictures\IMG_6472 - Copy.JPG"/>
                    <pic:cNvPicPr>
                      <a:picLocks noChangeAspect="1" noChangeArrowheads="1"/>
                    </pic:cNvPicPr>
                  </pic:nvPicPr>
                  <pic:blipFill>
                    <a:blip r:embed="rId18" cstate="print"/>
                    <a:srcRect l="1538" t="10580" b="16041"/>
                    <a:stretch>
                      <a:fillRect/>
                    </a:stretch>
                  </pic:blipFill>
                  <pic:spPr bwMode="auto">
                    <a:xfrm>
                      <a:off x="0" y="0"/>
                      <a:ext cx="2602230" cy="1647190"/>
                    </a:xfrm>
                    <a:prstGeom prst="rect">
                      <a:avLst/>
                    </a:prstGeom>
                    <a:noFill/>
                    <a:ln w="9525">
                      <a:noFill/>
                      <a:miter lim="800000"/>
                      <a:headEnd/>
                      <a:tailEnd/>
                    </a:ln>
                  </pic:spPr>
                </pic:pic>
              </a:graphicData>
            </a:graphic>
          </wp:anchor>
        </w:drawing>
      </w:r>
      <w:r w:rsidRPr="00170881">
        <w:rPr>
          <w:rFonts w:cs="Arial"/>
          <w:b/>
          <w:lang w:eastAsia="en-GB"/>
        </w:rPr>
        <w:t>Changeable borough infrastructure:</w:t>
      </w:r>
      <w:r>
        <w:rPr>
          <w:rFonts w:cs="Arial"/>
          <w:lang w:eastAsia="en-GB"/>
        </w:rPr>
        <w:t xml:space="preserve"> Staff member changes, insecure funding, youth clubs </w:t>
      </w:r>
      <w:proofErr w:type="gramStart"/>
      <w:r>
        <w:rPr>
          <w:rFonts w:cs="Arial"/>
          <w:lang w:eastAsia="en-GB"/>
        </w:rPr>
        <w:t>closing down</w:t>
      </w:r>
      <w:proofErr w:type="gramEnd"/>
      <w:r>
        <w:rPr>
          <w:rFonts w:cs="Arial"/>
          <w:lang w:eastAsia="en-GB"/>
        </w:rPr>
        <w:t xml:space="preserve"> and a lack of permanent spaces were definite challenges to getting this programme of</w:t>
      </w:r>
      <w:r w:rsidR="007753EC">
        <w:rPr>
          <w:rFonts w:cs="Arial"/>
          <w:lang w:eastAsia="en-GB"/>
        </w:rPr>
        <w:t>f</w:t>
      </w:r>
      <w:r>
        <w:rPr>
          <w:rFonts w:cs="Arial"/>
          <w:lang w:eastAsia="en-GB"/>
        </w:rPr>
        <w:t xml:space="preserve"> the ground. </w:t>
      </w:r>
      <w:r>
        <w:rPr>
          <w:rFonts w:cs="Arial"/>
          <w:lang w:eastAsia="en-GB"/>
        </w:rPr>
        <w:lastRenderedPageBreak/>
        <w:t>Securing a minivan</w:t>
      </w:r>
      <w:r w:rsidR="00582E8D">
        <w:rPr>
          <w:rFonts w:cs="Arial"/>
          <w:lang w:eastAsia="en-GB"/>
        </w:rPr>
        <w:t xml:space="preserve"> and a staff member</w:t>
      </w:r>
      <w:r>
        <w:rPr>
          <w:rFonts w:cs="Arial"/>
          <w:lang w:eastAsia="en-GB"/>
        </w:rPr>
        <w:t xml:space="preserve"> from the local council helped address some of this.</w:t>
      </w:r>
      <w:r w:rsidRPr="009628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3E94" w:rsidRPr="007413D6" w:rsidRDefault="002B3E94" w:rsidP="002B3E94">
      <w:pPr>
        <w:pStyle w:val="NoSpacing"/>
        <w:rPr>
          <w:rFonts w:cs="Arial"/>
          <w:lang w:eastAsia="en-GB"/>
        </w:rPr>
      </w:pPr>
    </w:p>
    <w:p w:rsidR="002B3E94" w:rsidRDefault="002B3E94" w:rsidP="002B3E94">
      <w:pPr>
        <w:rPr>
          <w:lang w:eastAsia="en-GB"/>
        </w:rPr>
      </w:pPr>
      <w:r w:rsidRPr="00170881">
        <w:rPr>
          <w:b/>
          <w:lang w:eastAsia="en-GB"/>
        </w:rPr>
        <w:t>Timeline</w:t>
      </w:r>
      <w:r w:rsidRPr="00170881">
        <w:rPr>
          <w:lang w:eastAsia="en-GB"/>
        </w:rPr>
        <w:t>: Getting a new timeline in place after</w:t>
      </w:r>
      <w:r>
        <w:rPr>
          <w:b/>
          <w:lang w:eastAsia="en-GB"/>
        </w:rPr>
        <w:t xml:space="preserve"> </w:t>
      </w:r>
      <w:r>
        <w:rPr>
          <w:lang w:eastAsia="en-GB"/>
        </w:rPr>
        <w:t xml:space="preserve">delayed payments required the partners to regroup. They met again and invited the </w:t>
      </w:r>
      <w:r w:rsidRPr="00A62FED">
        <w:rPr>
          <w:lang w:eastAsia="en-GB"/>
        </w:rPr>
        <w:t xml:space="preserve">council to </w:t>
      </w:r>
      <w:r>
        <w:rPr>
          <w:lang w:eastAsia="en-GB"/>
        </w:rPr>
        <w:t xml:space="preserve">a network meeting. They have also paired the programme with other projects. For example, working alongside a local </w:t>
      </w:r>
      <w:r w:rsidR="007753EC">
        <w:rPr>
          <w:lang w:eastAsia="en-GB"/>
        </w:rPr>
        <w:t>girl’s</w:t>
      </w:r>
      <w:r>
        <w:rPr>
          <w:lang w:eastAsia="en-GB"/>
        </w:rPr>
        <w:t xml:space="preserve"> programme with Children in Need funding to integrate </w:t>
      </w:r>
      <w:r w:rsidR="00653C3E">
        <w:rPr>
          <w:lang w:eastAsia="en-GB"/>
        </w:rPr>
        <w:t xml:space="preserve">Arts Award </w:t>
      </w:r>
      <w:r>
        <w:rPr>
          <w:lang w:eastAsia="en-GB"/>
        </w:rPr>
        <w:t xml:space="preserve">made planning simpler. </w:t>
      </w:r>
    </w:p>
    <w:p w:rsidR="00EF4969" w:rsidRPr="00EF4969" w:rsidRDefault="00EF4969" w:rsidP="00B0196C">
      <w:pPr>
        <w:rPr>
          <w:b/>
          <w:sz w:val="24"/>
          <w:lang w:eastAsia="en-GB"/>
        </w:rPr>
      </w:pPr>
    </w:p>
    <w:p w:rsidR="00EF4969" w:rsidRPr="00EF4969" w:rsidRDefault="00EF4969" w:rsidP="00B0196C">
      <w:pPr>
        <w:rPr>
          <w:b/>
          <w:sz w:val="16"/>
          <w:szCs w:val="16"/>
          <w:lang w:eastAsia="en-GB"/>
        </w:rPr>
      </w:pPr>
      <w:r w:rsidRPr="00EF4969">
        <w:rPr>
          <w:b/>
          <w:sz w:val="16"/>
          <w:szCs w:val="16"/>
          <w:lang w:eastAsia="en-GB"/>
        </w:rPr>
        <w:t>Young people in North Tottenham working on a documentary film.</w:t>
      </w:r>
    </w:p>
    <w:p w:rsidR="00396708" w:rsidRPr="00B0196C" w:rsidRDefault="00EF4969" w:rsidP="00B0196C">
      <w:pPr>
        <w:rPr>
          <w:b/>
          <w:color w:val="7030A0"/>
          <w:sz w:val="24"/>
          <w:lang w:eastAsia="en-GB"/>
        </w:rPr>
      </w:pPr>
      <w:r w:rsidRPr="007E43F8">
        <w:rPr>
          <w:b/>
          <w:noProof/>
          <w:color w:val="7030A0"/>
          <w:sz w:val="24"/>
          <w:lang w:eastAsia="en-GB"/>
        </w:rPr>
        <w:drawing>
          <wp:anchor distT="0" distB="0" distL="114300" distR="114300" simplePos="0" relativeHeight="251598336" behindDoc="0" locked="0" layoutInCell="1" allowOverlap="1">
            <wp:simplePos x="0" y="0"/>
            <wp:positionH relativeFrom="column">
              <wp:posOffset>0</wp:posOffset>
            </wp:positionH>
            <wp:positionV relativeFrom="paragraph">
              <wp:posOffset>0</wp:posOffset>
            </wp:positionV>
            <wp:extent cx="3276600" cy="2457450"/>
            <wp:effectExtent l="0" t="0" r="0" b="0"/>
            <wp:wrapThrough wrapText="bothSides">
              <wp:wrapPolygon edited="0">
                <wp:start x="0" y="0"/>
                <wp:lineTo x="0" y="21433"/>
                <wp:lineTo x="21474" y="21433"/>
                <wp:lineTo x="21474" y="0"/>
                <wp:lineTo x="0" y="0"/>
              </wp:wrapPolygon>
            </wp:wrapThrough>
            <wp:docPr id="11" name="Picture 11" descr="C:\Users\Louiseb\Dropbox\Local Area Development\16_17\02_Partner Folders\New River Studios\Project Photos\North Tottenham\IMG_20170225_15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b\Dropbox\Local Area Development\16_17\02_Partner Folders\New River Studios\Project Photos\North Tottenham\IMG_20170225_1512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708" w:rsidRPr="00B0196C">
        <w:rPr>
          <w:b/>
          <w:color w:val="7030A0"/>
          <w:sz w:val="24"/>
          <w:lang w:eastAsia="en-GB"/>
        </w:rPr>
        <w:t>Successes</w:t>
      </w:r>
      <w:r w:rsidR="007E43F8" w:rsidRPr="007E43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363F1" w:rsidRPr="007413D6" w:rsidRDefault="00F363F1" w:rsidP="00B0196C">
      <w:pPr>
        <w:rPr>
          <w:lang w:eastAsia="en-GB"/>
        </w:rPr>
      </w:pPr>
      <w:r w:rsidRPr="00F363F1">
        <w:rPr>
          <w:b/>
          <w:lang w:eastAsia="en-GB"/>
        </w:rPr>
        <w:t>Building</w:t>
      </w:r>
      <w:r>
        <w:rPr>
          <w:b/>
          <w:lang w:eastAsia="en-GB"/>
        </w:rPr>
        <w:t xml:space="preserve"> the </w:t>
      </w:r>
      <w:r w:rsidR="00B0196C">
        <w:rPr>
          <w:b/>
          <w:lang w:eastAsia="en-GB"/>
        </w:rPr>
        <w:t xml:space="preserve">right </w:t>
      </w:r>
      <w:r>
        <w:rPr>
          <w:b/>
          <w:lang w:eastAsia="en-GB"/>
        </w:rPr>
        <w:t xml:space="preserve">partnerships: </w:t>
      </w:r>
      <w:r w:rsidR="001B3916">
        <w:rPr>
          <w:b/>
          <w:lang w:eastAsia="en-GB"/>
        </w:rPr>
        <w:t xml:space="preserve"> </w:t>
      </w:r>
      <w:r w:rsidRPr="007413D6">
        <w:rPr>
          <w:lang w:eastAsia="en-GB"/>
        </w:rPr>
        <w:t xml:space="preserve">Extra set up time </w:t>
      </w:r>
      <w:r w:rsidR="002B3E94">
        <w:rPr>
          <w:lang w:eastAsia="en-GB"/>
        </w:rPr>
        <w:t>meant</w:t>
      </w:r>
      <w:r w:rsidRPr="007413D6">
        <w:rPr>
          <w:lang w:eastAsia="en-GB"/>
        </w:rPr>
        <w:t xml:space="preserve"> that </w:t>
      </w:r>
      <w:r>
        <w:rPr>
          <w:lang w:eastAsia="en-GB"/>
        </w:rPr>
        <w:t xml:space="preserve">HPA </w:t>
      </w:r>
      <w:r w:rsidR="00EF4969">
        <w:rPr>
          <w:lang w:eastAsia="en-GB"/>
        </w:rPr>
        <w:t>could</w:t>
      </w:r>
      <w:r>
        <w:rPr>
          <w:lang w:eastAsia="en-GB"/>
        </w:rPr>
        <w:t xml:space="preserve"> build a full partnership with the </w:t>
      </w:r>
      <w:r w:rsidRPr="007413D6">
        <w:rPr>
          <w:lang w:eastAsia="en-GB"/>
        </w:rPr>
        <w:t>Youth service</w:t>
      </w:r>
      <w:r>
        <w:rPr>
          <w:lang w:eastAsia="en-GB"/>
        </w:rPr>
        <w:t xml:space="preserve">. </w:t>
      </w:r>
      <w:r w:rsidR="002B3E94">
        <w:rPr>
          <w:lang w:eastAsia="en-GB"/>
        </w:rPr>
        <w:t>T</w:t>
      </w:r>
      <w:r w:rsidR="001B3916">
        <w:rPr>
          <w:lang w:eastAsia="en-GB"/>
        </w:rPr>
        <w:t>hey</w:t>
      </w:r>
      <w:r>
        <w:rPr>
          <w:lang w:eastAsia="en-GB"/>
        </w:rPr>
        <w:t xml:space="preserve"> approach</w:t>
      </w:r>
      <w:r w:rsidR="001B3916">
        <w:rPr>
          <w:lang w:eastAsia="en-GB"/>
        </w:rPr>
        <w:t>ed</w:t>
      </w:r>
      <w:r>
        <w:rPr>
          <w:lang w:eastAsia="en-GB"/>
        </w:rPr>
        <w:t xml:space="preserve"> them with </w:t>
      </w:r>
      <w:r w:rsidR="001B3916">
        <w:rPr>
          <w:lang w:eastAsia="en-GB"/>
        </w:rPr>
        <w:t>funding in place, a clear plan and</w:t>
      </w:r>
      <w:r w:rsidRPr="007413D6">
        <w:rPr>
          <w:lang w:eastAsia="en-GB"/>
        </w:rPr>
        <w:t xml:space="preserve"> very specific request</w:t>
      </w:r>
      <w:r w:rsidR="001B3916">
        <w:rPr>
          <w:lang w:eastAsia="en-GB"/>
        </w:rPr>
        <w:t>s</w:t>
      </w:r>
      <w:r w:rsidR="002B3E94">
        <w:rPr>
          <w:lang w:eastAsia="en-GB"/>
        </w:rPr>
        <w:t xml:space="preserve">. For </w:t>
      </w:r>
      <w:proofErr w:type="spellStart"/>
      <w:r w:rsidR="002B3E94">
        <w:rPr>
          <w:lang w:eastAsia="en-GB"/>
        </w:rPr>
        <w:t>Campsbourne</w:t>
      </w:r>
      <w:proofErr w:type="spellEnd"/>
      <w:r w:rsidR="002B3E94">
        <w:rPr>
          <w:lang w:eastAsia="en-GB"/>
        </w:rPr>
        <w:t xml:space="preserve"> Estate, for instance, </w:t>
      </w:r>
      <w:r w:rsidR="001B3916">
        <w:rPr>
          <w:lang w:eastAsia="en-GB"/>
        </w:rPr>
        <w:t>this was for</w:t>
      </w:r>
      <w:r w:rsidRPr="007413D6">
        <w:rPr>
          <w:lang w:eastAsia="en-GB"/>
        </w:rPr>
        <w:t xml:space="preserve"> one member o</w:t>
      </w:r>
      <w:r w:rsidR="002B3E94">
        <w:rPr>
          <w:lang w:eastAsia="en-GB"/>
        </w:rPr>
        <w:t>f staff and transport</w:t>
      </w:r>
      <w:r w:rsidR="001B3916">
        <w:rPr>
          <w:lang w:eastAsia="en-GB"/>
        </w:rPr>
        <w:t xml:space="preserve">. HPA </w:t>
      </w:r>
      <w:proofErr w:type="gramStart"/>
      <w:r w:rsidR="001B3916">
        <w:rPr>
          <w:lang w:eastAsia="en-GB"/>
        </w:rPr>
        <w:t>were able to</w:t>
      </w:r>
      <w:proofErr w:type="gramEnd"/>
      <w:r w:rsidR="001B3916">
        <w:rPr>
          <w:lang w:eastAsia="en-GB"/>
        </w:rPr>
        <w:t xml:space="preserve"> present what </w:t>
      </w:r>
      <w:r w:rsidR="00653C3E">
        <w:rPr>
          <w:lang w:eastAsia="en-GB"/>
        </w:rPr>
        <w:t xml:space="preserve">Arts Award </w:t>
      </w:r>
      <w:r w:rsidR="001B3916">
        <w:rPr>
          <w:lang w:eastAsia="en-GB"/>
        </w:rPr>
        <w:t xml:space="preserve">is and gave statistics from AND research to help make their case. </w:t>
      </w:r>
      <w:r w:rsidR="00170881">
        <w:rPr>
          <w:lang w:eastAsia="en-GB"/>
        </w:rPr>
        <w:t xml:space="preserve"> </w:t>
      </w:r>
      <w:r w:rsidR="00170881">
        <w:rPr>
          <w:rFonts w:cs="Arial"/>
          <w:lang w:eastAsia="en-GB"/>
        </w:rPr>
        <w:t>The v</w:t>
      </w:r>
      <w:r w:rsidR="00170881" w:rsidRPr="007413D6">
        <w:rPr>
          <w:rFonts w:cs="Arial"/>
          <w:lang w:eastAsia="en-GB"/>
        </w:rPr>
        <w:t xml:space="preserve">oluntary groups and resident associations </w:t>
      </w:r>
      <w:r w:rsidR="00170881">
        <w:rPr>
          <w:rFonts w:cs="Arial"/>
          <w:lang w:eastAsia="en-GB"/>
        </w:rPr>
        <w:t xml:space="preserve">they built contact with </w:t>
      </w:r>
      <w:r w:rsidR="00170881" w:rsidRPr="007413D6">
        <w:rPr>
          <w:rFonts w:cs="Arial"/>
          <w:lang w:eastAsia="en-GB"/>
        </w:rPr>
        <w:t>have</w:t>
      </w:r>
      <w:r w:rsidR="00170881">
        <w:rPr>
          <w:rFonts w:cs="Arial"/>
          <w:lang w:eastAsia="en-GB"/>
        </w:rPr>
        <w:t xml:space="preserve"> also</w:t>
      </w:r>
      <w:r w:rsidR="00170881" w:rsidRPr="007413D6">
        <w:rPr>
          <w:rFonts w:cs="Arial"/>
          <w:lang w:eastAsia="en-GB"/>
        </w:rPr>
        <w:t xml:space="preserve"> been offering </w:t>
      </w:r>
      <w:r w:rsidR="002B3E94">
        <w:rPr>
          <w:rFonts w:cs="Arial"/>
          <w:lang w:eastAsia="en-GB"/>
        </w:rPr>
        <w:t>invaluable</w:t>
      </w:r>
      <w:r w:rsidR="00170881" w:rsidRPr="007413D6">
        <w:rPr>
          <w:rFonts w:cs="Arial"/>
          <w:lang w:eastAsia="en-GB"/>
        </w:rPr>
        <w:t xml:space="preserve"> support</w:t>
      </w:r>
      <w:r w:rsidR="002B3E94">
        <w:rPr>
          <w:rFonts w:cs="Arial"/>
          <w:lang w:eastAsia="en-GB"/>
        </w:rPr>
        <w:t xml:space="preserve"> in reaching young people</w:t>
      </w:r>
      <w:r w:rsidR="00170881">
        <w:rPr>
          <w:rFonts w:cs="Arial"/>
          <w:lang w:eastAsia="en-GB"/>
        </w:rPr>
        <w:t>.</w:t>
      </w:r>
    </w:p>
    <w:p w:rsidR="00BE5C9E" w:rsidRDefault="00170881" w:rsidP="00170881">
      <w:pPr>
        <w:pStyle w:val="NoSpacing"/>
        <w:rPr>
          <w:rFonts w:cs="Arial"/>
          <w:i/>
          <w:color w:val="7030A0"/>
          <w:lang w:eastAsia="en-GB"/>
        </w:rPr>
      </w:pPr>
      <w:r w:rsidRPr="00170881">
        <w:rPr>
          <w:rFonts w:cs="Arial"/>
          <w:i/>
          <w:color w:val="7030A0"/>
          <w:lang w:eastAsia="en-GB"/>
        </w:rPr>
        <w:t xml:space="preserve">“Having been to the </w:t>
      </w:r>
      <w:r w:rsidR="007753EC">
        <w:rPr>
          <w:rFonts w:cs="Arial"/>
          <w:i/>
          <w:color w:val="7030A0"/>
          <w:lang w:eastAsia="en-GB"/>
        </w:rPr>
        <w:t>arts</w:t>
      </w:r>
      <w:r w:rsidRPr="00170881">
        <w:rPr>
          <w:rFonts w:cs="Arial"/>
          <w:i/>
          <w:color w:val="7030A0"/>
          <w:lang w:eastAsia="en-GB"/>
        </w:rPr>
        <w:t xml:space="preserve"> building once, the</w:t>
      </w:r>
      <w:r>
        <w:rPr>
          <w:rFonts w:cs="Arial"/>
          <w:i/>
          <w:color w:val="7030A0"/>
          <w:lang w:eastAsia="en-GB"/>
        </w:rPr>
        <w:t xml:space="preserve"> young people</w:t>
      </w:r>
      <w:r w:rsidRPr="00170881">
        <w:rPr>
          <w:rFonts w:cs="Arial"/>
          <w:i/>
          <w:color w:val="7030A0"/>
          <w:lang w:eastAsia="en-GB"/>
        </w:rPr>
        <w:t xml:space="preserve"> now </w:t>
      </w:r>
      <w:r>
        <w:rPr>
          <w:rFonts w:cs="Arial"/>
          <w:i/>
          <w:color w:val="7030A0"/>
          <w:lang w:eastAsia="en-GB"/>
        </w:rPr>
        <w:t xml:space="preserve">really </w:t>
      </w:r>
      <w:r w:rsidRPr="00170881">
        <w:rPr>
          <w:rFonts w:cs="Arial"/>
          <w:i/>
          <w:color w:val="7030A0"/>
          <w:lang w:eastAsia="en-GB"/>
        </w:rPr>
        <w:t xml:space="preserve">want to go back. We had to cajole them </w:t>
      </w:r>
      <w:r>
        <w:rPr>
          <w:rFonts w:cs="Arial"/>
          <w:i/>
          <w:color w:val="7030A0"/>
          <w:lang w:eastAsia="en-GB"/>
        </w:rPr>
        <w:t xml:space="preserve">into it at first. Getting them </w:t>
      </w:r>
      <w:r w:rsidRPr="00170881">
        <w:rPr>
          <w:rFonts w:cs="Arial"/>
          <w:i/>
          <w:color w:val="7030A0"/>
          <w:lang w:eastAsia="en-GB"/>
        </w:rPr>
        <w:t>out of their comfort zone</w:t>
      </w:r>
      <w:r>
        <w:rPr>
          <w:rFonts w:cs="Arial"/>
          <w:i/>
          <w:color w:val="7030A0"/>
          <w:lang w:eastAsia="en-GB"/>
        </w:rPr>
        <w:t>- they were dragging their feet. B</w:t>
      </w:r>
      <w:r w:rsidRPr="00170881">
        <w:rPr>
          <w:rFonts w:cs="Arial"/>
          <w:i/>
          <w:color w:val="7030A0"/>
          <w:lang w:eastAsia="en-GB"/>
        </w:rPr>
        <w:t xml:space="preserve">ut once they were there, they </w:t>
      </w:r>
      <w:r>
        <w:rPr>
          <w:rFonts w:cs="Arial"/>
          <w:i/>
          <w:color w:val="7030A0"/>
          <w:lang w:eastAsia="en-GB"/>
        </w:rPr>
        <w:t>were up on stage participating i</w:t>
      </w:r>
      <w:r w:rsidRPr="00170881">
        <w:rPr>
          <w:rFonts w:cs="Arial"/>
          <w:i/>
          <w:color w:val="7030A0"/>
          <w:lang w:eastAsia="en-GB"/>
        </w:rPr>
        <w:t xml:space="preserve">n </w:t>
      </w:r>
      <w:r>
        <w:rPr>
          <w:rFonts w:cs="Arial"/>
          <w:i/>
          <w:color w:val="7030A0"/>
          <w:lang w:eastAsia="en-GB"/>
        </w:rPr>
        <w:t>a</w:t>
      </w:r>
      <w:r w:rsidRPr="00170881">
        <w:rPr>
          <w:rFonts w:cs="Arial"/>
          <w:i/>
          <w:color w:val="7030A0"/>
          <w:lang w:eastAsia="en-GB"/>
        </w:rPr>
        <w:t xml:space="preserve"> show and loving it” </w:t>
      </w:r>
    </w:p>
    <w:p w:rsidR="00170881" w:rsidRPr="00170881" w:rsidRDefault="00170881" w:rsidP="00170881">
      <w:pPr>
        <w:pStyle w:val="NoSpacing"/>
        <w:rPr>
          <w:rFonts w:cs="Arial"/>
          <w:i/>
          <w:color w:val="7030A0"/>
          <w:lang w:eastAsia="en-GB"/>
        </w:rPr>
      </w:pPr>
      <w:r w:rsidRPr="00170881">
        <w:rPr>
          <w:rFonts w:cs="Arial"/>
          <w:i/>
          <w:color w:val="7030A0"/>
          <w:lang w:eastAsia="en-GB"/>
        </w:rPr>
        <w:t xml:space="preserve">Jason Bradley, </w:t>
      </w:r>
      <w:r w:rsidR="00157FDF">
        <w:rPr>
          <w:rFonts w:cs="Arial"/>
          <w:i/>
          <w:color w:val="7030A0"/>
          <w:lang w:eastAsia="en-GB"/>
        </w:rPr>
        <w:t>Project Coordinator</w:t>
      </w:r>
    </w:p>
    <w:p w:rsidR="00F363F1" w:rsidRPr="007413D6" w:rsidRDefault="00F363F1" w:rsidP="00F363F1">
      <w:pPr>
        <w:pStyle w:val="NoSpacing"/>
        <w:rPr>
          <w:rFonts w:cs="Arial"/>
          <w:lang w:eastAsia="en-GB"/>
        </w:rPr>
      </w:pPr>
    </w:p>
    <w:p w:rsidR="00F363F1" w:rsidRPr="007413D6" w:rsidRDefault="001B3916" w:rsidP="00F363F1">
      <w:pPr>
        <w:pStyle w:val="NoSpacing"/>
        <w:rPr>
          <w:rFonts w:cs="Arial"/>
          <w:lang w:eastAsia="en-GB"/>
        </w:rPr>
      </w:pPr>
      <w:r w:rsidRPr="001B3916">
        <w:rPr>
          <w:rFonts w:cs="Arial"/>
          <w:b/>
          <w:lang w:eastAsia="en-GB"/>
        </w:rPr>
        <w:t>Scheduling:</w:t>
      </w:r>
      <w:r>
        <w:rPr>
          <w:rFonts w:cs="Arial"/>
          <w:lang w:eastAsia="en-GB"/>
        </w:rPr>
        <w:t xml:space="preserve"> </w:t>
      </w:r>
      <w:r w:rsidR="00F363F1" w:rsidRPr="007413D6">
        <w:rPr>
          <w:rFonts w:cs="Arial"/>
          <w:lang w:eastAsia="en-GB"/>
        </w:rPr>
        <w:t>T</w:t>
      </w:r>
      <w:r>
        <w:rPr>
          <w:rFonts w:cs="Arial"/>
          <w:lang w:eastAsia="en-GB"/>
        </w:rPr>
        <w:t>he extended t</w:t>
      </w:r>
      <w:r w:rsidR="00F363F1" w:rsidRPr="007413D6">
        <w:rPr>
          <w:rFonts w:cs="Arial"/>
          <w:lang w:eastAsia="en-GB"/>
        </w:rPr>
        <w:t>ime</w:t>
      </w:r>
      <w:r>
        <w:rPr>
          <w:rFonts w:cs="Arial"/>
          <w:lang w:eastAsia="en-GB"/>
        </w:rPr>
        <w:t xml:space="preserve">line involved building a schedule for all four projects to take place on different days and access New River Studios at appropriate times. This will involve them purposefully crossing paths with </w:t>
      </w:r>
      <w:r w:rsidR="007753EC">
        <w:rPr>
          <w:rFonts w:cs="Arial"/>
          <w:lang w:eastAsia="en-GB"/>
        </w:rPr>
        <w:t>Artists</w:t>
      </w:r>
      <w:r>
        <w:rPr>
          <w:rFonts w:cs="Arial"/>
          <w:lang w:eastAsia="en-GB"/>
        </w:rPr>
        <w:t xml:space="preserve"> </w:t>
      </w:r>
      <w:r w:rsidR="00F363F1" w:rsidRPr="007413D6">
        <w:rPr>
          <w:rFonts w:cs="Arial"/>
          <w:lang w:eastAsia="en-GB"/>
        </w:rPr>
        <w:t xml:space="preserve">using </w:t>
      </w:r>
      <w:r>
        <w:rPr>
          <w:rFonts w:cs="Arial"/>
          <w:lang w:eastAsia="en-GB"/>
        </w:rPr>
        <w:t xml:space="preserve">the </w:t>
      </w:r>
      <w:r w:rsidR="00F363F1" w:rsidRPr="007413D6">
        <w:rPr>
          <w:rFonts w:cs="Arial"/>
          <w:lang w:eastAsia="en-GB"/>
        </w:rPr>
        <w:t>rehearsal rooms</w:t>
      </w:r>
      <w:r w:rsidR="002B3E94">
        <w:rPr>
          <w:rFonts w:cs="Arial"/>
          <w:lang w:eastAsia="en-GB"/>
        </w:rPr>
        <w:t xml:space="preserve"> and getting free meals from an onsite kitchen. </w:t>
      </w:r>
    </w:p>
    <w:p w:rsidR="00EF4969" w:rsidRDefault="00EF4969" w:rsidP="00F363F1">
      <w:pPr>
        <w:pStyle w:val="NoSpacing"/>
        <w:rPr>
          <w:rFonts w:cs="Arial"/>
          <w:b/>
          <w:sz w:val="16"/>
          <w:szCs w:val="16"/>
          <w:lang w:eastAsia="en-GB"/>
        </w:rPr>
      </w:pPr>
    </w:p>
    <w:p w:rsidR="00F363F1" w:rsidRPr="007413D6" w:rsidRDefault="00EF4969" w:rsidP="00F363F1">
      <w:pPr>
        <w:pStyle w:val="NoSpacing"/>
        <w:rPr>
          <w:rFonts w:cs="Arial"/>
          <w:lang w:eastAsia="en-GB"/>
        </w:rPr>
      </w:pPr>
      <w:r w:rsidRPr="00EF4969">
        <w:rPr>
          <w:rFonts w:cs="Arial"/>
          <w:noProof/>
          <w:lang w:eastAsia="en-GB"/>
        </w:rPr>
        <w:drawing>
          <wp:anchor distT="0" distB="0" distL="114300" distR="114300" simplePos="0" relativeHeight="251603456" behindDoc="0" locked="0" layoutInCell="1" allowOverlap="1">
            <wp:simplePos x="0" y="0"/>
            <wp:positionH relativeFrom="column">
              <wp:posOffset>-142875</wp:posOffset>
            </wp:positionH>
            <wp:positionV relativeFrom="paragraph">
              <wp:posOffset>181610</wp:posOffset>
            </wp:positionV>
            <wp:extent cx="2935605" cy="3543300"/>
            <wp:effectExtent l="0" t="0" r="0" b="0"/>
            <wp:wrapThrough wrapText="bothSides">
              <wp:wrapPolygon edited="0">
                <wp:start x="0" y="0"/>
                <wp:lineTo x="0" y="21484"/>
                <wp:lineTo x="21446" y="21484"/>
                <wp:lineTo x="21446" y="0"/>
                <wp:lineTo x="0" y="0"/>
              </wp:wrapPolygon>
            </wp:wrapThrough>
            <wp:docPr id="12" name="Picture 12" descr="C:\Users\Louiseb\Dropbox\Local Area Development\16_17\02_Partner Folders\New River Studios\Project Photos\North Tottenham\IMG-20170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b\Dropbox\Local Area Development\16_17\02_Partner Folders\New River Studios\Project Photos\North Tottenham\IMG-20170217-WA00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489"/>
                    <a:stretch/>
                  </pic:blipFill>
                  <pic:spPr bwMode="auto">
                    <a:xfrm>
                      <a:off x="0" y="0"/>
                      <a:ext cx="2935605"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16"/>
          <w:szCs w:val="16"/>
          <w:lang w:eastAsia="en-GB"/>
        </w:rPr>
        <w:t xml:space="preserve">Young people in North Tottenham filming </w:t>
      </w:r>
    </w:p>
    <w:p w:rsidR="002B3E94" w:rsidRDefault="001B3916" w:rsidP="00F363F1">
      <w:pPr>
        <w:pStyle w:val="NoSpacing"/>
        <w:rPr>
          <w:rFonts w:cs="Arial"/>
          <w:lang w:eastAsia="en-GB"/>
        </w:rPr>
      </w:pPr>
      <w:r>
        <w:rPr>
          <w:rFonts w:cs="Arial"/>
          <w:b/>
          <w:lang w:eastAsia="en-GB"/>
        </w:rPr>
        <w:t xml:space="preserve">Staffing: </w:t>
      </w:r>
      <w:r>
        <w:rPr>
          <w:rFonts w:cs="Arial"/>
          <w:lang w:eastAsia="en-GB"/>
        </w:rPr>
        <w:t>As the programme</w:t>
      </w:r>
      <w:r w:rsidR="00170881">
        <w:rPr>
          <w:rFonts w:cs="Arial"/>
          <w:lang w:eastAsia="en-GB"/>
        </w:rPr>
        <w:t xml:space="preserve"> is split across locations, HPA</w:t>
      </w:r>
      <w:r>
        <w:rPr>
          <w:rFonts w:cs="Arial"/>
          <w:lang w:eastAsia="en-GB"/>
        </w:rPr>
        <w:t xml:space="preserve"> h</w:t>
      </w:r>
      <w:r w:rsidR="00F363F1" w:rsidRPr="007413D6">
        <w:rPr>
          <w:rFonts w:cs="Arial"/>
          <w:lang w:eastAsia="en-GB"/>
        </w:rPr>
        <w:t xml:space="preserve">ad to find the right members of staff </w:t>
      </w:r>
      <w:r>
        <w:rPr>
          <w:rFonts w:cs="Arial"/>
          <w:lang w:eastAsia="en-GB"/>
        </w:rPr>
        <w:t xml:space="preserve">to lead on different strands. </w:t>
      </w:r>
      <w:r w:rsidR="00170881">
        <w:rPr>
          <w:rFonts w:cs="Arial"/>
          <w:lang w:eastAsia="en-GB"/>
        </w:rPr>
        <w:t>They had to be committed</w:t>
      </w:r>
      <w:r w:rsidR="00F363F1" w:rsidRPr="007413D6">
        <w:rPr>
          <w:rFonts w:cs="Arial"/>
          <w:lang w:eastAsia="en-GB"/>
        </w:rPr>
        <w:t>,</w:t>
      </w:r>
      <w:r w:rsidR="00170881">
        <w:rPr>
          <w:rFonts w:cs="Arial"/>
          <w:lang w:eastAsia="en-GB"/>
        </w:rPr>
        <w:t xml:space="preserve"> already</w:t>
      </w:r>
      <w:r w:rsidR="00F363F1" w:rsidRPr="007413D6">
        <w:rPr>
          <w:rFonts w:cs="Arial"/>
          <w:lang w:eastAsia="en-GB"/>
        </w:rPr>
        <w:t xml:space="preserve"> engaged in</w:t>
      </w:r>
      <w:r w:rsidR="00443C0B">
        <w:rPr>
          <w:rFonts w:cs="Arial"/>
          <w:lang w:eastAsia="en-GB"/>
        </w:rPr>
        <w:t xml:space="preserve"> the</w:t>
      </w:r>
      <w:r w:rsidR="00F363F1" w:rsidRPr="007413D6">
        <w:rPr>
          <w:rFonts w:cs="Arial"/>
          <w:lang w:eastAsia="en-GB"/>
        </w:rPr>
        <w:t xml:space="preserve"> </w:t>
      </w:r>
      <w:r w:rsidR="00170881">
        <w:rPr>
          <w:rFonts w:cs="Arial"/>
          <w:lang w:eastAsia="en-GB"/>
        </w:rPr>
        <w:t>local</w:t>
      </w:r>
      <w:r w:rsidR="00271C39">
        <w:rPr>
          <w:rFonts w:cs="Arial"/>
          <w:lang w:eastAsia="en-GB"/>
        </w:rPr>
        <w:t>ity</w:t>
      </w:r>
      <w:r w:rsidR="00443C0B">
        <w:rPr>
          <w:rFonts w:cs="Arial"/>
          <w:lang w:eastAsia="en-GB"/>
        </w:rPr>
        <w:t xml:space="preserve"> </w:t>
      </w:r>
      <w:r w:rsidR="00F363F1" w:rsidRPr="007413D6">
        <w:rPr>
          <w:rFonts w:cs="Arial"/>
          <w:lang w:eastAsia="en-GB"/>
        </w:rPr>
        <w:t>and running programmes</w:t>
      </w:r>
      <w:r w:rsidR="00170881">
        <w:rPr>
          <w:rFonts w:cs="Arial"/>
          <w:lang w:eastAsia="en-GB"/>
        </w:rPr>
        <w:t xml:space="preserve"> with young people</w:t>
      </w:r>
      <w:r w:rsidR="00271C39">
        <w:rPr>
          <w:rFonts w:cs="Arial"/>
          <w:lang w:eastAsia="en-GB"/>
        </w:rPr>
        <w:t xml:space="preserve"> in the area</w:t>
      </w:r>
      <w:r w:rsidR="00170881">
        <w:rPr>
          <w:rFonts w:cs="Arial"/>
          <w:lang w:eastAsia="en-GB"/>
        </w:rPr>
        <w:t xml:space="preserve">. </w:t>
      </w:r>
      <w:r w:rsidR="002B3E94">
        <w:rPr>
          <w:rFonts w:cs="Arial"/>
          <w:lang w:eastAsia="en-GB"/>
        </w:rPr>
        <w:t xml:space="preserve">The lead </w:t>
      </w:r>
      <w:r w:rsidR="00271C39">
        <w:rPr>
          <w:rFonts w:cs="Arial"/>
          <w:lang w:eastAsia="en-GB"/>
        </w:rPr>
        <w:t>Project Manager</w:t>
      </w:r>
      <w:r w:rsidR="002B3E94">
        <w:rPr>
          <w:rFonts w:cs="Arial"/>
          <w:lang w:eastAsia="en-GB"/>
        </w:rPr>
        <w:t xml:space="preserve">, for example, was already volunteering in one of the commissioned </w:t>
      </w:r>
      <w:r w:rsidR="00271C39">
        <w:rPr>
          <w:rFonts w:cs="Arial"/>
          <w:lang w:eastAsia="en-GB"/>
        </w:rPr>
        <w:t xml:space="preserve">Youth Centres. </w:t>
      </w:r>
    </w:p>
    <w:p w:rsidR="006E2A31" w:rsidRDefault="006E2A31" w:rsidP="00F363F1">
      <w:pPr>
        <w:pStyle w:val="NoSpacing"/>
        <w:rPr>
          <w:rFonts w:cs="Arial"/>
          <w:lang w:eastAsia="en-GB"/>
        </w:rPr>
      </w:pPr>
    </w:p>
    <w:p w:rsidR="006E2A31" w:rsidRDefault="006E2A31" w:rsidP="00F363F1">
      <w:pPr>
        <w:pStyle w:val="NoSpacing"/>
        <w:rPr>
          <w:rFonts w:cs="Arial"/>
          <w:lang w:eastAsia="en-GB"/>
        </w:rPr>
      </w:pPr>
    </w:p>
    <w:p w:rsidR="006E2A31" w:rsidRPr="00FD6C3B" w:rsidRDefault="006E2A31" w:rsidP="00F363F1">
      <w:pPr>
        <w:pStyle w:val="NoSpacing"/>
        <w:rPr>
          <w:rFonts w:cs="Arial"/>
          <w:b/>
          <w:color w:val="7030A0"/>
          <w:lang w:eastAsia="en-GB"/>
        </w:rPr>
      </w:pPr>
      <w:r w:rsidRPr="00FD6C3B">
        <w:rPr>
          <w:rFonts w:cs="Arial"/>
          <w:b/>
          <w:color w:val="7030A0"/>
          <w:lang w:eastAsia="en-GB"/>
        </w:rPr>
        <w:t>Final Reflections</w:t>
      </w:r>
      <w:r w:rsidR="00CB5126" w:rsidRPr="00FD6C3B">
        <w:rPr>
          <w:rFonts w:cs="Arial"/>
          <w:b/>
          <w:color w:val="7030A0"/>
          <w:lang w:eastAsia="en-GB"/>
        </w:rPr>
        <w:t xml:space="preserve">: </w:t>
      </w:r>
    </w:p>
    <w:p w:rsidR="00CB5126" w:rsidRDefault="00CB5126" w:rsidP="00F363F1">
      <w:pPr>
        <w:pStyle w:val="NoSpacing"/>
        <w:rPr>
          <w:rFonts w:cs="Arial"/>
          <w:b/>
          <w:lang w:eastAsia="en-GB"/>
        </w:rPr>
      </w:pPr>
    </w:p>
    <w:p w:rsidR="00CB5126" w:rsidRDefault="00CB5126" w:rsidP="00F363F1">
      <w:pPr>
        <w:pStyle w:val="NoSpacing"/>
        <w:rPr>
          <w:rFonts w:cs="Arial"/>
          <w:b/>
          <w:lang w:eastAsia="en-GB"/>
        </w:rPr>
      </w:pPr>
      <w:r>
        <w:rPr>
          <w:rFonts w:cs="Arial"/>
          <w:b/>
          <w:lang w:eastAsia="en-GB"/>
        </w:rPr>
        <w:t xml:space="preserve">Policy and funding landscapes </w:t>
      </w:r>
    </w:p>
    <w:p w:rsidR="00582E8D" w:rsidRPr="00582E8D" w:rsidRDefault="00653C3E" w:rsidP="00F363F1">
      <w:pPr>
        <w:pStyle w:val="NoSpacing"/>
        <w:rPr>
          <w:rFonts w:cs="Arial"/>
          <w:lang w:eastAsia="en-GB"/>
        </w:rPr>
      </w:pPr>
      <w:r>
        <w:rPr>
          <w:rFonts w:cs="Arial"/>
          <w:lang w:eastAsia="en-GB"/>
        </w:rPr>
        <w:lastRenderedPageBreak/>
        <w:t xml:space="preserve">Arts Award </w:t>
      </w:r>
      <w:r w:rsidR="00582E8D" w:rsidRPr="00582E8D">
        <w:rPr>
          <w:rFonts w:cs="Arial"/>
          <w:lang w:eastAsia="en-GB"/>
        </w:rPr>
        <w:t xml:space="preserve">take up in a youth service context in Haringey is severely affected by local authority cuts to youth services.  </w:t>
      </w:r>
    </w:p>
    <w:p w:rsidR="006E2A31" w:rsidRPr="00582E8D" w:rsidRDefault="006E2A31" w:rsidP="00582E8D">
      <w:pPr>
        <w:pStyle w:val="ListParagraph"/>
        <w:spacing w:after="160" w:line="259" w:lineRule="auto"/>
      </w:pPr>
      <w:r w:rsidRPr="00582E8D">
        <w:t xml:space="preserve">Low take up in Haringey is because of the local authority cuts. </w:t>
      </w:r>
      <w:r w:rsidR="00582E8D" w:rsidRPr="00582E8D">
        <w:t xml:space="preserve">There is funding for children but </w:t>
      </w:r>
      <w:r w:rsidR="00582E8D">
        <w:t xml:space="preserve">next to </w:t>
      </w:r>
      <w:r w:rsidR="00582E8D" w:rsidRPr="00582E8D">
        <w:t>none for young people</w:t>
      </w:r>
      <w:r w:rsidR="00582E8D">
        <w:t xml:space="preserve"> in the borough. </w:t>
      </w:r>
    </w:p>
    <w:p w:rsidR="00CB5126" w:rsidRDefault="00CB5126" w:rsidP="00582E8D">
      <w:pPr>
        <w:pStyle w:val="ListParagraph"/>
        <w:spacing w:after="160" w:line="259" w:lineRule="auto"/>
      </w:pPr>
    </w:p>
    <w:p w:rsidR="00CB5126" w:rsidRPr="00CB5126" w:rsidRDefault="00CB5126" w:rsidP="00582E8D">
      <w:pPr>
        <w:pStyle w:val="ListParagraph"/>
        <w:spacing w:after="160" w:line="259" w:lineRule="auto"/>
        <w:rPr>
          <w:b/>
        </w:rPr>
      </w:pPr>
    </w:p>
    <w:p w:rsidR="00CB5126" w:rsidRPr="00CB5126" w:rsidRDefault="00CB5126" w:rsidP="00CB5126">
      <w:pPr>
        <w:pStyle w:val="ListParagraph"/>
        <w:spacing w:after="160" w:line="259" w:lineRule="auto"/>
        <w:ind w:left="0"/>
        <w:rPr>
          <w:b/>
        </w:rPr>
      </w:pPr>
      <w:r w:rsidRPr="00CB5126">
        <w:rPr>
          <w:b/>
        </w:rPr>
        <w:t xml:space="preserve">The role of </w:t>
      </w:r>
      <w:r w:rsidR="007753EC">
        <w:rPr>
          <w:b/>
        </w:rPr>
        <w:t>Arts</w:t>
      </w:r>
      <w:r w:rsidRPr="00CB5126">
        <w:rPr>
          <w:b/>
        </w:rPr>
        <w:t xml:space="preserve"> And cultural organisations in a changing climate: </w:t>
      </w:r>
    </w:p>
    <w:p w:rsidR="00CB5126" w:rsidRDefault="006E2A31" w:rsidP="00CB5126">
      <w:pPr>
        <w:pStyle w:val="ListParagraph"/>
        <w:spacing w:after="160" w:line="259" w:lineRule="auto"/>
        <w:ind w:left="0"/>
      </w:pPr>
      <w:r w:rsidRPr="00582E8D">
        <w:t>Since the beginning of the programme the lead organisation</w:t>
      </w:r>
      <w:r w:rsidR="00CB5126">
        <w:t xml:space="preserve">, Homes for Haringey / Haringey Play  </w:t>
      </w:r>
      <w:r w:rsidRPr="00582E8D">
        <w:t xml:space="preserve"> no longer works with youth, </w:t>
      </w:r>
      <w:r w:rsidR="00582E8D">
        <w:t xml:space="preserve">and New River studios has become the lead </w:t>
      </w:r>
      <w:r w:rsidR="00CB5126">
        <w:t xml:space="preserve">organisation. </w:t>
      </w:r>
    </w:p>
    <w:p w:rsidR="00CB5126" w:rsidRDefault="00CB5126" w:rsidP="00CB5126">
      <w:pPr>
        <w:pStyle w:val="ListParagraph"/>
        <w:spacing w:after="160" w:line="259" w:lineRule="auto"/>
        <w:ind w:left="0"/>
      </w:pPr>
      <w:r>
        <w:t xml:space="preserve">In Tottenham youth services and projects are increasingly being funded by private or corporate (Mainly music focussed) sources, and delivered by </w:t>
      </w:r>
      <w:r w:rsidR="007753EC">
        <w:t>arts</w:t>
      </w:r>
      <w:r>
        <w:t xml:space="preserve"> and cultural organisations such as New River Studios. This poses interesting questions as to the role of </w:t>
      </w:r>
      <w:r w:rsidR="007753EC">
        <w:t>arts</w:t>
      </w:r>
      <w:r>
        <w:t xml:space="preserve"> and cultural organisations as having the capacity to deliver </w:t>
      </w:r>
      <w:r w:rsidR="00653C3E">
        <w:t xml:space="preserve">Arts Award </w:t>
      </w:r>
      <w:r>
        <w:t xml:space="preserve">in areas of low engagement, rather than traditional youth service provision, and area based partners for example social landlords. </w:t>
      </w:r>
      <w:r w:rsidR="002621C9">
        <w:t xml:space="preserve">Young people have engaged in a wide range of </w:t>
      </w:r>
      <w:r w:rsidR="007753EC">
        <w:t>arts</w:t>
      </w:r>
      <w:r w:rsidR="002621C9">
        <w:t xml:space="preserve"> forms, which may not have been possible if the programme had been delivered by a social landlord as initially intended. </w:t>
      </w:r>
    </w:p>
    <w:p w:rsidR="00CB5126" w:rsidRPr="009E2343" w:rsidRDefault="00CB5126" w:rsidP="00CB5126">
      <w:pPr>
        <w:pStyle w:val="ListParagraph"/>
        <w:spacing w:after="160" w:line="259" w:lineRule="auto"/>
        <w:ind w:left="0"/>
      </w:pPr>
    </w:p>
    <w:p w:rsidR="009E2343" w:rsidRPr="009E2343" w:rsidRDefault="00CB5126" w:rsidP="009E2343">
      <w:pPr>
        <w:pStyle w:val="ListParagraph"/>
        <w:spacing w:after="160" w:line="259" w:lineRule="auto"/>
        <w:ind w:left="0"/>
      </w:pPr>
      <w:r w:rsidRPr="009E2343">
        <w:rPr>
          <w:b/>
        </w:rPr>
        <w:t>Sustainability</w:t>
      </w:r>
      <w:r w:rsidR="009E2343">
        <w:rPr>
          <w:b/>
        </w:rPr>
        <w:t xml:space="preserve"> and staffing:</w:t>
      </w:r>
      <w:r w:rsidRPr="009E2343">
        <w:rPr>
          <w:b/>
        </w:rPr>
        <w:t xml:space="preserve"> </w:t>
      </w:r>
    </w:p>
    <w:p w:rsidR="002621C9" w:rsidRDefault="00CB5126" w:rsidP="002621C9">
      <w:pPr>
        <w:pStyle w:val="ListParagraph"/>
        <w:spacing w:after="160" w:line="259" w:lineRule="auto"/>
        <w:ind w:left="0"/>
      </w:pPr>
      <w:r w:rsidRPr="009E2343">
        <w:t>This project</w:t>
      </w:r>
      <w:r w:rsidR="006E2A31" w:rsidRPr="009E2343">
        <w:t xml:space="preserve"> has relied on the commitment of two individual leads rather than an organisation, who have used their knowledge and links to Local Authority and youth workers on estates to gain one member of staff and a mi</w:t>
      </w:r>
      <w:r w:rsidR="009E2343">
        <w:t xml:space="preserve">ni bus to deliver the programme, if the project were to be repeated or be sustainable perhaps it would need a focus on a replicable resource, as it would be difficult to </w:t>
      </w:r>
      <w:r w:rsidR="009E2343" w:rsidRPr="009E2343">
        <w:t>replicate otherwise.   Informal</w:t>
      </w:r>
      <w:r w:rsidR="009E2343">
        <w:t xml:space="preserve"> youth workers (</w:t>
      </w:r>
      <w:r w:rsidR="009E2343" w:rsidRPr="009E2343">
        <w:t xml:space="preserve">people living on </w:t>
      </w:r>
      <w:r w:rsidR="002621C9">
        <w:t>estates) c</w:t>
      </w:r>
      <w:r w:rsidR="009E2343">
        <w:t>annot be valued enough</w:t>
      </w:r>
      <w:r w:rsidR="002621C9">
        <w:t xml:space="preserve"> as they play a significant role in young people’s lives and are effective role models for engagement.  </w:t>
      </w:r>
      <w:r w:rsidR="00653C3E">
        <w:t xml:space="preserve">Arts Award </w:t>
      </w:r>
      <w:r w:rsidR="002621C9">
        <w:t>at Bronze and Silver levels often needs more than one member of staff per 10 young people and this poses a challenge in the current youth provision climate in Haringey. Y</w:t>
      </w:r>
    </w:p>
    <w:p w:rsidR="002621C9" w:rsidRDefault="002621C9" w:rsidP="002621C9">
      <w:pPr>
        <w:pStyle w:val="ListParagraph"/>
        <w:spacing w:after="160" w:line="259" w:lineRule="auto"/>
        <w:ind w:left="0"/>
      </w:pPr>
    </w:p>
    <w:p w:rsidR="002621C9" w:rsidRDefault="002621C9" w:rsidP="002621C9">
      <w:pPr>
        <w:pStyle w:val="ListParagraph"/>
        <w:spacing w:after="160" w:line="259" w:lineRule="auto"/>
        <w:ind w:left="0"/>
        <w:rPr>
          <w:b/>
        </w:rPr>
      </w:pPr>
      <w:r>
        <w:rPr>
          <w:b/>
        </w:rPr>
        <w:t>Area, attainment and engagement</w:t>
      </w:r>
    </w:p>
    <w:p w:rsidR="002621C9" w:rsidRDefault="002621C9" w:rsidP="002621C9">
      <w:pPr>
        <w:spacing w:after="160" w:line="259" w:lineRule="auto"/>
      </w:pPr>
      <w:r w:rsidRPr="002621C9">
        <w:rPr>
          <w:rFonts w:cs="Arial"/>
          <w:lang w:eastAsia="en-GB"/>
        </w:rPr>
        <w:t xml:space="preserve">It is important to note that Hornsey and South Tottenham are completely different and that some areas in boroughs already have effective </w:t>
      </w:r>
      <w:r w:rsidR="007753EC">
        <w:rPr>
          <w:rFonts w:cs="Arial"/>
          <w:lang w:eastAsia="en-GB"/>
        </w:rPr>
        <w:t>arts</w:t>
      </w:r>
      <w:r w:rsidRPr="002621C9">
        <w:rPr>
          <w:rFonts w:cs="Arial"/>
          <w:lang w:eastAsia="en-GB"/>
        </w:rPr>
        <w:t xml:space="preserve"> provision that is not focussed.</w:t>
      </w:r>
      <w:r>
        <w:t xml:space="preserve"> There is a big difference in these areas between people’s backgrounds and behaviour. The group dynamic affects young people’s attainment and young people excluded from school or living on their own make up the whole of some groups which affects their ability to concentrate</w:t>
      </w:r>
      <w:r w:rsidR="007753EC">
        <w:t>. Arts Award</w:t>
      </w:r>
      <w:r>
        <w:t xml:space="preserve">, though flexible is still directly affected by young people’s educational background. Transport and travel have been essential to ensuring young people can access services. </w:t>
      </w:r>
    </w:p>
    <w:p w:rsidR="002621C9" w:rsidRDefault="002621C9" w:rsidP="002621C9">
      <w:pPr>
        <w:pStyle w:val="ListParagraph"/>
        <w:ind w:left="1080"/>
      </w:pPr>
    </w:p>
    <w:p w:rsidR="002B3E94" w:rsidRPr="002621C9" w:rsidRDefault="002B3E94" w:rsidP="002621C9">
      <w:pPr>
        <w:pStyle w:val="ListParagraph"/>
        <w:spacing w:after="160" w:line="259" w:lineRule="auto"/>
        <w:ind w:left="0"/>
      </w:pPr>
      <w:r w:rsidRPr="002621C9">
        <w:rPr>
          <w:rFonts w:cs="Arial"/>
          <w:lang w:eastAsia="en-GB"/>
        </w:rPr>
        <w:br w:type="page"/>
      </w:r>
    </w:p>
    <w:p w:rsidR="00C6280F" w:rsidRPr="006D3E60" w:rsidRDefault="00C6280F" w:rsidP="000A1F22">
      <w:pPr>
        <w:pStyle w:val="Heading1"/>
        <w:rPr>
          <w:rFonts w:asciiTheme="minorHAnsi" w:eastAsia="Times New Roman" w:hAnsiTheme="minorHAnsi"/>
          <w:sz w:val="32"/>
          <w:szCs w:val="24"/>
          <w:u w:val="single"/>
          <w:lang w:eastAsia="en-GB"/>
        </w:rPr>
      </w:pPr>
      <w:r w:rsidRPr="006D3E60">
        <w:rPr>
          <w:rFonts w:asciiTheme="minorHAnsi" w:eastAsia="Times New Roman" w:hAnsiTheme="minorHAnsi"/>
          <w:sz w:val="32"/>
          <w:szCs w:val="24"/>
          <w:u w:val="single"/>
          <w:lang w:eastAsia="en-GB"/>
        </w:rPr>
        <w:lastRenderedPageBreak/>
        <w:t>Into Film</w:t>
      </w:r>
    </w:p>
    <w:p w:rsidR="006D3E60" w:rsidRPr="00D92B99" w:rsidRDefault="00CC72EC" w:rsidP="00D92B99">
      <w:r w:rsidRPr="00D92B99">
        <w:t>Into Film</w:t>
      </w:r>
      <w:r w:rsidR="006D3E60" w:rsidRPr="00D92B99">
        <w:t xml:space="preserve"> worked with </w:t>
      </w:r>
      <w:r w:rsidR="00271C39">
        <w:t xml:space="preserve">three </w:t>
      </w:r>
      <w:r w:rsidR="006D3E60" w:rsidRPr="00D92B99">
        <w:t xml:space="preserve">Islington Primary schools to deliver </w:t>
      </w:r>
      <w:r w:rsidR="005F40A6">
        <w:t>80</w:t>
      </w:r>
      <w:r w:rsidR="006D3E60" w:rsidRPr="00D92B99">
        <w:t xml:space="preserve"> Discover and </w:t>
      </w:r>
      <w:r w:rsidR="005F40A6">
        <w:t>80</w:t>
      </w:r>
      <w:r w:rsidR="006D3E60" w:rsidRPr="00D92B99">
        <w:t xml:space="preserve"> Explore </w:t>
      </w:r>
      <w:r w:rsidR="007753EC">
        <w:t>Arts</w:t>
      </w:r>
      <w:r w:rsidR="00A23FA2">
        <w:t xml:space="preserve"> Award</w:t>
      </w:r>
      <w:r w:rsidR="006D3E60" w:rsidRPr="00D92B99">
        <w:t>s. They</w:t>
      </w:r>
      <w:r w:rsidRPr="00D92B99">
        <w:t xml:space="preserve"> sought to </w:t>
      </w:r>
      <w:r w:rsidRPr="00D92B99">
        <w:rPr>
          <w:shd w:val="clear" w:color="auto" w:fill="FFFFFF"/>
        </w:rPr>
        <w:t>develop a light</w:t>
      </w:r>
      <w:r w:rsidR="00271C39">
        <w:rPr>
          <w:shd w:val="clear" w:color="auto" w:fill="FFFFFF"/>
        </w:rPr>
        <w:t>-</w:t>
      </w:r>
      <w:r w:rsidRPr="00D92B99">
        <w:rPr>
          <w:shd w:val="clear" w:color="auto" w:fill="FFFFFF"/>
        </w:rPr>
        <w:t>touch but informative model and resources th</w:t>
      </w:r>
      <w:r w:rsidR="005F40A6">
        <w:rPr>
          <w:shd w:val="clear" w:color="auto" w:fill="FFFFFF"/>
        </w:rPr>
        <w:t>at would enable their network of</w:t>
      </w:r>
      <w:r w:rsidRPr="00D92B99">
        <w:rPr>
          <w:shd w:val="clear" w:color="auto" w:fill="FFFFFF"/>
        </w:rPr>
        <w:t xml:space="preserve"> </w:t>
      </w:r>
      <w:r w:rsidR="00271C39" w:rsidRPr="00D92B99">
        <w:rPr>
          <w:shd w:val="clear" w:color="auto" w:fill="FFFFFF"/>
        </w:rPr>
        <w:t xml:space="preserve">Schools </w:t>
      </w:r>
      <w:r w:rsidR="00271C39">
        <w:rPr>
          <w:shd w:val="clear" w:color="auto" w:fill="FFFFFF"/>
        </w:rPr>
        <w:t xml:space="preserve">and </w:t>
      </w:r>
      <w:r w:rsidR="00271C39" w:rsidRPr="00D92B99">
        <w:rPr>
          <w:shd w:val="clear" w:color="auto" w:fill="FFFFFF"/>
        </w:rPr>
        <w:t xml:space="preserve">Youth Groups </w:t>
      </w:r>
      <w:r w:rsidRPr="00D92B99">
        <w:rPr>
          <w:shd w:val="clear" w:color="auto" w:fill="FFFFFF"/>
        </w:rPr>
        <w:t xml:space="preserve">to deliver the Discover and Explore levels of </w:t>
      </w:r>
      <w:r w:rsidR="007753EC">
        <w:rPr>
          <w:shd w:val="clear" w:color="auto" w:fill="FFFFFF"/>
        </w:rPr>
        <w:t>Arts</w:t>
      </w:r>
      <w:r w:rsidR="00A23FA2">
        <w:rPr>
          <w:shd w:val="clear" w:color="auto" w:fill="FFFFFF"/>
        </w:rPr>
        <w:t xml:space="preserve"> Award</w:t>
      </w:r>
      <w:r w:rsidRPr="00D92B99">
        <w:rPr>
          <w:shd w:val="clear" w:color="auto" w:fill="FFFFFF"/>
        </w:rPr>
        <w:t xml:space="preserve">. </w:t>
      </w:r>
      <w:r w:rsidR="006D3E60" w:rsidRPr="00D92B99">
        <w:rPr>
          <w:shd w:val="clear" w:color="auto" w:fill="FFFFFF"/>
        </w:rPr>
        <w:t xml:space="preserve"> </w:t>
      </w:r>
      <w:proofErr w:type="gramStart"/>
      <w:r w:rsidR="006D3E60" w:rsidRPr="00D92B99">
        <w:rPr>
          <w:shd w:val="clear" w:color="auto" w:fill="FFFFFF"/>
        </w:rPr>
        <w:t>In order to</w:t>
      </w:r>
      <w:proofErr w:type="gramEnd"/>
      <w:r w:rsidR="006D3E60" w:rsidRPr="00D92B99">
        <w:rPr>
          <w:shd w:val="clear" w:color="auto" w:fill="FFFFFF"/>
        </w:rPr>
        <w:t xml:space="preserve"> do this, they brought </w:t>
      </w:r>
      <w:r w:rsidR="006D3E60" w:rsidRPr="00D92B99">
        <w:t xml:space="preserve">in an external </w:t>
      </w:r>
      <w:r w:rsidR="00271C39">
        <w:t>C</w:t>
      </w:r>
      <w:r w:rsidR="006D3E60" w:rsidRPr="00D92B99">
        <w:t xml:space="preserve">oordinator with an expertise in </w:t>
      </w:r>
      <w:r w:rsidR="007753EC">
        <w:t>Arts</w:t>
      </w:r>
      <w:r w:rsidR="00A23FA2">
        <w:t xml:space="preserve"> Award</w:t>
      </w:r>
      <w:r w:rsidR="006D3E60" w:rsidRPr="00D92B99">
        <w:t xml:space="preserve">, who facilitated resource development and developed a clear project timeline and plan. </w:t>
      </w:r>
    </w:p>
    <w:p w:rsidR="00797BDA" w:rsidRPr="00D92B99" w:rsidRDefault="001D7EFD" w:rsidP="00D92B99">
      <w:r w:rsidRPr="00D92B99">
        <w:t xml:space="preserve">The aim was to develop </w:t>
      </w:r>
      <w:r w:rsidR="00797BDA" w:rsidRPr="00D92B99">
        <w:t>c</w:t>
      </w:r>
      <w:r w:rsidRPr="00D92B99">
        <w:t xml:space="preserve">ustomisable log books that could be housed on the Into Film website </w:t>
      </w:r>
      <w:r w:rsidR="000F1C87" w:rsidRPr="00D92B99">
        <w:t>for</w:t>
      </w:r>
      <w:r w:rsidR="000F1C87">
        <w:t xml:space="preserve"> teache</w:t>
      </w:r>
      <w:r w:rsidR="000F1C87" w:rsidRPr="00D92B99">
        <w:t>rs</w:t>
      </w:r>
      <w:r w:rsidRPr="00D92B99">
        <w:t xml:space="preserve"> download and use </w:t>
      </w:r>
      <w:r w:rsidR="005F40A6">
        <w:t>in their own future programmes</w:t>
      </w:r>
      <w:r w:rsidRPr="00D92B99">
        <w:t xml:space="preserve">. </w:t>
      </w:r>
      <w:r w:rsidR="00797BDA" w:rsidRPr="00D92B99">
        <w:t xml:space="preserve">Four very different Film Clubs were </w:t>
      </w:r>
      <w:r w:rsidR="00C90EAB" w:rsidRPr="00D92B99">
        <w:t xml:space="preserve">initially recruited, but one dropped out due </w:t>
      </w:r>
      <w:r w:rsidR="00D92B99" w:rsidRPr="00D92B99">
        <w:t>personal circumstances</w:t>
      </w:r>
      <w:r w:rsidR="00797BDA" w:rsidRPr="00D92B99">
        <w:t xml:space="preserve">. </w:t>
      </w:r>
      <w:r w:rsidR="005F40A6">
        <w:t>The diversity of the Film C</w:t>
      </w:r>
      <w:r w:rsidR="00C90EAB" w:rsidRPr="00D92B99">
        <w:t>lubs helped contribute to the creati</w:t>
      </w:r>
      <w:r w:rsidR="001626D3">
        <w:t xml:space="preserve">on of some unique resources. </w:t>
      </w:r>
      <w:r w:rsidR="005F40A6">
        <w:t>For instance, o</w:t>
      </w:r>
      <w:r w:rsidR="00797BDA" w:rsidRPr="00D92B99">
        <w:t>ne school delivered Discover with Reception, another worked wi</w:t>
      </w:r>
      <w:r w:rsidR="001626D3">
        <w:t>th</w:t>
      </w:r>
      <w:r w:rsidR="00797BDA" w:rsidRPr="00D92B99">
        <w:t xml:space="preserve"> mixed age </w:t>
      </w:r>
      <w:r w:rsidR="001626D3">
        <w:t xml:space="preserve">young people with speech, language and communication difficulties and the third </w:t>
      </w:r>
      <w:r w:rsidR="00D92B99">
        <w:t>delivered</w:t>
      </w:r>
      <w:r w:rsidR="001626D3">
        <w:t xml:space="preserve"> </w:t>
      </w:r>
      <w:r w:rsidR="00653C3E">
        <w:t xml:space="preserve">Arts Award </w:t>
      </w:r>
      <w:r w:rsidR="00D92B99">
        <w:t>through a lunch time French club</w:t>
      </w:r>
      <w:r w:rsidR="001626D3">
        <w:t xml:space="preserve">. </w:t>
      </w:r>
    </w:p>
    <w:p w:rsidR="006D3E60" w:rsidRPr="00D92B99" w:rsidRDefault="001D7EFD" w:rsidP="00D92B99">
      <w:r w:rsidRPr="00D92B99">
        <w:t>Into Film</w:t>
      </w:r>
      <w:r w:rsidR="006D3E60" w:rsidRPr="00D92B99">
        <w:t xml:space="preserve"> offered</w:t>
      </w:r>
      <w:r w:rsidR="001626D3">
        <w:t xml:space="preserve"> an</w:t>
      </w:r>
      <w:r w:rsidR="006D3E60" w:rsidRPr="00D92B99">
        <w:t xml:space="preserve"> </w:t>
      </w:r>
      <w:r w:rsidR="00653C3E">
        <w:t xml:space="preserve">Arts Award </w:t>
      </w:r>
      <w:r w:rsidRPr="00D92B99">
        <w:t xml:space="preserve">training and planning day </w:t>
      </w:r>
      <w:r w:rsidR="000F1C87" w:rsidRPr="00D92B99">
        <w:t>with</w:t>
      </w:r>
      <w:r w:rsidR="000F1C87">
        <w:t xml:space="preserve"> teache</w:t>
      </w:r>
      <w:r w:rsidR="000F1C87" w:rsidRPr="00D92B99">
        <w:t>rs</w:t>
      </w:r>
      <w:r w:rsidRPr="00D92B99">
        <w:t xml:space="preserve"> from selected </w:t>
      </w:r>
      <w:r w:rsidR="00271C39" w:rsidRPr="00D92B99">
        <w:t xml:space="preserve">Film Clubs, </w:t>
      </w:r>
      <w:r w:rsidR="006D3E60" w:rsidRPr="00D92B99">
        <w:t>where they also introduced them to a vari</w:t>
      </w:r>
      <w:r w:rsidRPr="00D92B99">
        <w:t>ety of filmmaking activities</w:t>
      </w:r>
      <w:r w:rsidR="006D3E60" w:rsidRPr="00D92B99">
        <w:t xml:space="preserve">. </w:t>
      </w:r>
      <w:r w:rsidRPr="00D92B99">
        <w:t xml:space="preserve">All </w:t>
      </w:r>
      <w:r w:rsidR="000F1C87" w:rsidRPr="00D92B99">
        <w:t>the</w:t>
      </w:r>
      <w:r w:rsidR="000F1C87">
        <w:t xml:space="preserve"> teache</w:t>
      </w:r>
      <w:r w:rsidR="000F1C87" w:rsidRPr="00D92B99">
        <w:t>rs</w:t>
      </w:r>
      <w:r w:rsidRPr="00D92B99">
        <w:t xml:space="preserve"> involved had either never heard of </w:t>
      </w:r>
      <w:r w:rsidR="00653C3E">
        <w:t xml:space="preserve">Arts Award </w:t>
      </w:r>
      <w:r w:rsidRPr="00D92B99">
        <w:t xml:space="preserve">before or had read a bit about it, but none had </w:t>
      </w:r>
      <w:r w:rsidR="005F40A6" w:rsidRPr="00D92B99">
        <w:t xml:space="preserve">previously </w:t>
      </w:r>
      <w:r w:rsidRPr="00D92B99">
        <w:t xml:space="preserve">seen or taken part in delivery. </w:t>
      </w:r>
    </w:p>
    <w:p w:rsidR="001D7EFD" w:rsidRDefault="001D7EFD" w:rsidP="00746CFF">
      <w:pPr>
        <w:rPr>
          <w:rFonts w:eastAsia="Times New Roman"/>
          <w:lang w:eastAsia="en-GB"/>
        </w:rPr>
      </w:pPr>
      <w:r>
        <w:t xml:space="preserve">The plan was for the schools to deliver Discover in a Day before the </w:t>
      </w:r>
      <w:r w:rsidR="005F40A6">
        <w:t xml:space="preserve">2016 </w:t>
      </w:r>
      <w:r>
        <w:t xml:space="preserve">winter break and Explore in the </w:t>
      </w:r>
      <w:r w:rsidR="00072F35">
        <w:t>New Year</w:t>
      </w:r>
      <w:r>
        <w:t xml:space="preserve">. The approach became more bespoke </w:t>
      </w:r>
      <w:proofErr w:type="gramStart"/>
      <w:r>
        <w:t>in order to</w:t>
      </w:r>
      <w:proofErr w:type="gramEnd"/>
      <w:r>
        <w:t xml:space="preserve"> suit the schools as the project went on, however</w:t>
      </w:r>
      <w:r w:rsidR="001626D3">
        <w:t>,</w:t>
      </w:r>
      <w:r>
        <w:t xml:space="preserve"> as each was using</w:t>
      </w:r>
      <w:r>
        <w:rPr>
          <w:rFonts w:eastAsia="Times New Roman"/>
          <w:lang w:eastAsia="en-GB"/>
        </w:rPr>
        <w:t xml:space="preserve"> d</w:t>
      </w:r>
      <w:r w:rsidRPr="00C16CDD">
        <w:rPr>
          <w:rFonts w:eastAsia="Times New Roman"/>
          <w:lang w:eastAsia="en-GB"/>
        </w:rPr>
        <w:t>ifferent models, age groups, </w:t>
      </w:r>
      <w:r>
        <w:rPr>
          <w:rFonts w:eastAsia="Times New Roman"/>
          <w:lang w:eastAsia="en-GB"/>
        </w:rPr>
        <w:t>and timelines.  I</w:t>
      </w:r>
      <w:r w:rsidRPr="00C16CDD">
        <w:rPr>
          <w:rFonts w:eastAsia="Times New Roman"/>
          <w:lang w:eastAsia="en-GB"/>
        </w:rPr>
        <w:t xml:space="preserve">nto film </w:t>
      </w:r>
      <w:r>
        <w:rPr>
          <w:rFonts w:eastAsia="Times New Roman"/>
          <w:lang w:eastAsia="en-GB"/>
        </w:rPr>
        <w:t>supplied</w:t>
      </w:r>
      <w:r w:rsidRPr="00C16CDD">
        <w:rPr>
          <w:rFonts w:eastAsia="Times New Roman"/>
          <w:lang w:eastAsia="en-GB"/>
        </w:rPr>
        <w:t xml:space="preserve"> one </w:t>
      </w:r>
      <w:r>
        <w:rPr>
          <w:rFonts w:eastAsia="Times New Roman"/>
          <w:lang w:eastAsia="en-GB"/>
        </w:rPr>
        <w:t>artist’s visit</w:t>
      </w:r>
      <w:r w:rsidRPr="00C16CDD">
        <w:rPr>
          <w:rFonts w:eastAsia="Times New Roman"/>
          <w:lang w:eastAsia="en-GB"/>
        </w:rPr>
        <w:t xml:space="preserve"> for </w:t>
      </w:r>
      <w:r>
        <w:rPr>
          <w:rFonts w:eastAsia="Times New Roman"/>
          <w:lang w:eastAsia="en-GB"/>
        </w:rPr>
        <w:t>the E</w:t>
      </w:r>
      <w:r w:rsidRPr="00C16CDD">
        <w:rPr>
          <w:rFonts w:eastAsia="Times New Roman"/>
          <w:lang w:eastAsia="en-GB"/>
        </w:rPr>
        <w:t>xplore</w:t>
      </w:r>
      <w:r>
        <w:rPr>
          <w:rFonts w:eastAsia="Times New Roman"/>
          <w:lang w:eastAsia="en-GB"/>
        </w:rPr>
        <w:t xml:space="preserve"> level and </w:t>
      </w:r>
      <w:r w:rsidR="000F1C87">
        <w:rPr>
          <w:rFonts w:eastAsia="Times New Roman"/>
          <w:lang w:eastAsia="en-GB"/>
        </w:rPr>
        <w:t>the teachers</w:t>
      </w:r>
      <w:r>
        <w:rPr>
          <w:rFonts w:eastAsia="Times New Roman"/>
          <w:lang w:eastAsia="en-GB"/>
        </w:rPr>
        <w:t xml:space="preserve"> all had </w:t>
      </w:r>
      <w:r w:rsidRPr="00C16CDD">
        <w:rPr>
          <w:rFonts w:eastAsia="Times New Roman"/>
          <w:lang w:eastAsia="en-GB"/>
        </w:rPr>
        <w:t>half</w:t>
      </w:r>
      <w:r>
        <w:rPr>
          <w:rFonts w:eastAsia="Times New Roman"/>
          <w:lang w:eastAsia="en-GB"/>
        </w:rPr>
        <w:t xml:space="preserve"> a</w:t>
      </w:r>
      <w:r w:rsidRPr="00C16CDD">
        <w:rPr>
          <w:rFonts w:eastAsia="Times New Roman"/>
          <w:lang w:eastAsia="en-GB"/>
        </w:rPr>
        <w:t xml:space="preserve"> day </w:t>
      </w:r>
      <w:r w:rsidR="000F1C87" w:rsidRPr="00C16CDD">
        <w:rPr>
          <w:rFonts w:eastAsia="Times New Roman"/>
          <w:lang w:eastAsia="en-GB"/>
        </w:rPr>
        <w:t>non-contact</w:t>
      </w:r>
      <w:r w:rsidRPr="00C16CDD">
        <w:rPr>
          <w:rFonts w:eastAsia="Times New Roman"/>
          <w:lang w:eastAsia="en-GB"/>
        </w:rPr>
        <w:t xml:space="preserve"> time included in </w:t>
      </w:r>
      <w:r>
        <w:rPr>
          <w:rFonts w:eastAsia="Times New Roman"/>
          <w:lang w:eastAsia="en-GB"/>
        </w:rPr>
        <w:t xml:space="preserve">their </w:t>
      </w:r>
      <w:r w:rsidRPr="00C16CDD">
        <w:rPr>
          <w:rFonts w:eastAsia="Times New Roman"/>
          <w:lang w:eastAsia="en-GB"/>
        </w:rPr>
        <w:t>contract</w:t>
      </w:r>
      <w:r>
        <w:rPr>
          <w:rFonts w:eastAsia="Times New Roman"/>
          <w:lang w:eastAsia="en-GB"/>
        </w:rPr>
        <w:t>s</w:t>
      </w:r>
      <w:r w:rsidRPr="00C16CDD">
        <w:rPr>
          <w:rFonts w:eastAsia="Times New Roman"/>
          <w:lang w:eastAsia="en-GB"/>
        </w:rPr>
        <w:t>. </w:t>
      </w:r>
      <w:r w:rsidR="00797BDA">
        <w:rPr>
          <w:rFonts w:eastAsia="Times New Roman"/>
          <w:lang w:eastAsia="en-GB"/>
        </w:rPr>
        <w:t xml:space="preserve"> </w:t>
      </w:r>
    </w:p>
    <w:p w:rsidR="000D640F" w:rsidRDefault="005F40A6" w:rsidP="00746CFF">
      <w:pPr>
        <w:rPr>
          <w:rFonts w:eastAsia="Times New Roman"/>
          <w:lang w:eastAsia="en-GB"/>
        </w:rPr>
      </w:pPr>
      <w:r>
        <w:rPr>
          <w:rFonts w:eastAsia="Times New Roman"/>
          <w:noProof/>
          <w:lang w:eastAsia="en-GB"/>
        </w:rPr>
        <w:drawing>
          <wp:anchor distT="0" distB="0" distL="114300" distR="114300" simplePos="0" relativeHeight="251647488" behindDoc="1" locked="0" layoutInCell="1" allowOverlap="1">
            <wp:simplePos x="0" y="0"/>
            <wp:positionH relativeFrom="column">
              <wp:posOffset>-24130</wp:posOffset>
            </wp:positionH>
            <wp:positionV relativeFrom="paragraph">
              <wp:posOffset>59690</wp:posOffset>
            </wp:positionV>
            <wp:extent cx="2654935" cy="1759585"/>
            <wp:effectExtent l="19050" t="0" r="0" b="0"/>
            <wp:wrapTight wrapText="bothSides">
              <wp:wrapPolygon edited="0">
                <wp:start x="-155" y="0"/>
                <wp:lineTo x="-155" y="21280"/>
                <wp:lineTo x="21543" y="21280"/>
                <wp:lineTo x="21543" y="0"/>
                <wp:lineTo x="-155"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l="8133" t="23373" r="41411" b="16864"/>
                    <a:stretch>
                      <a:fillRect/>
                    </a:stretch>
                  </pic:blipFill>
                  <pic:spPr bwMode="auto">
                    <a:xfrm>
                      <a:off x="0" y="0"/>
                      <a:ext cx="2654935" cy="1759585"/>
                    </a:xfrm>
                    <a:prstGeom prst="rect">
                      <a:avLst/>
                    </a:prstGeom>
                    <a:noFill/>
                    <a:ln w="9525">
                      <a:noFill/>
                      <a:miter lim="800000"/>
                      <a:headEnd/>
                      <a:tailEnd/>
                    </a:ln>
                  </pic:spPr>
                </pic:pic>
              </a:graphicData>
            </a:graphic>
          </wp:anchor>
        </w:drawing>
      </w:r>
      <w:r w:rsidR="000D640F" w:rsidRPr="000D640F">
        <w:rPr>
          <w:rFonts w:eastAsia="Times New Roman"/>
          <w:lang w:eastAsia="en-GB"/>
        </w:rPr>
        <w:t xml:space="preserve">The </w:t>
      </w:r>
      <w:r w:rsidR="00157FDF">
        <w:rPr>
          <w:rFonts w:eastAsia="Times New Roman"/>
          <w:lang w:eastAsia="en-GB"/>
        </w:rPr>
        <w:t>Project Coordinator</w:t>
      </w:r>
      <w:r>
        <w:rPr>
          <w:rFonts w:eastAsia="Times New Roman"/>
          <w:lang w:eastAsia="en-GB"/>
        </w:rPr>
        <w:t xml:space="preserve"> created </w:t>
      </w:r>
      <w:r w:rsidR="000D640F" w:rsidRPr="000D640F">
        <w:rPr>
          <w:rFonts w:eastAsia="Times New Roman"/>
          <w:lang w:eastAsia="en-GB"/>
        </w:rPr>
        <w:t>resource</w:t>
      </w:r>
      <w:r>
        <w:rPr>
          <w:rFonts w:eastAsia="Times New Roman"/>
          <w:lang w:eastAsia="en-GB"/>
        </w:rPr>
        <w:t>s</w:t>
      </w:r>
      <w:r w:rsidRPr="005F40A6">
        <w:t xml:space="preserve"> </w:t>
      </w:r>
      <w:r>
        <w:t>that can be adapted to any book/film</w:t>
      </w:r>
      <w:r w:rsidR="000D640F" w:rsidRPr="000D640F">
        <w:rPr>
          <w:rFonts w:eastAsia="Times New Roman"/>
          <w:lang w:eastAsia="en-GB"/>
        </w:rPr>
        <w:t>, aimed</w:t>
      </w:r>
      <w:r w:rsidR="000D640F" w:rsidRPr="00BF0A96">
        <w:t xml:space="preserve"> </w:t>
      </w:r>
      <w:r w:rsidR="000F1C87" w:rsidRPr="00BF0A96">
        <w:t>at</w:t>
      </w:r>
      <w:r w:rsidR="000F1C87">
        <w:t xml:space="preserve"> teache</w:t>
      </w:r>
      <w:r w:rsidR="000F1C87" w:rsidRPr="00BF0A96">
        <w:t>rs</w:t>
      </w:r>
      <w:r w:rsidR="000D640F" w:rsidRPr="00BF0A96">
        <w:t xml:space="preserve"> and film club leaders, or other practitioners using film to work with young people. The workbooks </w:t>
      </w:r>
      <w:r w:rsidR="000D640F">
        <w:t xml:space="preserve">were </w:t>
      </w:r>
      <w:r w:rsidR="000D640F" w:rsidRPr="00BF0A96">
        <w:t>created for children aged 7-11</w:t>
      </w:r>
      <w:r w:rsidR="00D92B99" w:rsidRPr="00BF0A96">
        <w:t xml:space="preserve">, </w:t>
      </w:r>
      <w:r w:rsidR="00D92B99">
        <w:t>with</w:t>
      </w:r>
      <w:r w:rsidR="000D640F">
        <w:t xml:space="preserve"> links </w:t>
      </w:r>
      <w:r w:rsidR="000D640F" w:rsidRPr="00BF0A96">
        <w:t>to primary and secondary age resources on the Into Film website.</w:t>
      </w:r>
      <w:r w:rsidR="000D640F">
        <w:t xml:space="preserve"> </w:t>
      </w:r>
      <w:r w:rsidR="00D92B99">
        <w:t>F</w:t>
      </w:r>
      <w:r w:rsidR="00C743D6">
        <w:t>or example</w:t>
      </w:r>
      <w:r w:rsidR="00C743D6" w:rsidRPr="00C743D6">
        <w:t xml:space="preserve">, a </w:t>
      </w:r>
      <w:proofErr w:type="spellStart"/>
      <w:r w:rsidR="00C743D6" w:rsidRPr="00C743D6">
        <w:t>Knuffle</w:t>
      </w:r>
      <w:proofErr w:type="spellEnd"/>
      <w:r w:rsidR="00C743D6" w:rsidRPr="00C743D6">
        <w:t xml:space="preserve"> Bunny PowerPoint booklet template was created as a prompt for </w:t>
      </w:r>
      <w:r w:rsidR="00653C3E">
        <w:t xml:space="preserve">Arts Award </w:t>
      </w:r>
      <w:r w:rsidR="00C743D6" w:rsidRPr="00C743D6">
        <w:t xml:space="preserve">Discover. </w:t>
      </w:r>
      <w:r w:rsidR="00D92B99">
        <w:t xml:space="preserve">Additional </w:t>
      </w:r>
      <w:r w:rsidR="000D640F" w:rsidRPr="000D640F">
        <w:rPr>
          <w:rFonts w:eastAsia="Times New Roman"/>
          <w:lang w:eastAsia="en-GB"/>
        </w:rPr>
        <w:t xml:space="preserve">resources such as “Discover in a Day - </w:t>
      </w:r>
      <w:r w:rsidR="007753EC">
        <w:rPr>
          <w:rFonts w:eastAsia="Times New Roman"/>
          <w:lang w:eastAsia="en-GB"/>
        </w:rPr>
        <w:t>Arts</w:t>
      </w:r>
      <w:r w:rsidR="000D640F" w:rsidRPr="000D640F">
        <w:rPr>
          <w:rFonts w:eastAsia="Times New Roman"/>
          <w:lang w:eastAsia="en-GB"/>
        </w:rPr>
        <w:t xml:space="preserve"> Log”, “Film Industry job cards”, and “Film Writing Diaries” were also created and will be widely available on the website. </w:t>
      </w:r>
    </w:p>
    <w:p w:rsidR="005F40A6" w:rsidRPr="005F40A6" w:rsidRDefault="002D2754" w:rsidP="00746CFF">
      <w:r>
        <w:rPr>
          <w:rFonts w:eastAsia="Times New Roman" w:cs="Helvetica"/>
          <w:b/>
          <w:noProof/>
          <w:lang w:eastAsia="en-GB"/>
        </w:rPr>
        <w:drawing>
          <wp:anchor distT="0" distB="0" distL="114300" distR="114300" simplePos="0" relativeHeight="251636224" behindDoc="1" locked="0" layoutInCell="1" allowOverlap="1">
            <wp:simplePos x="0" y="0"/>
            <wp:positionH relativeFrom="column">
              <wp:posOffset>2711450</wp:posOffset>
            </wp:positionH>
            <wp:positionV relativeFrom="paragraph">
              <wp:posOffset>445770</wp:posOffset>
            </wp:positionV>
            <wp:extent cx="2999740" cy="2173605"/>
            <wp:effectExtent l="19050" t="0" r="0" b="0"/>
            <wp:wrapTight wrapText="bothSides">
              <wp:wrapPolygon edited="0">
                <wp:start x="-137" y="0"/>
                <wp:lineTo x="-137" y="21392"/>
                <wp:lineTo x="21536" y="21392"/>
                <wp:lineTo x="21536" y="0"/>
                <wp:lineTo x="-137"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23244" t="23669" r="24457" b="8876"/>
                    <a:stretch>
                      <a:fillRect/>
                    </a:stretch>
                  </pic:blipFill>
                  <pic:spPr bwMode="auto">
                    <a:xfrm>
                      <a:off x="0" y="0"/>
                      <a:ext cx="2999740" cy="2173605"/>
                    </a:xfrm>
                    <a:prstGeom prst="rect">
                      <a:avLst/>
                    </a:prstGeom>
                    <a:noFill/>
                    <a:ln w="9525">
                      <a:noFill/>
                      <a:miter lim="800000"/>
                      <a:headEnd/>
                      <a:tailEnd/>
                    </a:ln>
                  </pic:spPr>
                </pic:pic>
              </a:graphicData>
            </a:graphic>
          </wp:anchor>
        </w:drawing>
      </w:r>
      <w:r w:rsidR="005F40A6">
        <w:t>To complete this programme, Into Film are</w:t>
      </w:r>
      <w:r w:rsidR="005F40A6" w:rsidRPr="00D92B99">
        <w:t xml:space="preserve"> planning a celebration event, with the potential of sharing portfolios between schools and align</w:t>
      </w:r>
      <w:r w:rsidR="005F40A6">
        <w:t xml:space="preserve">ing this with a moderation day. School heads will be invited to see the outcomes in the hope that they will support more of these kinds of programmes in the future. </w:t>
      </w:r>
    </w:p>
    <w:p w:rsidR="000D640F" w:rsidRPr="006B6B45" w:rsidRDefault="000D640F" w:rsidP="001D7EFD">
      <w:pPr>
        <w:rPr>
          <w:b/>
          <w:color w:val="7030A0"/>
          <w:sz w:val="24"/>
        </w:rPr>
      </w:pPr>
      <w:r w:rsidRPr="006B6B45">
        <w:rPr>
          <w:b/>
          <w:color w:val="7030A0"/>
          <w:sz w:val="24"/>
        </w:rPr>
        <w:t xml:space="preserve">Challenges: </w:t>
      </w:r>
    </w:p>
    <w:p w:rsidR="000D640F" w:rsidRPr="00FD7E01" w:rsidRDefault="006B6B45" w:rsidP="00FD7E01">
      <w:pPr>
        <w:rPr>
          <w:lang w:val="en-US"/>
        </w:rPr>
      </w:pPr>
      <w:r>
        <w:rPr>
          <w:rFonts w:eastAsia="Times New Roman" w:cs="Helvetica"/>
          <w:b/>
          <w:lang w:eastAsia="en-GB"/>
        </w:rPr>
        <w:t>Timetabling:</w:t>
      </w:r>
      <w:r w:rsidR="00042BA2" w:rsidRPr="00FD7E01">
        <w:rPr>
          <w:rFonts w:eastAsia="Times New Roman" w:cs="Helvetica"/>
          <w:b/>
          <w:lang w:eastAsia="en-GB"/>
        </w:rPr>
        <w:t xml:space="preserve"> </w:t>
      </w:r>
      <w:r w:rsidR="000D640F" w:rsidRPr="00FD7E01">
        <w:rPr>
          <w:lang w:val="en-US"/>
        </w:rPr>
        <w:t xml:space="preserve">Discover in a day was difficult to organize in school via film clubs, </w:t>
      </w:r>
      <w:r w:rsidR="000F1C87" w:rsidRPr="00FD7E01">
        <w:rPr>
          <w:lang w:val="en-US"/>
        </w:rPr>
        <w:t>as</w:t>
      </w:r>
      <w:r w:rsidR="000F1C87">
        <w:rPr>
          <w:lang w:val="en-US"/>
        </w:rPr>
        <w:t xml:space="preserve"> teache</w:t>
      </w:r>
      <w:r w:rsidR="000F1C87" w:rsidRPr="00FD7E01">
        <w:rPr>
          <w:lang w:val="en-US"/>
        </w:rPr>
        <w:t>rs</w:t>
      </w:r>
      <w:r w:rsidR="000D640F" w:rsidRPr="00FD7E01">
        <w:rPr>
          <w:lang w:val="en-US"/>
        </w:rPr>
        <w:t xml:space="preserve"> do the clubs as an extra-curricular </w:t>
      </w:r>
      <w:r w:rsidR="000D640F" w:rsidRPr="00FD7E01">
        <w:rPr>
          <w:lang w:val="en-US"/>
        </w:rPr>
        <w:lastRenderedPageBreak/>
        <w:t xml:space="preserve">activity with a mix of children from different classes. They opted to deliver </w:t>
      </w:r>
      <w:r>
        <w:rPr>
          <w:lang w:val="en-US"/>
        </w:rPr>
        <w:t xml:space="preserve">the </w:t>
      </w:r>
      <w:r w:rsidR="000D640F" w:rsidRPr="00FD7E01">
        <w:rPr>
          <w:lang w:val="en-US"/>
        </w:rPr>
        <w:t xml:space="preserve">Discover </w:t>
      </w:r>
      <w:r>
        <w:rPr>
          <w:lang w:val="en-US"/>
        </w:rPr>
        <w:t xml:space="preserve">level </w:t>
      </w:r>
      <w:r w:rsidR="000D640F" w:rsidRPr="00FD7E01">
        <w:rPr>
          <w:lang w:val="en-US"/>
        </w:rPr>
        <w:t>in 3 – 4 hour long sessions</w:t>
      </w:r>
      <w:r>
        <w:rPr>
          <w:lang w:val="en-US"/>
        </w:rPr>
        <w:t xml:space="preserve"> instead</w:t>
      </w:r>
      <w:r w:rsidR="000D640F" w:rsidRPr="00FD7E01">
        <w:rPr>
          <w:lang w:val="en-US"/>
        </w:rPr>
        <w:t>. As such</w:t>
      </w:r>
      <w:r>
        <w:rPr>
          <w:lang w:val="en-US"/>
        </w:rPr>
        <w:t>,</w:t>
      </w:r>
      <w:r w:rsidR="000D640F" w:rsidRPr="00FD7E01">
        <w:rPr>
          <w:lang w:val="en-US"/>
        </w:rPr>
        <w:t xml:space="preserve"> the</w:t>
      </w:r>
      <w:r>
        <w:rPr>
          <w:lang w:val="en-US"/>
        </w:rPr>
        <w:t xml:space="preserve"> planned</w:t>
      </w:r>
      <w:r w:rsidR="000D640F" w:rsidRPr="00FD7E01">
        <w:rPr>
          <w:lang w:val="en-US"/>
        </w:rPr>
        <w:t xml:space="preserve"> face to face supported delivery by the coordinator </w:t>
      </w:r>
      <w:r>
        <w:rPr>
          <w:lang w:val="en-US"/>
        </w:rPr>
        <w:t>wa</w:t>
      </w:r>
      <w:r w:rsidR="000D640F" w:rsidRPr="00FD7E01">
        <w:rPr>
          <w:lang w:val="en-US"/>
        </w:rPr>
        <w:t xml:space="preserve">s not appropriate, so support </w:t>
      </w:r>
      <w:r>
        <w:rPr>
          <w:lang w:val="en-US"/>
        </w:rPr>
        <w:t>wa</w:t>
      </w:r>
      <w:r w:rsidR="000D640F" w:rsidRPr="00FD7E01">
        <w:rPr>
          <w:lang w:val="en-US"/>
        </w:rPr>
        <w:t>s being given via phone and email.</w:t>
      </w:r>
    </w:p>
    <w:p w:rsidR="00797BDA" w:rsidRDefault="00797BDA" w:rsidP="00FD7E01">
      <w:r w:rsidRPr="00797BDA">
        <w:rPr>
          <w:b/>
        </w:rPr>
        <w:t>Different staff approaches and needs</w:t>
      </w:r>
      <w:r>
        <w:t xml:space="preserve"> </w:t>
      </w:r>
      <w:r w:rsidR="00D92B99">
        <w:t>- The</w:t>
      </w:r>
      <w:r>
        <w:t xml:space="preserve"> </w:t>
      </w:r>
      <w:r w:rsidR="00157FDF">
        <w:t>Project Coordinator</w:t>
      </w:r>
      <w:r>
        <w:t xml:space="preserve"> </w:t>
      </w:r>
      <w:r w:rsidR="00D92B99">
        <w:t>adapted</w:t>
      </w:r>
      <w:r>
        <w:t xml:space="preserve"> the content of the programme to suit each school</w:t>
      </w:r>
      <w:r w:rsidR="00D92B99">
        <w:t>’s activity</w:t>
      </w:r>
      <w:r>
        <w:t xml:space="preserve">. </w:t>
      </w:r>
      <w:r w:rsidR="000F1C87">
        <w:t>Some teachers</w:t>
      </w:r>
      <w:r>
        <w:t xml:space="preserve"> need</w:t>
      </w:r>
      <w:r w:rsidR="00D92B99">
        <w:t>ed</w:t>
      </w:r>
      <w:r>
        <w:t xml:space="preserve"> more suppo</w:t>
      </w:r>
      <w:r w:rsidR="00D92B99">
        <w:t xml:space="preserve">rt, so </w:t>
      </w:r>
      <w:r w:rsidR="0083584E">
        <w:t>The Project Coordinator</w:t>
      </w:r>
      <w:r>
        <w:t xml:space="preserve"> offer</w:t>
      </w:r>
      <w:r w:rsidR="00D92B99">
        <w:t>ed</w:t>
      </w:r>
      <w:r>
        <w:t xml:space="preserve"> more contact time where necessary. </w:t>
      </w:r>
      <w:r w:rsidR="000F1C87">
        <w:t>All teachers</w:t>
      </w:r>
      <w:r w:rsidR="0083584E">
        <w:t xml:space="preserve"> </w:t>
      </w:r>
      <w:r w:rsidR="00D92B99">
        <w:t>needed help with administrative</w:t>
      </w:r>
      <w:r>
        <w:t xml:space="preserve"> aspect</w:t>
      </w:r>
      <w:r w:rsidR="00D92B99">
        <w:t>s</w:t>
      </w:r>
      <w:r>
        <w:t xml:space="preserve">, such as registering </w:t>
      </w:r>
      <w:r w:rsidR="00D92B99">
        <w:t>young people</w:t>
      </w:r>
      <w:r>
        <w:t xml:space="preserve">. </w:t>
      </w:r>
      <w:r w:rsidR="00D92B99">
        <w:t xml:space="preserve">The coordinator also worked to </w:t>
      </w:r>
      <w:r w:rsidR="00443C0B">
        <w:t>manage children</w:t>
      </w:r>
      <w:r w:rsidR="00D92B99">
        <w:t xml:space="preserve"> </w:t>
      </w:r>
      <w:r w:rsidR="000F1C87">
        <w:t>and teacher</w:t>
      </w:r>
      <w:r w:rsidR="00443C0B">
        <w:t xml:space="preserve"> </w:t>
      </w:r>
      <w:r w:rsidR="00D92B99">
        <w:t xml:space="preserve">expectations about what could be achieved in the allocated time. </w:t>
      </w:r>
      <w:r>
        <w:t>This</w:t>
      </w:r>
      <w:r w:rsidR="006B6B45">
        <w:t xml:space="preserve"> high level of support</w:t>
      </w:r>
      <w:r>
        <w:t xml:space="preserve"> suggests that a </w:t>
      </w:r>
      <w:r w:rsidR="0083584E">
        <w:t>C</w:t>
      </w:r>
      <w:r>
        <w:t xml:space="preserve">oordinator </w:t>
      </w:r>
      <w:r w:rsidR="00D92B99">
        <w:t>may be</w:t>
      </w:r>
      <w:r>
        <w:t xml:space="preserve"> </w:t>
      </w:r>
      <w:r w:rsidR="00D92B99">
        <w:t>needed</w:t>
      </w:r>
      <w:r>
        <w:t xml:space="preserve"> to manage such programmes in the future. </w:t>
      </w:r>
      <w:r w:rsidR="00D92B99">
        <w:t xml:space="preserve"> </w:t>
      </w:r>
    </w:p>
    <w:p w:rsidR="002B3E94" w:rsidRDefault="00D92B99" w:rsidP="00FD7E01">
      <w:r>
        <w:rPr>
          <w:b/>
        </w:rPr>
        <w:t>Sustainability</w:t>
      </w:r>
      <w:r w:rsidR="000D640F" w:rsidRPr="00D64A09">
        <w:rPr>
          <w:b/>
        </w:rPr>
        <w:t>:</w:t>
      </w:r>
      <w:r w:rsidR="000D640F">
        <w:t xml:space="preserve"> Although knowledge and resources are being developed, it is unlikely that schools will pay for certificates next year. They like </w:t>
      </w:r>
      <w:r w:rsidR="00653C3E">
        <w:t xml:space="preserve">Arts Award </w:t>
      </w:r>
      <w:r w:rsidR="000D640F">
        <w:t xml:space="preserve">and will probably continue to deliver, but </w:t>
      </w:r>
      <w:r w:rsidR="006B6B45">
        <w:t>are considering</w:t>
      </w:r>
      <w:r w:rsidR="000D640F">
        <w:t xml:space="preserve"> print</w:t>
      </w:r>
      <w:r w:rsidR="006B6B45">
        <w:t>ing their own</w:t>
      </w:r>
      <w:r w:rsidR="000D640F">
        <w:t xml:space="preserve"> in</w:t>
      </w:r>
      <w:r w:rsidR="0083584E">
        <w:t>-</w:t>
      </w:r>
      <w:r w:rsidR="000D640F">
        <w:t xml:space="preserve">house certificates.  </w:t>
      </w:r>
      <w:r w:rsidR="000D640F" w:rsidRPr="00D92B99">
        <w:t xml:space="preserve">Some consideration of how more light </w:t>
      </w:r>
      <w:r w:rsidR="0083584E">
        <w:t>-</w:t>
      </w:r>
      <w:r w:rsidR="000D640F" w:rsidRPr="00D92B99">
        <w:t>touch</w:t>
      </w:r>
      <w:r w:rsidRPr="00D92B99">
        <w:t xml:space="preserve"> support</w:t>
      </w:r>
      <w:r w:rsidR="000D640F" w:rsidRPr="00D92B99">
        <w:t xml:space="preserve"> can be offered next year needs to</w:t>
      </w:r>
      <w:r w:rsidR="00443C0B">
        <w:t xml:space="preserve"> be given as this year has been</w:t>
      </w:r>
      <w:r w:rsidR="0083584E">
        <w:t xml:space="preserve"> resource -heavy</w:t>
      </w:r>
      <w:r w:rsidR="000D640F" w:rsidRPr="00D92B99">
        <w:t>.</w:t>
      </w:r>
      <w:r w:rsidR="000D640F">
        <w:t xml:space="preserve"> </w:t>
      </w:r>
      <w:r>
        <w:t xml:space="preserve"> </w:t>
      </w:r>
      <w:proofErr w:type="gramStart"/>
      <w:r>
        <w:t>In order to</w:t>
      </w:r>
      <w:proofErr w:type="gramEnd"/>
      <w:r>
        <w:t xml:space="preserve"> share learning and get new schools on board, Into Film will invite local school heads to </w:t>
      </w:r>
      <w:r w:rsidR="00443C0B">
        <w:t>see young</w:t>
      </w:r>
      <w:r>
        <w:t xml:space="preserve"> people’s art. They will also consider how the resources developed are shared on </w:t>
      </w:r>
      <w:r w:rsidR="00040A3C">
        <w:t>the Into Film Website and explore</w:t>
      </w:r>
      <w:r>
        <w:t xml:space="preserve"> how they can be used. </w:t>
      </w:r>
      <w:r w:rsidR="002F1AF4">
        <w:t xml:space="preserve"> School trips for schools were met with resistance too due to concerns about terrorist threat and risk assessments for public transport. </w:t>
      </w:r>
    </w:p>
    <w:p w:rsidR="006B6B45" w:rsidRPr="006D3E60" w:rsidRDefault="006B6B45" w:rsidP="006B6B45">
      <w:pPr>
        <w:spacing w:before="100" w:beforeAutospacing="1" w:after="100" w:afterAutospacing="1" w:line="240" w:lineRule="auto"/>
        <w:rPr>
          <w:rFonts w:eastAsia="Times New Roman" w:cs="Helvetica"/>
          <w:b/>
          <w:color w:val="7030A0"/>
          <w:sz w:val="24"/>
          <w:szCs w:val="24"/>
          <w:lang w:eastAsia="en-GB"/>
        </w:rPr>
      </w:pPr>
      <w:r w:rsidRPr="006D3E60">
        <w:rPr>
          <w:rFonts w:eastAsia="Times New Roman" w:cs="Helvetica"/>
          <w:b/>
          <w:color w:val="7030A0"/>
          <w:sz w:val="24"/>
          <w:szCs w:val="24"/>
          <w:lang w:eastAsia="en-GB"/>
        </w:rPr>
        <w:t>Successes:</w:t>
      </w:r>
    </w:p>
    <w:p w:rsidR="006B6B45" w:rsidRPr="003E7266" w:rsidRDefault="00653C3E" w:rsidP="006B6B45">
      <w:pPr>
        <w:rPr>
          <w:rFonts w:eastAsia="Times New Roman" w:cs="Helvetica"/>
          <w:b/>
          <w:lang w:eastAsia="en-GB"/>
        </w:rPr>
      </w:pPr>
      <w:r>
        <w:rPr>
          <w:rFonts w:eastAsia="Times New Roman" w:cs="Helvetica"/>
          <w:b/>
          <w:lang w:eastAsia="en-GB"/>
        </w:rPr>
        <w:t xml:space="preserve">Arts Award </w:t>
      </w:r>
      <w:r w:rsidR="006B6B45" w:rsidRPr="003E7266">
        <w:rPr>
          <w:rFonts w:eastAsia="Times New Roman" w:cs="Helvetica"/>
          <w:b/>
          <w:lang w:eastAsia="en-GB"/>
        </w:rPr>
        <w:t>Training:</w:t>
      </w:r>
      <w:r w:rsidR="000F1C87">
        <w:rPr>
          <w:rFonts w:eastAsia="Times New Roman" w:cs="Helvetica"/>
          <w:b/>
          <w:lang w:eastAsia="en-GB"/>
        </w:rPr>
        <w:t xml:space="preserve"> </w:t>
      </w:r>
      <w:r w:rsidR="000178B0">
        <w:rPr>
          <w:rFonts w:eastAsia="Times New Roman" w:cs="Helvetica"/>
          <w:b/>
          <w:lang w:eastAsia="en-GB"/>
        </w:rPr>
        <w:t>teacher</w:t>
      </w:r>
      <w:r w:rsidR="0083584E" w:rsidRPr="003E7266">
        <w:rPr>
          <w:lang w:val="en-US"/>
        </w:rPr>
        <w:t>s</w:t>
      </w:r>
      <w:r w:rsidR="006B6B45" w:rsidRPr="003E7266">
        <w:rPr>
          <w:lang w:val="en-US"/>
        </w:rPr>
        <w:t xml:space="preserve"> were enthusiastic about delivering </w:t>
      </w:r>
      <w:r>
        <w:rPr>
          <w:lang w:val="en-US"/>
        </w:rPr>
        <w:t xml:space="preserve">Arts Award </w:t>
      </w:r>
      <w:r w:rsidR="006B6B45" w:rsidRPr="003E7266">
        <w:rPr>
          <w:lang w:val="en-US"/>
        </w:rPr>
        <w:t>through film following</w:t>
      </w:r>
      <w:r w:rsidR="0083584E">
        <w:rPr>
          <w:lang w:val="en-US"/>
        </w:rPr>
        <w:t xml:space="preserve"> their</w:t>
      </w:r>
      <w:r w:rsidR="006B6B45" w:rsidRPr="003E7266">
        <w:rPr>
          <w:lang w:val="en-US"/>
        </w:rPr>
        <w:t xml:space="preserve"> </w:t>
      </w:r>
      <w:r>
        <w:rPr>
          <w:lang w:val="en-US"/>
        </w:rPr>
        <w:t xml:space="preserve">Arts Award </w:t>
      </w:r>
      <w:r w:rsidR="006B6B45" w:rsidRPr="003E7266">
        <w:rPr>
          <w:lang w:val="en-US"/>
        </w:rPr>
        <w:t>training combined with practical film CPD. This mixture extended the half day training to a full day, to include</w:t>
      </w:r>
      <w:r w:rsidR="006B6B45" w:rsidRPr="003E7266">
        <w:rPr>
          <w:rFonts w:eastAsia="Times New Roman" w:cs="Helvetica"/>
          <w:lang w:eastAsia="en-GB"/>
        </w:rPr>
        <w:t xml:space="preserve"> bespoke information, planning time and a chance for </w:t>
      </w:r>
      <w:r w:rsidR="000F1C87" w:rsidRPr="003E7266">
        <w:rPr>
          <w:rFonts w:eastAsia="Times New Roman" w:cs="Helvetica"/>
          <w:lang w:eastAsia="en-GB"/>
        </w:rPr>
        <w:t>the</w:t>
      </w:r>
      <w:r w:rsidR="000F1C87">
        <w:rPr>
          <w:rFonts w:eastAsia="Times New Roman" w:cs="Helvetica"/>
          <w:lang w:eastAsia="en-GB"/>
        </w:rPr>
        <w:t xml:space="preserve"> teache</w:t>
      </w:r>
      <w:r w:rsidR="000F1C87" w:rsidRPr="003E7266">
        <w:rPr>
          <w:rFonts w:eastAsia="Times New Roman" w:cs="Helvetica"/>
          <w:lang w:eastAsia="en-GB"/>
        </w:rPr>
        <w:t>rs</w:t>
      </w:r>
      <w:r w:rsidR="006B6B45" w:rsidRPr="003E7266">
        <w:rPr>
          <w:rFonts w:eastAsia="Times New Roman" w:cs="Helvetica"/>
          <w:lang w:eastAsia="en-GB"/>
        </w:rPr>
        <w:t xml:space="preserve"> to try different filmmaking activities themselves.  The delivery team are considering if in</w:t>
      </w:r>
      <w:r w:rsidR="0083584E">
        <w:rPr>
          <w:rFonts w:eastAsia="Times New Roman" w:cs="Helvetica"/>
          <w:lang w:eastAsia="en-GB"/>
        </w:rPr>
        <w:t>-</w:t>
      </w:r>
      <w:r w:rsidR="006B6B45" w:rsidRPr="003E7266">
        <w:rPr>
          <w:rFonts w:eastAsia="Times New Roman" w:cs="Helvetica"/>
          <w:lang w:eastAsia="en-GB"/>
        </w:rPr>
        <w:t xml:space="preserve">house training across the school would be possible with future primary schools. </w:t>
      </w:r>
    </w:p>
    <w:p w:rsidR="006B6B45" w:rsidRPr="001D7EFD" w:rsidRDefault="006B6B45" w:rsidP="006B6B45">
      <w:pPr>
        <w:rPr>
          <w:i/>
          <w:color w:val="7030A0"/>
        </w:rPr>
      </w:pPr>
      <w:r w:rsidRPr="001D7EFD">
        <w:rPr>
          <w:i/>
          <w:color w:val="7030A0"/>
        </w:rPr>
        <w:t>“</w:t>
      </w:r>
      <w:r w:rsidRPr="001D7EFD">
        <w:rPr>
          <w:rFonts w:ascii="Calibri" w:eastAsia="Calibri" w:hAnsi="Calibri" w:cs="Times New Roman"/>
          <w:i/>
          <w:color w:val="7030A0"/>
        </w:rPr>
        <w:t xml:space="preserve">I really enjoyed the animation presentation and getting the opportunity to film </w:t>
      </w:r>
      <w:r w:rsidRPr="001D7EFD">
        <w:rPr>
          <w:i/>
          <w:color w:val="7030A0"/>
        </w:rPr>
        <w:t xml:space="preserve">our own films and animated </w:t>
      </w:r>
      <w:r w:rsidR="000F1C87" w:rsidRPr="001D7EFD">
        <w:rPr>
          <w:i/>
          <w:color w:val="7030A0"/>
        </w:rPr>
        <w:t xml:space="preserve">video </w:t>
      </w:r>
      <w:r w:rsidR="000F1C87">
        <w:rPr>
          <w:i/>
          <w:color w:val="7030A0"/>
        </w:rPr>
        <w:t>“Teacher</w:t>
      </w:r>
      <w:r w:rsidRPr="001D7EFD">
        <w:rPr>
          <w:i/>
          <w:color w:val="7030A0"/>
        </w:rPr>
        <w:t xml:space="preserve"> feedback, Into Film </w:t>
      </w:r>
      <w:r w:rsidR="00653C3E">
        <w:rPr>
          <w:i/>
          <w:color w:val="7030A0"/>
        </w:rPr>
        <w:t xml:space="preserve">Arts Award </w:t>
      </w:r>
      <w:r w:rsidRPr="001D7EFD">
        <w:rPr>
          <w:i/>
          <w:color w:val="7030A0"/>
        </w:rPr>
        <w:t xml:space="preserve">Training </w:t>
      </w:r>
    </w:p>
    <w:p w:rsidR="006B6B45" w:rsidRDefault="006B6B45" w:rsidP="006B6B45">
      <w:pPr>
        <w:rPr>
          <w:i/>
          <w:color w:val="7030A0"/>
        </w:rPr>
      </w:pPr>
      <w:r w:rsidRPr="001D7EFD">
        <w:rPr>
          <w:i/>
          <w:color w:val="7030A0"/>
        </w:rPr>
        <w:t>“</w:t>
      </w:r>
      <w:r w:rsidRPr="001D7EFD">
        <w:rPr>
          <w:rFonts w:ascii="Calibri" w:eastAsia="Calibri" w:hAnsi="Calibri" w:cs="Times New Roman"/>
          <w:i/>
          <w:color w:val="7030A0"/>
        </w:rPr>
        <w:t xml:space="preserve">I really liked all the materials </w:t>
      </w:r>
      <w:r w:rsidRPr="001D7EFD">
        <w:rPr>
          <w:i/>
          <w:color w:val="7030A0"/>
        </w:rPr>
        <w:t xml:space="preserve">to help with </w:t>
      </w:r>
      <w:r w:rsidR="00653C3E">
        <w:rPr>
          <w:i/>
          <w:color w:val="7030A0"/>
        </w:rPr>
        <w:t xml:space="preserve">Arts Award </w:t>
      </w:r>
      <w:r w:rsidR="000F1C87">
        <w:rPr>
          <w:i/>
          <w:color w:val="7030A0"/>
        </w:rPr>
        <w:t>planning “Teacher</w:t>
      </w:r>
      <w:r w:rsidRPr="001D7EFD">
        <w:rPr>
          <w:i/>
          <w:color w:val="7030A0"/>
        </w:rPr>
        <w:t xml:space="preserve"> feedback, Into Film </w:t>
      </w:r>
      <w:r w:rsidR="00653C3E">
        <w:rPr>
          <w:i/>
          <w:color w:val="7030A0"/>
        </w:rPr>
        <w:t xml:space="preserve">Arts Award </w:t>
      </w:r>
      <w:r w:rsidRPr="001D7EFD">
        <w:rPr>
          <w:i/>
          <w:color w:val="7030A0"/>
        </w:rPr>
        <w:t>Training</w:t>
      </w:r>
    </w:p>
    <w:p w:rsidR="006B6B45" w:rsidRDefault="00E90D16" w:rsidP="006B6B45">
      <w:pPr>
        <w:rPr>
          <w:i/>
          <w:color w:val="7030A0"/>
        </w:rPr>
      </w:pPr>
      <w:r>
        <w:rPr>
          <w:noProof/>
          <w:lang w:eastAsia="en-GB"/>
        </w:rPr>
        <w:drawing>
          <wp:anchor distT="0" distB="0" distL="114300" distR="114300" simplePos="0" relativeHeight="251719168" behindDoc="1" locked="0" layoutInCell="1" allowOverlap="1" wp14:anchorId="79D95DC3" wp14:editId="22EEEC17">
            <wp:simplePos x="0" y="0"/>
            <wp:positionH relativeFrom="column">
              <wp:posOffset>-142875</wp:posOffset>
            </wp:positionH>
            <wp:positionV relativeFrom="paragraph">
              <wp:posOffset>509905</wp:posOffset>
            </wp:positionV>
            <wp:extent cx="2774950" cy="2061210"/>
            <wp:effectExtent l="19050" t="0" r="6350" b="0"/>
            <wp:wrapTight wrapText="bothSides">
              <wp:wrapPolygon edited="0">
                <wp:start x="-148" y="0"/>
                <wp:lineTo x="-148" y="21360"/>
                <wp:lineTo x="21649" y="21360"/>
                <wp:lineTo x="21649" y="0"/>
                <wp:lineTo x="-148"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33207" t="21006" r="18477" b="15089"/>
                    <a:stretch>
                      <a:fillRect/>
                    </a:stretch>
                  </pic:blipFill>
                  <pic:spPr bwMode="auto">
                    <a:xfrm>
                      <a:off x="0" y="0"/>
                      <a:ext cx="2774950" cy="2061210"/>
                    </a:xfrm>
                    <a:prstGeom prst="rect">
                      <a:avLst/>
                    </a:prstGeom>
                    <a:noFill/>
                    <a:ln w="9525">
                      <a:noFill/>
                      <a:miter lim="800000"/>
                      <a:headEnd/>
                      <a:tailEnd/>
                    </a:ln>
                  </pic:spPr>
                </pic:pic>
              </a:graphicData>
            </a:graphic>
          </wp:anchor>
        </w:drawing>
      </w:r>
      <w:r w:rsidR="00BE5C9E">
        <w:rPr>
          <w:i/>
          <w:color w:val="7030A0"/>
          <w:lang w:val="en-US"/>
        </w:rPr>
        <w:t>“</w:t>
      </w:r>
      <w:r w:rsidR="006B6B45">
        <w:rPr>
          <w:i/>
          <w:color w:val="7030A0"/>
          <w:lang w:val="en-US"/>
        </w:rPr>
        <w:t>I want to do this at</w:t>
      </w:r>
      <w:r w:rsidR="006B6B45" w:rsidRPr="00C90EAB">
        <w:rPr>
          <w:i/>
          <w:color w:val="7030A0"/>
          <w:lang w:val="en-US"/>
        </w:rPr>
        <w:t xml:space="preserve"> other schools where I work. I love it. The children love it. They want to keep doing more and more - we can</w:t>
      </w:r>
      <w:r w:rsidR="00BE5C9E">
        <w:rPr>
          <w:i/>
          <w:color w:val="7030A0"/>
          <w:lang w:val="en-US"/>
        </w:rPr>
        <w:t>’</w:t>
      </w:r>
      <w:r w:rsidR="006B6B45" w:rsidRPr="00C90EAB">
        <w:rPr>
          <w:i/>
          <w:color w:val="7030A0"/>
          <w:lang w:val="en-US"/>
        </w:rPr>
        <w:t xml:space="preserve">t </w:t>
      </w:r>
      <w:r w:rsidR="000F1C87" w:rsidRPr="00C90EAB">
        <w:rPr>
          <w:i/>
          <w:color w:val="7030A0"/>
          <w:lang w:val="en-US"/>
        </w:rPr>
        <w:t xml:space="preserve">stop! </w:t>
      </w:r>
      <w:r w:rsidR="000F1C87">
        <w:rPr>
          <w:i/>
          <w:color w:val="7030A0"/>
          <w:lang w:val="en-US"/>
        </w:rPr>
        <w:t xml:space="preserve"> teacher</w:t>
      </w:r>
      <w:r w:rsidR="006B6B45">
        <w:rPr>
          <w:i/>
          <w:color w:val="7030A0"/>
          <w:lang w:val="en-US"/>
        </w:rPr>
        <w:t xml:space="preserve"> feedback</w:t>
      </w:r>
    </w:p>
    <w:p w:rsidR="006B6B45" w:rsidRPr="006B1DFA" w:rsidRDefault="006B6B45" w:rsidP="006B6B45">
      <w:pPr>
        <w:rPr>
          <w:lang w:val="en-US"/>
        </w:rPr>
      </w:pPr>
      <w:r w:rsidRPr="006B1DFA">
        <w:rPr>
          <w:lang w:val="en-US"/>
        </w:rPr>
        <w:t>One of</w:t>
      </w:r>
      <w:r>
        <w:rPr>
          <w:lang w:val="en-US"/>
        </w:rPr>
        <w:t xml:space="preserve"> </w:t>
      </w:r>
      <w:r w:rsidR="000F1C87">
        <w:rPr>
          <w:lang w:val="en-US"/>
        </w:rPr>
        <w:t>the teachers</w:t>
      </w:r>
      <w:r>
        <w:rPr>
          <w:lang w:val="en-US"/>
        </w:rPr>
        <w:t xml:space="preserve"> was initially concerned </w:t>
      </w:r>
      <w:r w:rsidRPr="006B1DFA">
        <w:rPr>
          <w:lang w:val="en-US"/>
        </w:rPr>
        <w:t xml:space="preserve">about delivery </w:t>
      </w:r>
      <w:r>
        <w:rPr>
          <w:lang w:val="en-US"/>
        </w:rPr>
        <w:t>and so</w:t>
      </w:r>
      <w:r w:rsidRPr="006B1DFA">
        <w:rPr>
          <w:lang w:val="en-US"/>
        </w:rPr>
        <w:t xml:space="preserve"> created a fantastic booklet of her own for Discover:</w:t>
      </w:r>
      <w:r w:rsidRPr="00BD45BA">
        <w:rPr>
          <w:noProof/>
          <w:lang w:eastAsia="en-GB"/>
        </w:rPr>
        <w:t xml:space="preserve"> </w:t>
      </w:r>
    </w:p>
    <w:p w:rsidR="006B6B45" w:rsidRDefault="00BE5C9E" w:rsidP="006B6B45">
      <w:pPr>
        <w:rPr>
          <w:i/>
          <w:color w:val="7030A0"/>
        </w:rPr>
      </w:pPr>
      <w:r>
        <w:rPr>
          <w:i/>
          <w:color w:val="7030A0"/>
        </w:rPr>
        <w:t>“</w:t>
      </w:r>
      <w:r w:rsidR="006B6B45" w:rsidRPr="006B1DFA">
        <w:rPr>
          <w:i/>
          <w:color w:val="7030A0"/>
        </w:rPr>
        <w:t>I always thought I would not be at the same level as other primary school</w:t>
      </w:r>
      <w:r w:rsidR="000178B0">
        <w:rPr>
          <w:i/>
          <w:color w:val="7030A0"/>
        </w:rPr>
        <w:t>teacher</w:t>
      </w:r>
      <w:r w:rsidR="0083584E" w:rsidRPr="006B1DFA">
        <w:rPr>
          <w:i/>
          <w:color w:val="7030A0"/>
        </w:rPr>
        <w:t>s</w:t>
      </w:r>
      <w:r w:rsidR="006B6B45" w:rsidRPr="006B1DFA">
        <w:rPr>
          <w:i/>
          <w:color w:val="7030A0"/>
        </w:rPr>
        <w:t xml:space="preserve"> g</w:t>
      </w:r>
      <w:r w:rsidR="006B6B45">
        <w:rPr>
          <w:i/>
          <w:color w:val="7030A0"/>
        </w:rPr>
        <w:t xml:space="preserve">iven that I am </w:t>
      </w:r>
      <w:proofErr w:type="gramStart"/>
      <w:r w:rsidR="006B6B45">
        <w:rPr>
          <w:i/>
          <w:color w:val="7030A0"/>
        </w:rPr>
        <w:t>an</w:t>
      </w:r>
      <w:proofErr w:type="gramEnd"/>
      <w:r w:rsidR="006B6B45">
        <w:rPr>
          <w:i/>
          <w:color w:val="7030A0"/>
        </w:rPr>
        <w:t xml:space="preserve"> </w:t>
      </w:r>
      <w:r w:rsidR="006B6B45" w:rsidRPr="006B1DFA">
        <w:rPr>
          <w:i/>
          <w:color w:val="7030A0"/>
        </w:rPr>
        <w:t xml:space="preserve">Modern Foreign </w:t>
      </w:r>
      <w:r w:rsidR="0083584E" w:rsidRPr="006B1DFA">
        <w:rPr>
          <w:i/>
          <w:color w:val="7030A0"/>
        </w:rPr>
        <w:t>Language</w:t>
      </w:r>
      <w:r w:rsidR="0083584E">
        <w:rPr>
          <w:rStyle w:val="apple-converted-space"/>
          <w:rFonts w:ascii="Arial" w:hAnsi="Arial" w:cs="Arial"/>
          <w:b/>
          <w:bCs/>
          <w:color w:val="6A6A6A"/>
          <w:shd w:val="clear" w:color="auto" w:fill="FFFFFF"/>
        </w:rPr>
        <w:t> </w:t>
      </w:r>
      <w:r w:rsidR="0083584E">
        <w:rPr>
          <w:i/>
          <w:color w:val="7030A0"/>
        </w:rPr>
        <w:t xml:space="preserve">Specialist, </w:t>
      </w:r>
      <w:r w:rsidR="0083584E" w:rsidRPr="006B1DFA">
        <w:rPr>
          <w:i/>
          <w:color w:val="7030A0"/>
        </w:rPr>
        <w:t>but</w:t>
      </w:r>
      <w:r w:rsidR="006B6B45" w:rsidRPr="006B1DFA">
        <w:rPr>
          <w:i/>
          <w:color w:val="7030A0"/>
        </w:rPr>
        <w:t xml:space="preserve"> my general education has been of great help </w:t>
      </w:r>
      <w:r w:rsidR="006B6B45">
        <w:rPr>
          <w:i/>
          <w:color w:val="7030A0"/>
        </w:rPr>
        <w:t>...</w:t>
      </w:r>
      <w:r w:rsidR="006B6B45" w:rsidRPr="006B1DFA">
        <w:rPr>
          <w:i/>
          <w:color w:val="7030A0"/>
        </w:rPr>
        <w:br/>
        <w:t>I c</w:t>
      </w:r>
      <w:r w:rsidR="006B6B45">
        <w:rPr>
          <w:i/>
          <w:color w:val="7030A0"/>
        </w:rPr>
        <w:t xml:space="preserve">an only teach/share what I know, </w:t>
      </w:r>
      <w:r w:rsidR="006B6B45" w:rsidRPr="006B1DFA">
        <w:rPr>
          <w:i/>
          <w:color w:val="7030A0"/>
        </w:rPr>
        <w:t xml:space="preserve">but </w:t>
      </w:r>
      <w:r w:rsidR="0083584E">
        <w:rPr>
          <w:i/>
          <w:color w:val="7030A0"/>
        </w:rPr>
        <w:t xml:space="preserve">I’m </w:t>
      </w:r>
      <w:r w:rsidR="006B6B45" w:rsidRPr="006B1DFA">
        <w:rPr>
          <w:i/>
          <w:color w:val="7030A0"/>
        </w:rPr>
        <w:t xml:space="preserve">always willing to learn more from experts like the </w:t>
      </w:r>
      <w:r w:rsidR="0083584E">
        <w:rPr>
          <w:i/>
          <w:color w:val="7030A0"/>
        </w:rPr>
        <w:t>three</w:t>
      </w:r>
      <w:r w:rsidR="006B6B45" w:rsidRPr="006B1DFA">
        <w:rPr>
          <w:i/>
          <w:color w:val="7030A0"/>
        </w:rPr>
        <w:t xml:space="preserve"> of </w:t>
      </w:r>
      <w:r w:rsidR="006B6B45" w:rsidRPr="006B1DFA">
        <w:rPr>
          <w:i/>
          <w:color w:val="7030A0"/>
        </w:rPr>
        <w:lastRenderedPageBreak/>
        <w:t>you.</w:t>
      </w:r>
      <w:r w:rsidR="006B6B45" w:rsidRPr="006B1DFA">
        <w:rPr>
          <w:i/>
          <w:color w:val="7030A0"/>
        </w:rPr>
        <w:br/>
        <w:t xml:space="preserve">I am excited to make a start now I feel more </w:t>
      </w:r>
      <w:r w:rsidR="000F1C87" w:rsidRPr="006B1DFA">
        <w:rPr>
          <w:i/>
          <w:color w:val="7030A0"/>
        </w:rPr>
        <w:t>confident.</w:t>
      </w:r>
      <w:r w:rsidR="000F1C87">
        <w:rPr>
          <w:i/>
          <w:color w:val="7030A0"/>
        </w:rPr>
        <w:t>” teacher</w:t>
      </w:r>
      <w:r w:rsidR="006B6B45">
        <w:rPr>
          <w:i/>
          <w:color w:val="7030A0"/>
        </w:rPr>
        <w:t xml:space="preserve"> feedback</w:t>
      </w:r>
    </w:p>
    <w:p w:rsidR="007D5C47" w:rsidRDefault="007D5C47" w:rsidP="006B6B45">
      <w:pPr>
        <w:rPr>
          <w:i/>
          <w:color w:val="7030A0"/>
        </w:rPr>
      </w:pPr>
    </w:p>
    <w:p w:rsidR="00BA0401" w:rsidRDefault="006B6B45">
      <w:pPr>
        <w:rPr>
          <w:lang w:val="en-US"/>
        </w:rPr>
      </w:pPr>
      <w:r w:rsidRPr="00746CFF">
        <w:rPr>
          <w:b/>
        </w:rPr>
        <w:t>High quality, diverse resources and learning:</w:t>
      </w:r>
      <w:r w:rsidRPr="00746CFF">
        <w:t xml:space="preserve"> The </w:t>
      </w:r>
      <w:r w:rsidR="00157FDF">
        <w:t>Project Coordinator</w:t>
      </w:r>
      <w:r w:rsidR="0083584E" w:rsidRPr="00746CFF">
        <w:t xml:space="preserve"> </w:t>
      </w:r>
      <w:r w:rsidRPr="00746CFF">
        <w:t>is designing a matching tool so</w:t>
      </w:r>
      <w:r>
        <w:t xml:space="preserve"> that</w:t>
      </w:r>
      <w:r w:rsidRPr="00746CFF">
        <w:t xml:space="preserve"> existing Into</w:t>
      </w:r>
      <w:r w:rsidR="0083584E">
        <w:t xml:space="preserve"> </w:t>
      </w:r>
      <w:r w:rsidRPr="00746CFF">
        <w:t xml:space="preserve">Film resources can be mapped into </w:t>
      </w:r>
      <w:r w:rsidR="00653C3E">
        <w:t xml:space="preserve">Arts Award </w:t>
      </w:r>
      <w:r w:rsidRPr="00746CFF">
        <w:t xml:space="preserve">projects. </w:t>
      </w:r>
      <w:r>
        <w:t>She has also written c</w:t>
      </w:r>
      <w:r w:rsidRPr="00746CFF">
        <w:t xml:space="preserve">ase studies </w:t>
      </w:r>
      <w:r>
        <w:t xml:space="preserve">to </w:t>
      </w:r>
      <w:r w:rsidRPr="00C90EAB">
        <w:rPr>
          <w:lang w:val="en-US"/>
        </w:rPr>
        <w:t xml:space="preserve">be added </w:t>
      </w:r>
      <w:r>
        <w:rPr>
          <w:lang w:val="en-US"/>
        </w:rPr>
        <w:t>to Into Films website alongside the new resources</w:t>
      </w:r>
      <w:r w:rsidRPr="00C90EAB">
        <w:rPr>
          <w:lang w:val="en-US"/>
        </w:rPr>
        <w:t>.</w:t>
      </w:r>
      <w:r>
        <w:rPr>
          <w:lang w:val="en-US"/>
        </w:rPr>
        <w:t xml:space="preserve"> Into Film are working with AND to launch the resourc</w:t>
      </w:r>
      <w:r w:rsidR="00BA0401">
        <w:rPr>
          <w:lang w:val="en-US"/>
        </w:rPr>
        <w:t>es at the end of the programme.</w:t>
      </w:r>
    </w:p>
    <w:p w:rsidR="00BA0401" w:rsidRDefault="002D3A57" w:rsidP="00E17258">
      <w:r>
        <w:t>Activity Diaries have been great-</w:t>
      </w:r>
      <w:r w:rsidR="000178B0">
        <w:t>teacher</w:t>
      </w:r>
      <w:r>
        <w:t>s</w:t>
      </w:r>
      <w:r w:rsidR="00BA0401">
        <w:t xml:space="preserve"> have encouraged children’s </w:t>
      </w:r>
      <w:r>
        <w:t xml:space="preserve">reflections by writing comments in different colours and using emoticons. The </w:t>
      </w:r>
      <w:r w:rsidR="00653C3E">
        <w:t xml:space="preserve">Arts Award </w:t>
      </w:r>
      <w:r>
        <w:t>way of do</w:t>
      </w:r>
      <w:r w:rsidR="00BA0401">
        <w:t>cumenting might be sustainable via writing diaries; however, costs and time are still difficulties. An Animator visited</w:t>
      </w:r>
      <w:r>
        <w:t xml:space="preserve"> three schools in one day and </w:t>
      </w:r>
      <w:r w:rsidR="00BA0401">
        <w:t xml:space="preserve">produced great photos. </w:t>
      </w:r>
    </w:p>
    <w:p w:rsidR="00E17258" w:rsidRDefault="003F330C" w:rsidP="00E17258">
      <w:r w:rsidRPr="007D57AA">
        <w:rPr>
          <w:b/>
          <w:noProof/>
          <w:sz w:val="16"/>
          <w:szCs w:val="16"/>
          <w:lang w:eastAsia="en-GB"/>
        </w:rPr>
        <w:drawing>
          <wp:anchor distT="0" distB="0" distL="114300" distR="114300" simplePos="0" relativeHeight="251685376" behindDoc="1" locked="0" layoutInCell="1" allowOverlap="1">
            <wp:simplePos x="0" y="0"/>
            <wp:positionH relativeFrom="column">
              <wp:posOffset>2426335</wp:posOffset>
            </wp:positionH>
            <wp:positionV relativeFrom="paragraph">
              <wp:posOffset>1042036</wp:posOffset>
            </wp:positionV>
            <wp:extent cx="4210050" cy="2498725"/>
            <wp:effectExtent l="0" t="857250" r="0" b="835025"/>
            <wp:wrapThrough wrapText="bothSides">
              <wp:wrapPolygon edited="0">
                <wp:start x="-8" y="21586"/>
                <wp:lineTo x="21494" y="21586"/>
                <wp:lineTo x="21494" y="178"/>
                <wp:lineTo x="-8" y="178"/>
                <wp:lineTo x="-8" y="21586"/>
              </wp:wrapPolygon>
            </wp:wrapThrough>
            <wp:docPr id="24" name="Picture 24" descr="C:\Users\Louiseb\Dropbox\Local Area Development\16_17\02_Partner Folders\Into Film\case studies\photos from Aleata at Laycock\march 2017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b\Dropbox\Local Area Development\16_17\02_Partner Folders\Into Film\case studies\photos from Aleata at Laycock\march 2017 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210050" cy="2498725"/>
                    </a:xfrm>
                    <a:prstGeom prst="rect">
                      <a:avLst/>
                    </a:prstGeom>
                    <a:noFill/>
                    <a:ln>
                      <a:noFill/>
                    </a:ln>
                  </pic:spPr>
                </pic:pic>
              </a:graphicData>
            </a:graphic>
            <wp14:sizeRelH relativeFrom="margin">
              <wp14:pctWidth>0</wp14:pctWidth>
            </wp14:sizeRelH>
          </wp:anchor>
        </w:drawing>
      </w:r>
      <w:r w:rsidRPr="007D57AA">
        <w:rPr>
          <w:noProof/>
          <w:lang w:eastAsia="en-GB"/>
        </w:rPr>
        <w:drawing>
          <wp:anchor distT="0" distB="0" distL="114300" distR="114300" simplePos="0" relativeHeight="251611648" behindDoc="0" locked="0" layoutInCell="1" allowOverlap="1">
            <wp:simplePos x="0" y="0"/>
            <wp:positionH relativeFrom="column">
              <wp:posOffset>-57150</wp:posOffset>
            </wp:positionH>
            <wp:positionV relativeFrom="paragraph">
              <wp:posOffset>158750</wp:posOffset>
            </wp:positionV>
            <wp:extent cx="3209925" cy="2057400"/>
            <wp:effectExtent l="0" t="0" r="0" b="0"/>
            <wp:wrapThrough wrapText="bothSides">
              <wp:wrapPolygon edited="0">
                <wp:start x="0" y="0"/>
                <wp:lineTo x="0" y="21400"/>
                <wp:lineTo x="21536" y="21400"/>
                <wp:lineTo x="21536" y="0"/>
                <wp:lineTo x="0" y="0"/>
              </wp:wrapPolygon>
            </wp:wrapThrough>
            <wp:docPr id="23" name="Picture 23" descr="C:\Users\Louiseb\Dropbox\Local Area Development\16_17\02_Partner Folders\Into Film\case studies\photos from katie at vittoria\explore arts log showing emoticons and comment to indicate what inspires them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b\Dropbox\Local Area Development\16_17\02_Partner Folders\Into Film\case studies\photos from katie at vittoria\explore arts log showing emoticons and comment to indicate what inspires them 2  .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69" r="6770"/>
                    <a:stretch/>
                  </pic:blipFill>
                  <pic:spPr bwMode="auto">
                    <a:xfrm>
                      <a:off x="0" y="0"/>
                      <a:ext cx="320992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401">
        <w:rPr>
          <w:b/>
          <w:sz w:val="16"/>
          <w:szCs w:val="16"/>
        </w:rPr>
        <w:t>Work fro</w:t>
      </w:r>
      <w:r w:rsidR="00E17258">
        <w:rPr>
          <w:b/>
          <w:sz w:val="16"/>
          <w:szCs w:val="16"/>
        </w:rPr>
        <w:t>m a pupil at Vittoria</w:t>
      </w:r>
      <w:r w:rsidR="00BA0401" w:rsidRPr="00BA0401">
        <w:rPr>
          <w:b/>
          <w:sz w:val="16"/>
          <w:szCs w:val="16"/>
        </w:rPr>
        <w:t xml:space="preserve"> </w:t>
      </w:r>
      <w:r w:rsidR="00BA0401">
        <w:rPr>
          <w:b/>
          <w:sz w:val="16"/>
          <w:szCs w:val="16"/>
        </w:rPr>
        <w:t xml:space="preserve">                                                                                           Work from Pupils at Laycock Primary</w:t>
      </w:r>
    </w:p>
    <w:p w:rsidR="000178B0" w:rsidRPr="000178B0" w:rsidRDefault="000178B0" w:rsidP="000178B0">
      <w:pPr>
        <w:rPr>
          <w:b/>
          <w:sz w:val="16"/>
          <w:szCs w:val="16"/>
        </w:rPr>
      </w:pPr>
      <w:r w:rsidRPr="00813E72">
        <w:rPr>
          <w:i/>
          <w:color w:val="7030A0"/>
        </w:rPr>
        <w:t>"I started negatively. I didn't think I could manage it. I'm</w:t>
      </w:r>
      <w:r w:rsidR="002D2754">
        <w:rPr>
          <w:i/>
          <w:color w:val="7030A0"/>
        </w:rPr>
        <w:t xml:space="preserve"> not an artist - is it for me? </w:t>
      </w:r>
      <w:r w:rsidRPr="00813E72">
        <w:rPr>
          <w:i/>
          <w:color w:val="7030A0"/>
        </w:rPr>
        <w:t>...I fell in love with the project.  I loved the freedom to be able to choose while having th</w:t>
      </w:r>
      <w:r w:rsidR="002D2754">
        <w:rPr>
          <w:i/>
          <w:color w:val="7030A0"/>
        </w:rPr>
        <w:t>e guidance to keep us 'square'</w:t>
      </w:r>
      <w:r w:rsidRPr="00813E72">
        <w:rPr>
          <w:i/>
          <w:color w:val="7030A0"/>
        </w:rPr>
        <w:t xml:space="preserve">...it is something I've never </w:t>
      </w:r>
      <w:proofErr w:type="gramStart"/>
      <w:r w:rsidRPr="00813E72">
        <w:rPr>
          <w:i/>
          <w:color w:val="7030A0"/>
        </w:rPr>
        <w:t>been able to</w:t>
      </w:r>
      <w:proofErr w:type="gramEnd"/>
      <w:r w:rsidRPr="00813E72">
        <w:rPr>
          <w:i/>
          <w:color w:val="7030A0"/>
        </w:rPr>
        <w:t xml:space="preserve"> embrace, but if one of the students becomes an artist o</w:t>
      </w:r>
      <w:r w:rsidR="002D2754">
        <w:rPr>
          <w:i/>
          <w:color w:val="7030A0"/>
        </w:rPr>
        <w:t xml:space="preserve">ne day that will be fantastic. </w:t>
      </w:r>
      <w:r w:rsidRPr="00813E72">
        <w:rPr>
          <w:i/>
          <w:color w:val="7030A0"/>
        </w:rPr>
        <w:t xml:space="preserve">...some of them don't move from where they are - they go from home to school and don't do anything. This project has given us the chance to do many creative activities and find out about </w:t>
      </w:r>
      <w:r w:rsidR="007753EC">
        <w:rPr>
          <w:i/>
          <w:color w:val="7030A0"/>
        </w:rPr>
        <w:t>artists</w:t>
      </w:r>
      <w:r w:rsidRPr="00813E72">
        <w:rPr>
          <w:i/>
          <w:color w:val="7030A0"/>
        </w:rPr>
        <w:t>."</w:t>
      </w:r>
      <w:r w:rsidR="003F330C">
        <w:rPr>
          <w:i/>
          <w:color w:val="7030A0"/>
        </w:rPr>
        <w:t xml:space="preserve"> (teacher f</w:t>
      </w:r>
      <w:r>
        <w:rPr>
          <w:i/>
          <w:color w:val="7030A0"/>
        </w:rPr>
        <w:t xml:space="preserve">eedback) </w:t>
      </w:r>
    </w:p>
    <w:p w:rsidR="000178B0" w:rsidRDefault="000178B0" w:rsidP="00813E72">
      <w:pPr>
        <w:rPr>
          <w:b/>
          <w:sz w:val="16"/>
          <w:szCs w:val="16"/>
        </w:rPr>
      </w:pPr>
    </w:p>
    <w:p w:rsidR="000178B0" w:rsidRDefault="000178B0" w:rsidP="00813E72">
      <w:pPr>
        <w:rPr>
          <w:b/>
          <w:sz w:val="16"/>
          <w:szCs w:val="16"/>
        </w:rPr>
      </w:pPr>
    </w:p>
    <w:p w:rsidR="000178B0" w:rsidRDefault="000178B0" w:rsidP="00813E72">
      <w:pPr>
        <w:rPr>
          <w:b/>
          <w:sz w:val="16"/>
          <w:szCs w:val="16"/>
        </w:rPr>
      </w:pPr>
      <w:r>
        <w:rPr>
          <w:b/>
          <w:noProof/>
          <w:sz w:val="16"/>
          <w:szCs w:val="16"/>
          <w:lang w:eastAsia="en-GB"/>
        </w:rPr>
        <w:lastRenderedPageBreak/>
        <w:drawing>
          <wp:anchor distT="0" distB="0" distL="114300" distR="114300" simplePos="0" relativeHeight="251717120" behindDoc="1" locked="0" layoutInCell="1" allowOverlap="1">
            <wp:simplePos x="0" y="0"/>
            <wp:positionH relativeFrom="column">
              <wp:posOffset>38100</wp:posOffset>
            </wp:positionH>
            <wp:positionV relativeFrom="paragraph">
              <wp:posOffset>159385</wp:posOffset>
            </wp:positionV>
            <wp:extent cx="5731510" cy="3134360"/>
            <wp:effectExtent l="0" t="0" r="0" b="0"/>
            <wp:wrapTight wrapText="bothSides">
              <wp:wrapPolygon edited="0">
                <wp:start x="0" y="0"/>
                <wp:lineTo x="0" y="21530"/>
                <wp:lineTo x="21538" y="2153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liam Tyndale.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34360"/>
                    </a:xfrm>
                    <a:prstGeom prst="rect">
                      <a:avLst/>
                    </a:prstGeom>
                  </pic:spPr>
                </pic:pic>
              </a:graphicData>
            </a:graphic>
            <wp14:sizeRelH relativeFrom="page">
              <wp14:pctWidth>0</wp14:pctWidth>
            </wp14:sizeRelH>
            <wp14:sizeRelV relativeFrom="page">
              <wp14:pctHeight>0</wp14:pctHeight>
            </wp14:sizeRelV>
          </wp:anchor>
        </w:drawing>
      </w:r>
    </w:p>
    <w:p w:rsidR="00813E72" w:rsidRPr="000178B0" w:rsidRDefault="000178B0" w:rsidP="00813E72">
      <w:pPr>
        <w:rPr>
          <w:b/>
          <w:sz w:val="16"/>
          <w:szCs w:val="16"/>
        </w:rPr>
      </w:pPr>
      <w:r>
        <w:rPr>
          <w:b/>
          <w:sz w:val="16"/>
          <w:szCs w:val="16"/>
        </w:rPr>
        <w:t>Robert At William Tyndale School working with students</w:t>
      </w:r>
      <w:r w:rsidR="00813E72">
        <w:rPr>
          <w:i/>
          <w:color w:val="7030A0"/>
        </w:rPr>
        <w:t xml:space="preserve"> </w:t>
      </w:r>
    </w:p>
    <w:p w:rsidR="00813E72" w:rsidRDefault="00813E72" w:rsidP="00F459C1">
      <w:pPr>
        <w:rPr>
          <w:b/>
          <w:color w:val="7030A0"/>
        </w:rPr>
      </w:pPr>
    </w:p>
    <w:p w:rsidR="00BA0401" w:rsidRPr="00FD6C3B" w:rsidRDefault="00BA0401" w:rsidP="00F459C1">
      <w:pPr>
        <w:rPr>
          <w:b/>
          <w:color w:val="7030A0"/>
        </w:rPr>
      </w:pPr>
      <w:r w:rsidRPr="00FD6C3B">
        <w:rPr>
          <w:b/>
          <w:color w:val="7030A0"/>
        </w:rPr>
        <w:t xml:space="preserve">Final Reflections: </w:t>
      </w:r>
    </w:p>
    <w:p w:rsidR="00BA0401" w:rsidRDefault="00653C3E" w:rsidP="00BA0401">
      <w:r>
        <w:rPr>
          <w:b/>
        </w:rPr>
        <w:t xml:space="preserve">Arts Award </w:t>
      </w:r>
      <w:r w:rsidR="00BA0401" w:rsidRPr="00BA0401">
        <w:rPr>
          <w:b/>
        </w:rPr>
        <w:t>as a ‘hook’</w:t>
      </w:r>
      <w:r w:rsidR="00BA0401">
        <w:t xml:space="preserve"> </w:t>
      </w:r>
    </w:p>
    <w:p w:rsidR="00BA0401" w:rsidRDefault="00157FDF" w:rsidP="00F459C1">
      <w:r>
        <w:t>Into Film</w:t>
      </w:r>
      <w:r w:rsidR="00BA0401">
        <w:t xml:space="preserve"> felt that despite challenges with delivery and intensive support of schools, that </w:t>
      </w:r>
      <w:r w:rsidR="00653C3E">
        <w:t xml:space="preserve">Arts Award </w:t>
      </w:r>
      <w:r w:rsidR="00BA0401">
        <w:t xml:space="preserve">can act as a ‘hook’ with which to get more support, visits and resources for their </w:t>
      </w:r>
      <w:r w:rsidR="002F1AF4">
        <w:t>school’s</w:t>
      </w:r>
      <w:r w:rsidR="00BA0401">
        <w:t xml:space="preserve"> partnerships and engagement.               </w:t>
      </w:r>
    </w:p>
    <w:p w:rsidR="00BA0401" w:rsidRPr="00BA0401" w:rsidRDefault="00653C3E" w:rsidP="00F459C1">
      <w:pPr>
        <w:rPr>
          <w:b/>
        </w:rPr>
      </w:pPr>
      <w:r>
        <w:rPr>
          <w:b/>
        </w:rPr>
        <w:t xml:space="preserve">Arts Award </w:t>
      </w:r>
      <w:r w:rsidR="00BA0401">
        <w:rPr>
          <w:b/>
        </w:rPr>
        <w:t xml:space="preserve">and sustainability via ‘light touch’ resources </w:t>
      </w:r>
    </w:p>
    <w:p w:rsidR="00BA0401" w:rsidRDefault="00BA0401" w:rsidP="00F459C1">
      <w:r>
        <w:t xml:space="preserve">Supporting and </w:t>
      </w:r>
      <w:r w:rsidR="000F1C87">
        <w:t>encouraging teachers</w:t>
      </w:r>
      <w:r w:rsidR="00F459C1">
        <w:t xml:space="preserve"> </w:t>
      </w:r>
      <w:r>
        <w:t>to sustainably deliver</w:t>
      </w:r>
      <w:r w:rsidR="00F459C1">
        <w:t xml:space="preserve"> </w:t>
      </w:r>
      <w:r w:rsidR="00653C3E">
        <w:t xml:space="preserve">Arts Award </w:t>
      </w:r>
      <w:r>
        <w:t xml:space="preserve">is </w:t>
      </w:r>
      <w:r w:rsidR="00F459C1">
        <w:t>difficult</w:t>
      </w:r>
      <w:r>
        <w:t xml:space="preserve"> as it is not a priority. Doing </w:t>
      </w:r>
      <w:r w:rsidR="00653C3E">
        <w:t xml:space="preserve">Arts Award </w:t>
      </w:r>
      <w:r w:rsidR="00F459C1">
        <w:t>via film club</w:t>
      </w:r>
      <w:r>
        <w:t xml:space="preserve"> to achieve 45</w:t>
      </w:r>
      <w:r w:rsidR="00F459C1">
        <w:t xml:space="preserve"> explore</w:t>
      </w:r>
      <w:r>
        <w:t xml:space="preserve"> and 47</w:t>
      </w:r>
      <w:r w:rsidR="00F459C1">
        <w:t xml:space="preserve"> discover entries is a challenge</w:t>
      </w:r>
      <w:r>
        <w:t xml:space="preserve"> because of evidence gathering</w:t>
      </w:r>
      <w:r w:rsidR="00F459C1">
        <w:t xml:space="preserve">. Lunchtime club is working with a trained individual who is unpaid.  </w:t>
      </w:r>
    </w:p>
    <w:p w:rsidR="00F459C1" w:rsidRPr="00BA0401" w:rsidRDefault="00BA0401" w:rsidP="00F459C1">
      <w:pPr>
        <w:rPr>
          <w:b/>
        </w:rPr>
      </w:pPr>
      <w:r>
        <w:t>There is a d</w:t>
      </w:r>
      <w:r w:rsidR="00F459C1">
        <w:t xml:space="preserve">ifficulty is in the ‘light touch’ resource </w:t>
      </w:r>
      <w:r w:rsidR="000F1C87">
        <w:t>and teachers</w:t>
      </w:r>
      <w:r w:rsidR="00F459C1">
        <w:t xml:space="preserve"> need too much support for this to be sustainable</w:t>
      </w:r>
      <w:r>
        <w:t xml:space="preserve"> </w:t>
      </w:r>
      <w:proofErr w:type="gramStart"/>
      <w:r>
        <w:t>at the moment</w:t>
      </w:r>
      <w:proofErr w:type="gramEnd"/>
      <w:r w:rsidR="00062A4F">
        <w:t>. Responses have been mixed and some may feel it will be difficult</w:t>
      </w:r>
      <w:r w:rsidR="00F459C1">
        <w:t xml:space="preserve"> to do it again</w:t>
      </w:r>
      <w:r w:rsidR="00062A4F">
        <w:t xml:space="preserve">. </w:t>
      </w:r>
      <w:r w:rsidR="000F1C87">
        <w:t>Getting teachers</w:t>
      </w:r>
      <w:r w:rsidR="00062A4F">
        <w:t xml:space="preserve"> out to do school tips is also challenging.</w:t>
      </w:r>
      <w:r w:rsidR="00F459C1">
        <w:t xml:space="preserve"> </w:t>
      </w:r>
    </w:p>
    <w:p w:rsidR="002D3A57" w:rsidRDefault="00062A4F" w:rsidP="00F459C1">
      <w:pPr>
        <w:rPr>
          <w:b/>
        </w:rPr>
      </w:pPr>
      <w:r>
        <w:rPr>
          <w:b/>
        </w:rPr>
        <w:t xml:space="preserve">Solutions: </w:t>
      </w:r>
    </w:p>
    <w:p w:rsidR="00062A4F" w:rsidRDefault="00062A4F" w:rsidP="00F459C1">
      <w:r w:rsidRPr="00062A4F">
        <w:t xml:space="preserve">The way forward to implementing quality resources in schools to be used for sustainable repeat delivery of </w:t>
      </w:r>
      <w:r w:rsidR="00653C3E">
        <w:t xml:space="preserve">Arts Award </w:t>
      </w:r>
      <w:r w:rsidRPr="00062A4F">
        <w:t xml:space="preserve">perhaps lies in solidifying existing networks and </w:t>
      </w:r>
      <w:r w:rsidR="002F1AF4">
        <w:t>considering</w:t>
      </w:r>
      <w:r>
        <w:t xml:space="preserve"> </w:t>
      </w:r>
      <w:r w:rsidR="002F1AF4">
        <w:t>social</w:t>
      </w:r>
      <w:r w:rsidR="000178B0">
        <w:t xml:space="preserve"> media such as Twitter as a way of promoting interest, progress and engagement </w:t>
      </w:r>
      <w:r w:rsidR="00BB67F6">
        <w:t xml:space="preserve">with </w:t>
      </w:r>
      <w:r w:rsidR="00653C3E">
        <w:t xml:space="preserve">Arts Award </w:t>
      </w:r>
      <w:r w:rsidR="000F1C87">
        <w:t>and teachers</w:t>
      </w:r>
      <w:r w:rsidR="002F1AF4">
        <w:t xml:space="preserve"> to find out about what is going on and where. </w:t>
      </w:r>
    </w:p>
    <w:p w:rsidR="00E926E4" w:rsidRDefault="00E926E4" w:rsidP="00F459C1"/>
    <w:p w:rsidR="00BA4CC6" w:rsidRPr="002F1AF4" w:rsidRDefault="00BA4CC6" w:rsidP="00BA4CC6">
      <w:pPr>
        <w:pStyle w:val="Heading1"/>
        <w:rPr>
          <w:rFonts w:asciiTheme="minorHAnsi" w:eastAsia="Times New Roman" w:hAnsiTheme="minorHAnsi"/>
          <w:color w:val="FF0000"/>
          <w:sz w:val="32"/>
          <w:szCs w:val="24"/>
          <w:u w:val="single"/>
          <w:lang w:eastAsia="en-GB"/>
        </w:rPr>
      </w:pPr>
      <w:r w:rsidRPr="006D3E60">
        <w:rPr>
          <w:rFonts w:asciiTheme="minorHAnsi" w:eastAsia="Times New Roman" w:hAnsiTheme="minorHAnsi"/>
          <w:sz w:val="32"/>
          <w:szCs w:val="24"/>
          <w:u w:val="single"/>
          <w:lang w:eastAsia="en-GB"/>
        </w:rPr>
        <w:lastRenderedPageBreak/>
        <w:t>LEAN</w:t>
      </w:r>
      <w:r w:rsidR="005D05A4">
        <w:rPr>
          <w:rFonts w:asciiTheme="minorHAnsi" w:eastAsia="Times New Roman" w:hAnsiTheme="minorHAnsi"/>
          <w:sz w:val="32"/>
          <w:szCs w:val="24"/>
          <w:u w:val="single"/>
          <w:lang w:eastAsia="en-GB"/>
        </w:rPr>
        <w:t xml:space="preserve"> </w:t>
      </w:r>
    </w:p>
    <w:p w:rsidR="00CC6717" w:rsidRDefault="00BA4CC6" w:rsidP="00CC6717">
      <w:pPr>
        <w:rPr>
          <w:shd w:val="clear" w:color="auto" w:fill="FFFFFF"/>
        </w:rPr>
      </w:pPr>
      <w:r w:rsidRPr="00CC6717">
        <w:t xml:space="preserve">Lewisham Education </w:t>
      </w:r>
      <w:r w:rsidR="007753EC">
        <w:t>Arts</w:t>
      </w:r>
      <w:r w:rsidRPr="00CC6717">
        <w:t xml:space="preserve"> Network (LEAN)</w:t>
      </w:r>
      <w:r w:rsidR="00497EF0">
        <w:t xml:space="preserve"> is the lead partner in the organisation of Lewisham Live</w:t>
      </w:r>
      <w:r w:rsidR="0083584E">
        <w:t xml:space="preserve"> Festival.</w:t>
      </w:r>
      <w:r w:rsidR="00497EF0">
        <w:t xml:space="preserve"> </w:t>
      </w:r>
      <w:r w:rsidR="00497EF0">
        <w:rPr>
          <w:rFonts w:eastAsia="Arial" w:cs="Arial"/>
          <w:szCs w:val="24"/>
        </w:rPr>
        <w:t xml:space="preserve">LEAN has nurtured and led the Lewisham Live partnership to grow from a single music showcase to an ambitious </w:t>
      </w:r>
      <w:r w:rsidR="002F1AF4">
        <w:rPr>
          <w:rFonts w:eastAsia="Arial" w:cs="Arial"/>
          <w:szCs w:val="24"/>
        </w:rPr>
        <w:t>four-week</w:t>
      </w:r>
      <w:r w:rsidR="00497EF0">
        <w:rPr>
          <w:rFonts w:eastAsia="Arial" w:cs="Arial"/>
          <w:szCs w:val="24"/>
        </w:rPr>
        <w:t xml:space="preserve"> long music and dance festival with 12 shows, 9 partners, 2000 young performers and an audience of 4000</w:t>
      </w:r>
      <w:r w:rsidR="00626D16" w:rsidRPr="00CC6717">
        <w:t xml:space="preserve">. The Local Area Network has noted local interest in </w:t>
      </w:r>
      <w:r w:rsidR="00653C3E">
        <w:t xml:space="preserve">Arts Award </w:t>
      </w:r>
      <w:r w:rsidR="00497EF0">
        <w:t>in the area</w:t>
      </w:r>
      <w:r w:rsidR="00626D16" w:rsidRPr="00CC6717">
        <w:t xml:space="preserve">, </w:t>
      </w:r>
      <w:r w:rsidR="00497EF0">
        <w:t>but it became evident that</w:t>
      </w:r>
      <w:r w:rsidR="00626D16" w:rsidRPr="00CC6717">
        <w:t xml:space="preserve"> direct support was needed to support further action. LEAN</w:t>
      </w:r>
      <w:r w:rsidR="00497EF0">
        <w:t xml:space="preserve"> therefore</w:t>
      </w:r>
      <w:r w:rsidR="00626D16" w:rsidRPr="00CC6717">
        <w:t xml:space="preserve"> proposed to utilize the festival as a vehicle to support </w:t>
      </w:r>
      <w:r w:rsidR="007753EC">
        <w:t>Arts</w:t>
      </w:r>
      <w:r w:rsidR="00A23FA2">
        <w:t xml:space="preserve"> Award</w:t>
      </w:r>
      <w:r w:rsidR="00BD399F" w:rsidRPr="00CC6717">
        <w:t xml:space="preserve">. </w:t>
      </w:r>
      <w:r w:rsidR="00CC6717" w:rsidRPr="00CC6717">
        <w:t xml:space="preserve">They were particularly interested to see if </w:t>
      </w:r>
      <w:r w:rsidR="00497EF0">
        <w:t>it</w:t>
      </w:r>
      <w:r w:rsidR="00CC6717" w:rsidRPr="00CC6717">
        <w:t xml:space="preserve"> could increase </w:t>
      </w:r>
      <w:r w:rsidR="00653C3E">
        <w:t xml:space="preserve">Arts Award </w:t>
      </w:r>
      <w:r w:rsidR="00497EF0">
        <w:t>d</w:t>
      </w:r>
      <w:r w:rsidR="00CC6717" w:rsidRPr="00CC6717">
        <w:t xml:space="preserve">elivery in Lewisham Primary Schools. Additionally, they sought to explore </w:t>
      </w:r>
      <w:r w:rsidR="00CC6717">
        <w:t>how to best</w:t>
      </w:r>
      <w:r w:rsidR="00CC6717" w:rsidRPr="00CC6717">
        <w:t xml:space="preserve"> communicate </w:t>
      </w:r>
      <w:r w:rsidR="007753EC">
        <w:t>Arts</w:t>
      </w:r>
      <w:r w:rsidR="00A23FA2">
        <w:t xml:space="preserve"> Award</w:t>
      </w:r>
      <w:r w:rsidR="00CC6717">
        <w:t>’s</w:t>
      </w:r>
      <w:r w:rsidR="00CC6717" w:rsidRPr="00CC6717">
        <w:t xml:space="preserve"> valu</w:t>
      </w:r>
      <w:r w:rsidR="00CC6717">
        <w:t xml:space="preserve">able addition to the curriculum and what </w:t>
      </w:r>
      <w:r w:rsidR="00CC6717" w:rsidRPr="00CC6717">
        <w:rPr>
          <w:shd w:val="clear" w:color="auto" w:fill="FFFFFF"/>
        </w:rPr>
        <w:t>structures need</w:t>
      </w:r>
      <w:r w:rsidR="00CC6717">
        <w:rPr>
          <w:shd w:val="clear" w:color="auto" w:fill="FFFFFF"/>
        </w:rPr>
        <w:t>ed</w:t>
      </w:r>
      <w:r w:rsidR="00CC6717" w:rsidRPr="00CC6717">
        <w:rPr>
          <w:shd w:val="clear" w:color="auto" w:fill="FFFFFF"/>
        </w:rPr>
        <w:t xml:space="preserve"> to be in place to support </w:t>
      </w:r>
      <w:r w:rsidR="00CC6717">
        <w:rPr>
          <w:shd w:val="clear" w:color="auto" w:fill="FFFFFF"/>
        </w:rPr>
        <w:t xml:space="preserve">partnerships between </w:t>
      </w:r>
      <w:r w:rsidR="007753EC">
        <w:rPr>
          <w:shd w:val="clear" w:color="auto" w:fill="FFFFFF"/>
        </w:rPr>
        <w:t>arts</w:t>
      </w:r>
      <w:r w:rsidR="00CC6717">
        <w:rPr>
          <w:shd w:val="clear" w:color="auto" w:fill="FFFFFF"/>
        </w:rPr>
        <w:t xml:space="preserve"> organisations and schools. </w:t>
      </w:r>
    </w:p>
    <w:p w:rsidR="00497EF0" w:rsidRDefault="00BD399F" w:rsidP="00497EF0">
      <w:r>
        <w:rPr>
          <w:lang w:eastAsia="en-GB"/>
        </w:rPr>
        <w:t>They did this by inviting participating schools to a</w:t>
      </w:r>
      <w:r w:rsidR="00BA4CC6" w:rsidRPr="001A5C27">
        <w:rPr>
          <w:rFonts w:eastAsia="Times New Roman" w:cs="Arial"/>
          <w:lang w:eastAsia="en-GB"/>
        </w:rPr>
        <w:t>n introductory meeting.</w:t>
      </w:r>
      <w:r w:rsidR="00BA4CC6">
        <w:rPr>
          <w:rFonts w:eastAsia="Times New Roman" w:cs="Arial"/>
          <w:lang w:eastAsia="en-GB"/>
        </w:rPr>
        <w:t xml:space="preserve"> </w:t>
      </w:r>
      <w:r>
        <w:rPr>
          <w:rFonts w:eastAsia="Times New Roman" w:cs="Arial"/>
          <w:lang w:eastAsia="en-GB"/>
        </w:rPr>
        <w:t>They offered f</w:t>
      </w:r>
      <w:r w:rsidR="00BA4CC6">
        <w:rPr>
          <w:rFonts w:eastAsia="Times New Roman" w:cs="Arial"/>
          <w:lang w:eastAsia="en-GB"/>
        </w:rPr>
        <w:t xml:space="preserve">ree </w:t>
      </w:r>
      <w:r w:rsidR="00653C3E">
        <w:rPr>
          <w:rFonts w:eastAsia="Times New Roman" w:cs="Arial"/>
          <w:lang w:eastAsia="en-GB"/>
        </w:rPr>
        <w:t xml:space="preserve">Arts Award </w:t>
      </w:r>
      <w:r w:rsidR="00BA4CC6">
        <w:rPr>
          <w:rFonts w:eastAsia="Times New Roman" w:cs="Arial"/>
          <w:lang w:eastAsia="en-GB"/>
        </w:rPr>
        <w:t>Adviser training</w:t>
      </w:r>
      <w:r>
        <w:rPr>
          <w:rFonts w:eastAsia="Times New Roman" w:cs="Arial"/>
          <w:lang w:eastAsia="en-GB"/>
        </w:rPr>
        <w:t xml:space="preserve"> and paired each school with a Lewisham Live </w:t>
      </w:r>
      <w:r w:rsidR="007753EC">
        <w:rPr>
          <w:rFonts w:eastAsia="Times New Roman" w:cs="Arial"/>
          <w:lang w:eastAsia="en-GB"/>
        </w:rPr>
        <w:t>arts</w:t>
      </w:r>
      <w:r>
        <w:rPr>
          <w:rFonts w:eastAsia="Times New Roman" w:cs="Arial"/>
          <w:lang w:eastAsia="en-GB"/>
        </w:rPr>
        <w:t xml:space="preserve"> partner. </w:t>
      </w:r>
      <w:r w:rsidR="00497EF0">
        <w:t>Each school will have three</w:t>
      </w:r>
      <w:r w:rsidR="00497EF0" w:rsidRPr="00704962">
        <w:t xml:space="preserve"> days</w:t>
      </w:r>
      <w:r w:rsidR="00497EF0">
        <w:t xml:space="preserve"> of support from an </w:t>
      </w:r>
      <w:r w:rsidR="007753EC">
        <w:t>arts</w:t>
      </w:r>
      <w:r w:rsidR="00497EF0">
        <w:t xml:space="preserve"> partner and is signing agreements with dates and requirements for the programme set in advance. The aim is to develop a f</w:t>
      </w:r>
      <w:r w:rsidR="00497EF0" w:rsidRPr="00CC6717">
        <w:t>inal guide</w:t>
      </w:r>
      <w:r w:rsidR="00497EF0">
        <w:t xml:space="preserve"> or flow chart, which demonstrates how festival participation can contribute to </w:t>
      </w:r>
      <w:r w:rsidR="007753EC">
        <w:t>Arts</w:t>
      </w:r>
      <w:r w:rsidR="00497EF0">
        <w:t xml:space="preserve"> Award. </w:t>
      </w:r>
    </w:p>
    <w:p w:rsidR="00433BEC" w:rsidRDefault="00497EF0" w:rsidP="00433BEC">
      <w:pPr>
        <w:spacing w:after="0" w:line="240" w:lineRule="auto"/>
      </w:pPr>
      <w:r>
        <w:t>LEAN</w:t>
      </w:r>
      <w:r w:rsidR="00CC6717">
        <w:t xml:space="preserve"> </w:t>
      </w:r>
      <w:r>
        <w:t>is using t</w:t>
      </w:r>
      <w:r w:rsidR="00CC6717">
        <w:t xml:space="preserve">rained advisers from the </w:t>
      </w:r>
      <w:r>
        <w:t xml:space="preserve">festival </w:t>
      </w:r>
      <w:r w:rsidR="00CC6717">
        <w:t xml:space="preserve">partner </w:t>
      </w:r>
      <w:r w:rsidR="007753EC">
        <w:t>arts</w:t>
      </w:r>
      <w:r w:rsidR="00CC6717">
        <w:t xml:space="preserve"> organisations to manage direct relationships with schools. They </w:t>
      </w:r>
      <w:r>
        <w:t>will</w:t>
      </w:r>
      <w:r w:rsidR="00CC6717">
        <w:t xml:space="preserve"> plan the programme jointly</w:t>
      </w:r>
      <w:r>
        <w:t xml:space="preserve"> with</w:t>
      </w:r>
      <w:r w:rsidR="000178B0">
        <w:t xml:space="preserve"> teacher</w:t>
      </w:r>
      <w:r>
        <w:t>s</w:t>
      </w:r>
      <w:r w:rsidR="00CC6717">
        <w:t xml:space="preserve">, but the schools </w:t>
      </w:r>
      <w:r>
        <w:t>will</w:t>
      </w:r>
      <w:r w:rsidR="00CC6717">
        <w:t xml:space="preserve"> register as new centres and deliver the awards themselves. The </w:t>
      </w:r>
      <w:r w:rsidR="007753EC">
        <w:t>arts</w:t>
      </w:r>
      <w:r w:rsidR="00CC6717">
        <w:t xml:space="preserve"> organisation’s main role </w:t>
      </w:r>
      <w:r>
        <w:t>is to ensure that the school</w:t>
      </w:r>
      <w:r w:rsidR="00CC6717">
        <w:t xml:space="preserve"> use</w:t>
      </w:r>
      <w:r>
        <w:t>s</w:t>
      </w:r>
      <w:r w:rsidR="00CC6717">
        <w:t xml:space="preserve"> the activity they were already undertaking as part of the festival to complete their </w:t>
      </w:r>
      <w:r w:rsidR="007753EC">
        <w:t>Arts</w:t>
      </w:r>
      <w:r w:rsidR="00A23FA2">
        <w:t xml:space="preserve"> Award</w:t>
      </w:r>
      <w:r w:rsidR="00CC6717">
        <w:t>s.</w:t>
      </w:r>
      <w:r>
        <w:t xml:space="preserve"> The plan is to demonstrate </w:t>
      </w:r>
      <w:r w:rsidR="00433BEC">
        <w:t xml:space="preserve">that ongoing work doesn’t need to be replicated, just captured differently and embedded alongside </w:t>
      </w:r>
      <w:r w:rsidR="007753EC">
        <w:t>Arts</w:t>
      </w:r>
      <w:r w:rsidR="00A23FA2">
        <w:t xml:space="preserve"> Award</w:t>
      </w:r>
      <w:r w:rsidR="00433BEC">
        <w:t xml:space="preserve">.  </w:t>
      </w:r>
    </w:p>
    <w:p w:rsidR="00433BEC" w:rsidRDefault="00433BEC" w:rsidP="00433BEC">
      <w:pPr>
        <w:spacing w:after="0" w:line="240" w:lineRule="auto"/>
      </w:pPr>
    </w:p>
    <w:p w:rsidR="00BA4CC6" w:rsidRDefault="00CC6717" w:rsidP="00CC6717">
      <w:pPr>
        <w:rPr>
          <w:rFonts w:eastAsia="Times New Roman" w:cs="Arial"/>
          <w:lang w:eastAsia="en-GB"/>
        </w:rPr>
      </w:pPr>
      <w:r>
        <w:rPr>
          <w:rFonts w:cs="Arial"/>
          <w:color w:val="17365D" w:themeColor="text2" w:themeShade="BF"/>
        </w:rPr>
        <w:t>LEAN</w:t>
      </w:r>
      <w:r>
        <w:rPr>
          <w:rFonts w:eastAsia="Times New Roman" w:cs="Arial"/>
          <w:lang w:eastAsia="en-GB"/>
        </w:rPr>
        <w:t xml:space="preserve"> </w:t>
      </w:r>
      <w:r w:rsidR="00497EF0">
        <w:rPr>
          <w:rFonts w:eastAsia="Times New Roman" w:cs="Arial"/>
          <w:lang w:eastAsia="en-GB"/>
        </w:rPr>
        <w:t xml:space="preserve">has also </w:t>
      </w:r>
      <w:r>
        <w:rPr>
          <w:rFonts w:eastAsia="Times New Roman" w:cs="Arial"/>
          <w:lang w:eastAsia="en-GB"/>
        </w:rPr>
        <w:t xml:space="preserve">enlisted </w:t>
      </w:r>
      <w:r w:rsidR="00BA4CC6" w:rsidRPr="001A5C27">
        <w:rPr>
          <w:rFonts w:eastAsia="Times New Roman" w:cs="Arial"/>
          <w:lang w:eastAsia="en-GB"/>
        </w:rPr>
        <w:t xml:space="preserve">two </w:t>
      </w:r>
      <w:r>
        <w:rPr>
          <w:rFonts w:eastAsia="Times New Roman" w:cs="Arial"/>
          <w:lang w:eastAsia="en-GB"/>
        </w:rPr>
        <w:t xml:space="preserve">additional </w:t>
      </w:r>
      <w:r w:rsidR="00BA4CC6" w:rsidRPr="001A5C27">
        <w:rPr>
          <w:rFonts w:eastAsia="Times New Roman" w:cs="Arial"/>
          <w:lang w:eastAsia="en-GB"/>
        </w:rPr>
        <w:t xml:space="preserve">schools for </w:t>
      </w:r>
      <w:r>
        <w:rPr>
          <w:rFonts w:eastAsia="Times New Roman" w:cs="Arial"/>
          <w:lang w:eastAsia="en-GB"/>
        </w:rPr>
        <w:t>a light touch</w:t>
      </w:r>
      <w:r w:rsidR="00BA4CC6" w:rsidRPr="001A5C27">
        <w:rPr>
          <w:rFonts w:eastAsia="Times New Roman" w:cs="Arial"/>
          <w:lang w:eastAsia="en-GB"/>
        </w:rPr>
        <w:t xml:space="preserve"> </w:t>
      </w:r>
      <w:r>
        <w:rPr>
          <w:rFonts w:eastAsia="Times New Roman" w:cs="Arial"/>
          <w:lang w:eastAsia="en-GB"/>
        </w:rPr>
        <w:t>“</w:t>
      </w:r>
      <w:r w:rsidR="00653C3E">
        <w:rPr>
          <w:rFonts w:eastAsia="Times New Roman" w:cs="Arial"/>
          <w:lang w:eastAsia="en-GB"/>
        </w:rPr>
        <w:t xml:space="preserve">Arts Award </w:t>
      </w:r>
      <w:r w:rsidR="00BA4CC6" w:rsidRPr="001A5C27">
        <w:rPr>
          <w:rFonts w:eastAsia="Times New Roman" w:cs="Arial"/>
          <w:lang w:eastAsia="en-GB"/>
        </w:rPr>
        <w:t>introduction</w:t>
      </w:r>
      <w:r>
        <w:rPr>
          <w:rFonts w:eastAsia="Times New Roman" w:cs="Arial"/>
          <w:lang w:eastAsia="en-GB"/>
        </w:rPr>
        <w:t>”</w:t>
      </w:r>
      <w:r w:rsidR="00497EF0">
        <w:rPr>
          <w:rFonts w:eastAsia="Times New Roman" w:cs="Arial"/>
          <w:lang w:eastAsia="en-GB"/>
        </w:rPr>
        <w:t xml:space="preserve">, who </w:t>
      </w:r>
      <w:r w:rsidR="00BA4CC6" w:rsidRPr="001A5C27">
        <w:rPr>
          <w:rFonts w:eastAsia="Times New Roman" w:cs="Arial"/>
          <w:lang w:eastAsia="en-GB"/>
        </w:rPr>
        <w:t xml:space="preserve">will be invited to </w:t>
      </w:r>
      <w:r w:rsidR="00653C3E">
        <w:rPr>
          <w:rFonts w:eastAsia="Times New Roman" w:cs="Arial"/>
          <w:lang w:eastAsia="en-GB"/>
        </w:rPr>
        <w:t xml:space="preserve">Arts Award </w:t>
      </w:r>
      <w:r w:rsidR="00BA4CC6" w:rsidRPr="001A5C27">
        <w:rPr>
          <w:rFonts w:eastAsia="Times New Roman" w:cs="Arial"/>
          <w:lang w:eastAsia="en-GB"/>
        </w:rPr>
        <w:t>events and have a face to face meet</w:t>
      </w:r>
      <w:r>
        <w:rPr>
          <w:rFonts w:eastAsia="Times New Roman" w:cs="Arial"/>
          <w:lang w:eastAsia="en-GB"/>
        </w:rPr>
        <w:t xml:space="preserve">ing to discuss training options for the future. </w:t>
      </w:r>
    </w:p>
    <w:p w:rsidR="007413D6" w:rsidRDefault="007413D6" w:rsidP="00CC6717">
      <w:pPr>
        <w:rPr>
          <w:rFonts w:eastAsia="Times New Roman" w:cs="Arial"/>
          <w:b/>
          <w:bCs/>
          <w:sz w:val="24"/>
          <w:szCs w:val="24"/>
          <w:lang w:eastAsia="en-GB"/>
        </w:rPr>
      </w:pPr>
      <w:r>
        <w:rPr>
          <w:rFonts w:eastAsia="Times New Roman" w:cs="Arial"/>
          <w:lang w:eastAsia="en-GB"/>
        </w:rPr>
        <w:t xml:space="preserve">This programme is at an earlier stage in its delivery and this is reflected in the below. </w:t>
      </w:r>
    </w:p>
    <w:p w:rsidR="005671A1" w:rsidRPr="005671A1" w:rsidRDefault="005671A1" w:rsidP="00BA4CC6">
      <w:pPr>
        <w:spacing w:before="100" w:beforeAutospacing="1" w:after="100" w:afterAutospacing="1" w:line="240" w:lineRule="auto"/>
        <w:rPr>
          <w:rFonts w:eastAsia="Times New Roman" w:cs="Arial"/>
          <w:bCs/>
          <w:color w:val="7030A0"/>
          <w:sz w:val="24"/>
          <w:szCs w:val="24"/>
          <w:lang w:eastAsia="en-GB"/>
        </w:rPr>
      </w:pPr>
      <w:r w:rsidRPr="005671A1">
        <w:rPr>
          <w:rFonts w:eastAsia="Times New Roman" w:cs="Arial"/>
          <w:b/>
          <w:bCs/>
          <w:color w:val="7030A0"/>
          <w:sz w:val="24"/>
          <w:szCs w:val="24"/>
          <w:lang w:eastAsia="en-GB"/>
        </w:rPr>
        <w:t>Overcoming c</w:t>
      </w:r>
      <w:r w:rsidR="00BA4CC6" w:rsidRPr="005671A1">
        <w:rPr>
          <w:rFonts w:eastAsia="Times New Roman" w:cs="Arial"/>
          <w:b/>
          <w:bCs/>
          <w:color w:val="7030A0"/>
          <w:sz w:val="24"/>
          <w:szCs w:val="24"/>
          <w:lang w:eastAsia="en-GB"/>
        </w:rPr>
        <w:t>hallenge</w:t>
      </w:r>
      <w:r w:rsidRPr="005671A1">
        <w:rPr>
          <w:rFonts w:eastAsia="Times New Roman" w:cs="Arial"/>
          <w:b/>
          <w:bCs/>
          <w:color w:val="7030A0"/>
          <w:sz w:val="24"/>
          <w:szCs w:val="24"/>
          <w:lang w:eastAsia="en-GB"/>
        </w:rPr>
        <w:t>s</w:t>
      </w:r>
      <w:r w:rsidR="00497EF0">
        <w:rPr>
          <w:rFonts w:eastAsia="Times New Roman" w:cs="Arial"/>
          <w:b/>
          <w:bCs/>
          <w:color w:val="7030A0"/>
          <w:sz w:val="24"/>
          <w:szCs w:val="24"/>
          <w:lang w:eastAsia="en-GB"/>
        </w:rPr>
        <w:t>:</w:t>
      </w:r>
    </w:p>
    <w:p w:rsidR="00A56A99" w:rsidRDefault="00FC597A" w:rsidP="007413D6">
      <w:pPr>
        <w:rPr>
          <w:lang w:eastAsia="en-GB"/>
        </w:rPr>
      </w:pPr>
      <w:r>
        <w:rPr>
          <w:b/>
          <w:lang w:eastAsia="en-GB"/>
        </w:rPr>
        <w:t>Limited</w:t>
      </w:r>
      <w:r w:rsidR="00A56A99" w:rsidRPr="005671A1">
        <w:rPr>
          <w:b/>
          <w:lang w:eastAsia="en-GB"/>
        </w:rPr>
        <w:t xml:space="preserve"> knowledge of </w:t>
      </w:r>
      <w:r w:rsidR="00653C3E">
        <w:rPr>
          <w:b/>
          <w:lang w:eastAsia="en-GB"/>
        </w:rPr>
        <w:t xml:space="preserve">Arts Award </w:t>
      </w:r>
      <w:r w:rsidR="00A56A99" w:rsidRPr="005671A1">
        <w:rPr>
          <w:b/>
          <w:lang w:eastAsia="en-GB"/>
        </w:rPr>
        <w:t>in borough</w:t>
      </w:r>
      <w:r w:rsidR="00A56A99">
        <w:rPr>
          <w:lang w:eastAsia="en-GB"/>
        </w:rPr>
        <w:t xml:space="preserve">:  </w:t>
      </w:r>
      <w:r>
        <w:rPr>
          <w:lang w:eastAsia="en-GB"/>
        </w:rPr>
        <w:t xml:space="preserve">Upon consultation, LEAN found that </w:t>
      </w:r>
      <w:r w:rsidR="000178B0">
        <w:rPr>
          <w:lang w:eastAsia="en-GB"/>
        </w:rPr>
        <w:t>many teachers</w:t>
      </w:r>
      <w:r w:rsidR="00E549F2">
        <w:rPr>
          <w:lang w:eastAsia="en-GB"/>
        </w:rPr>
        <w:t xml:space="preserve"> </w:t>
      </w:r>
      <w:r>
        <w:rPr>
          <w:lang w:eastAsia="en-GB"/>
        </w:rPr>
        <w:t xml:space="preserve">were </w:t>
      </w:r>
      <w:r w:rsidR="00A56A99">
        <w:rPr>
          <w:lang w:eastAsia="en-GB"/>
        </w:rPr>
        <w:t>c</w:t>
      </w:r>
      <w:r>
        <w:rPr>
          <w:lang w:eastAsia="en-GB"/>
        </w:rPr>
        <w:t xml:space="preserve">onfusing </w:t>
      </w:r>
      <w:r w:rsidR="00653C3E">
        <w:rPr>
          <w:lang w:eastAsia="en-GB"/>
        </w:rPr>
        <w:t xml:space="preserve">Arts Award </w:t>
      </w:r>
      <w:r w:rsidR="00A56A99">
        <w:rPr>
          <w:lang w:eastAsia="en-GB"/>
        </w:rPr>
        <w:t xml:space="preserve">with </w:t>
      </w:r>
      <w:r w:rsidR="007753EC">
        <w:rPr>
          <w:lang w:eastAsia="en-GB"/>
        </w:rPr>
        <w:t>Arts</w:t>
      </w:r>
      <w:r w:rsidR="00A56A99" w:rsidRPr="001A5C27">
        <w:rPr>
          <w:lang w:eastAsia="en-GB"/>
        </w:rPr>
        <w:t>mark</w:t>
      </w:r>
      <w:r w:rsidR="00A56A99">
        <w:rPr>
          <w:lang w:eastAsia="en-GB"/>
        </w:rPr>
        <w:t xml:space="preserve">. </w:t>
      </w:r>
      <w:r>
        <w:rPr>
          <w:lang w:eastAsia="en-GB"/>
        </w:rPr>
        <w:t>They therefore r</w:t>
      </w:r>
      <w:r w:rsidR="00A56A99">
        <w:rPr>
          <w:lang w:eastAsia="en-GB"/>
        </w:rPr>
        <w:t>an an i</w:t>
      </w:r>
      <w:r w:rsidR="00A56A99" w:rsidRPr="001A5C27">
        <w:rPr>
          <w:lang w:eastAsia="en-GB"/>
        </w:rPr>
        <w:t>ntro</w:t>
      </w:r>
      <w:r w:rsidR="00A56A99">
        <w:rPr>
          <w:lang w:eastAsia="en-GB"/>
        </w:rPr>
        <w:t>ductory</w:t>
      </w:r>
      <w:r w:rsidR="00A56A99" w:rsidRPr="001A5C27">
        <w:rPr>
          <w:lang w:eastAsia="en-GB"/>
        </w:rPr>
        <w:t xml:space="preserve"> meeting</w:t>
      </w:r>
      <w:r w:rsidR="00A56A99">
        <w:rPr>
          <w:lang w:eastAsia="en-GB"/>
        </w:rPr>
        <w:t xml:space="preserve"> to explain </w:t>
      </w:r>
      <w:r w:rsidR="00653C3E">
        <w:rPr>
          <w:lang w:eastAsia="en-GB"/>
        </w:rPr>
        <w:t xml:space="preserve">Arts Award </w:t>
      </w:r>
      <w:r w:rsidR="00A56A99">
        <w:rPr>
          <w:lang w:eastAsia="en-GB"/>
        </w:rPr>
        <w:t>and administered e</w:t>
      </w:r>
      <w:r w:rsidR="00A56A99" w:rsidRPr="001A5C27">
        <w:rPr>
          <w:lang w:eastAsia="en-GB"/>
        </w:rPr>
        <w:t xml:space="preserve">valuation forms </w:t>
      </w:r>
      <w:r w:rsidR="00A56A99">
        <w:rPr>
          <w:lang w:eastAsia="en-GB"/>
        </w:rPr>
        <w:t>to track the changes in</w:t>
      </w:r>
      <w:r w:rsidR="000178B0">
        <w:rPr>
          <w:lang w:eastAsia="en-GB"/>
        </w:rPr>
        <w:t xml:space="preserve"> teacher</w:t>
      </w:r>
      <w:r w:rsidR="00A56A99">
        <w:rPr>
          <w:lang w:eastAsia="en-GB"/>
        </w:rPr>
        <w:t>’s knowledge and perceptions.</w:t>
      </w:r>
      <w:r w:rsidR="000178B0">
        <w:rPr>
          <w:lang w:eastAsia="en-GB"/>
        </w:rPr>
        <w:t xml:space="preserve">  Teacher</w:t>
      </w:r>
      <w:r w:rsidR="00A56A99" w:rsidRPr="001A5C27">
        <w:rPr>
          <w:lang w:eastAsia="en-GB"/>
        </w:rPr>
        <w:t xml:space="preserve"> and </w:t>
      </w:r>
      <w:r w:rsidR="007753EC">
        <w:rPr>
          <w:lang w:eastAsia="en-GB"/>
        </w:rPr>
        <w:t>arts</w:t>
      </w:r>
      <w:r w:rsidR="00A56A99" w:rsidRPr="001A5C27">
        <w:rPr>
          <w:lang w:eastAsia="en-GB"/>
        </w:rPr>
        <w:t xml:space="preserve"> org</w:t>
      </w:r>
      <w:r w:rsidR="00A56A99">
        <w:rPr>
          <w:lang w:eastAsia="en-GB"/>
        </w:rPr>
        <w:t>anisations</w:t>
      </w:r>
      <w:r w:rsidR="00A56A99" w:rsidRPr="001A5C27">
        <w:rPr>
          <w:lang w:eastAsia="en-GB"/>
        </w:rPr>
        <w:t xml:space="preserve"> shared</w:t>
      </w:r>
      <w:r w:rsidR="00A56A99">
        <w:rPr>
          <w:lang w:eastAsia="en-GB"/>
        </w:rPr>
        <w:t xml:space="preserve"> completed</w:t>
      </w:r>
      <w:r w:rsidR="00A56A99" w:rsidRPr="001A5C27">
        <w:rPr>
          <w:lang w:eastAsia="en-GB"/>
        </w:rPr>
        <w:t xml:space="preserve"> portfolios</w:t>
      </w:r>
      <w:r w:rsidR="00A56A99">
        <w:rPr>
          <w:lang w:eastAsia="en-GB"/>
        </w:rPr>
        <w:t xml:space="preserve"> as examples.</w:t>
      </w:r>
      <w:r w:rsidR="00433BEC">
        <w:rPr>
          <w:lang w:eastAsia="en-GB"/>
        </w:rPr>
        <w:t xml:space="preserve"> This open event meant that schools that do not usually participate in these programmes </w:t>
      </w:r>
      <w:proofErr w:type="gramStart"/>
      <w:r w:rsidR="00433BEC">
        <w:rPr>
          <w:lang w:eastAsia="en-GB"/>
        </w:rPr>
        <w:t>were able to</w:t>
      </w:r>
      <w:proofErr w:type="gramEnd"/>
      <w:r w:rsidR="00433BEC">
        <w:rPr>
          <w:lang w:eastAsia="en-GB"/>
        </w:rPr>
        <w:t xml:space="preserve"> meet LEAN and join as new partners. </w:t>
      </w:r>
      <w:r w:rsidR="00A56A99">
        <w:rPr>
          <w:lang w:eastAsia="en-GB"/>
        </w:rPr>
        <w:t xml:space="preserve"> </w:t>
      </w:r>
    </w:p>
    <w:p w:rsidR="00A56A99" w:rsidRDefault="00A56A99" w:rsidP="007413D6">
      <w:pPr>
        <w:rPr>
          <w:lang w:eastAsia="en-GB"/>
        </w:rPr>
      </w:pPr>
      <w:r w:rsidRPr="00A56A99">
        <w:rPr>
          <w:b/>
          <w:lang w:eastAsia="en-GB"/>
        </w:rPr>
        <w:t>Management one step removed:</w:t>
      </w:r>
      <w:r>
        <w:rPr>
          <w:lang w:eastAsia="en-GB"/>
        </w:rPr>
        <w:t xml:space="preserve"> </w:t>
      </w:r>
      <w:r w:rsidR="00FC597A">
        <w:rPr>
          <w:lang w:eastAsia="en-GB"/>
        </w:rPr>
        <w:t>LEAN is r</w:t>
      </w:r>
      <w:r w:rsidRPr="001A5C27">
        <w:rPr>
          <w:lang w:eastAsia="en-GB"/>
        </w:rPr>
        <w:t xml:space="preserve">eferring schools onto </w:t>
      </w:r>
      <w:r w:rsidR="007753EC">
        <w:rPr>
          <w:lang w:eastAsia="en-GB"/>
        </w:rPr>
        <w:t>arts</w:t>
      </w:r>
      <w:r w:rsidRPr="001A5C27">
        <w:rPr>
          <w:lang w:eastAsia="en-GB"/>
        </w:rPr>
        <w:t xml:space="preserve"> partners who are managing </w:t>
      </w:r>
      <w:r w:rsidR="007A2D5B">
        <w:rPr>
          <w:lang w:eastAsia="en-GB"/>
        </w:rPr>
        <w:t xml:space="preserve">the </w:t>
      </w:r>
      <w:r>
        <w:rPr>
          <w:lang w:eastAsia="en-GB"/>
        </w:rPr>
        <w:t>L</w:t>
      </w:r>
      <w:r w:rsidR="00FC597A">
        <w:rPr>
          <w:lang w:eastAsia="en-GB"/>
        </w:rPr>
        <w:t>ive Lewisham elements. This slowed down the timeline as it took a good deal of chasing to confirm</w:t>
      </w:r>
      <w:r w:rsidR="007A2D5B">
        <w:rPr>
          <w:lang w:eastAsia="en-GB"/>
        </w:rPr>
        <w:t xml:space="preserve"> involvement, set meeting dates and</w:t>
      </w:r>
      <w:r w:rsidR="00FC597A">
        <w:rPr>
          <w:lang w:eastAsia="en-GB"/>
        </w:rPr>
        <w:t xml:space="preserve"> confirm art form</w:t>
      </w:r>
      <w:r w:rsidR="007A2D5B">
        <w:rPr>
          <w:lang w:eastAsia="en-GB"/>
        </w:rPr>
        <w:t>s</w:t>
      </w:r>
      <w:r w:rsidR="00FC597A">
        <w:rPr>
          <w:lang w:eastAsia="en-GB"/>
        </w:rPr>
        <w:t xml:space="preserve">. They overcame these issues by narrowing </w:t>
      </w:r>
      <w:r w:rsidR="00FC597A" w:rsidRPr="001A5C27">
        <w:rPr>
          <w:lang w:eastAsia="en-GB"/>
        </w:rPr>
        <w:t xml:space="preserve">the choice for schools participating in the </w:t>
      </w:r>
      <w:r w:rsidR="00653C3E">
        <w:rPr>
          <w:lang w:eastAsia="en-GB"/>
        </w:rPr>
        <w:t xml:space="preserve">Arts Award </w:t>
      </w:r>
      <w:r w:rsidR="00FC597A" w:rsidRPr="001A5C27">
        <w:rPr>
          <w:lang w:eastAsia="en-GB"/>
        </w:rPr>
        <w:t xml:space="preserve">strand to </w:t>
      </w:r>
      <w:r w:rsidR="00CB6315" w:rsidRPr="00CB6315">
        <w:rPr>
          <w:i/>
          <w:lang w:eastAsia="en-GB"/>
        </w:rPr>
        <w:t xml:space="preserve">Live Voices </w:t>
      </w:r>
      <w:r w:rsidR="00FC597A" w:rsidRPr="00E549F2">
        <w:rPr>
          <w:lang w:eastAsia="en-GB"/>
        </w:rPr>
        <w:t>or</w:t>
      </w:r>
      <w:r w:rsidR="00CB6315" w:rsidRPr="00CB6315">
        <w:rPr>
          <w:i/>
          <w:lang w:eastAsia="en-GB"/>
        </w:rPr>
        <w:t xml:space="preserve"> Live Dance</w:t>
      </w:r>
      <w:r w:rsidR="00FC597A" w:rsidRPr="001A5C27">
        <w:rPr>
          <w:lang w:eastAsia="en-GB"/>
        </w:rPr>
        <w:t>.</w:t>
      </w:r>
      <w:r w:rsidR="00FC597A">
        <w:rPr>
          <w:lang w:eastAsia="en-GB"/>
        </w:rPr>
        <w:t xml:space="preserve"> They also started matchmaking, so put </w:t>
      </w:r>
      <w:r w:rsidRPr="00FC597A">
        <w:rPr>
          <w:lang w:eastAsia="en-GB"/>
        </w:rPr>
        <w:t xml:space="preserve">schools into direct contact with a specific partner rather than </w:t>
      </w:r>
      <w:r w:rsidR="00FC597A" w:rsidRPr="00FC597A">
        <w:rPr>
          <w:lang w:eastAsia="en-GB"/>
        </w:rPr>
        <w:t>giving</w:t>
      </w:r>
      <w:r w:rsidR="00E549F2">
        <w:rPr>
          <w:lang w:eastAsia="en-GB"/>
        </w:rPr>
        <w:t xml:space="preserve"> them</w:t>
      </w:r>
      <w:r w:rsidR="00FC597A" w:rsidRPr="00FC597A">
        <w:rPr>
          <w:lang w:eastAsia="en-GB"/>
        </w:rPr>
        <w:t xml:space="preserve"> too much choice.</w:t>
      </w:r>
      <w:r w:rsidR="00FC597A">
        <w:rPr>
          <w:lang w:eastAsia="en-GB"/>
        </w:rPr>
        <w:t xml:space="preserve">  Being one step removed meant it was also difficult to ensure that the concept of </w:t>
      </w:r>
      <w:r w:rsidR="00653C3E">
        <w:rPr>
          <w:lang w:eastAsia="en-GB"/>
        </w:rPr>
        <w:t xml:space="preserve">Arts Award </w:t>
      </w:r>
      <w:r w:rsidR="00FC597A">
        <w:rPr>
          <w:lang w:eastAsia="en-GB"/>
        </w:rPr>
        <w:t xml:space="preserve">was clearly being communicated. They therefore brought </w:t>
      </w:r>
      <w:r w:rsidR="00443C0B">
        <w:rPr>
          <w:lang w:eastAsia="en-GB"/>
        </w:rPr>
        <w:t>delivery</w:t>
      </w:r>
      <w:r w:rsidR="00E549F2">
        <w:rPr>
          <w:lang w:eastAsia="en-GB"/>
        </w:rPr>
        <w:t xml:space="preserve"> partner</w:t>
      </w:r>
      <w:r w:rsidR="00FC597A">
        <w:rPr>
          <w:lang w:eastAsia="en-GB"/>
        </w:rPr>
        <w:t xml:space="preserve"> together for a conversation to set clear expectations and plans. </w:t>
      </w:r>
    </w:p>
    <w:p w:rsidR="00A56A99" w:rsidRDefault="00A56A99" w:rsidP="007413D6">
      <w:pPr>
        <w:rPr>
          <w:szCs w:val="24"/>
        </w:rPr>
      </w:pPr>
      <w:r w:rsidRPr="00433BEC">
        <w:rPr>
          <w:b/>
        </w:rPr>
        <w:lastRenderedPageBreak/>
        <w:t>Different staff members managing different strands:</w:t>
      </w:r>
      <w:r w:rsidRPr="00433BEC">
        <w:t xml:space="preserve"> Lewisham Live staff representatives </w:t>
      </w:r>
      <w:r w:rsidR="00FC597A" w:rsidRPr="00433BEC">
        <w:t>are not</w:t>
      </w:r>
      <w:r w:rsidRPr="00433BEC">
        <w:t xml:space="preserve"> necessarily those leading the </w:t>
      </w:r>
      <w:r w:rsidR="00653C3E">
        <w:t xml:space="preserve">Arts Award </w:t>
      </w:r>
      <w:r w:rsidRPr="00433BEC">
        <w:t xml:space="preserve">strand. </w:t>
      </w:r>
      <w:r w:rsidR="00FC597A" w:rsidRPr="00433BEC">
        <w:t>These d</w:t>
      </w:r>
      <w:r w:rsidR="00BA4CC6" w:rsidRPr="00433BEC">
        <w:rPr>
          <w:szCs w:val="24"/>
        </w:rPr>
        <w:t>elivering practitioners are not the ones at festival meetings so</w:t>
      </w:r>
      <w:r w:rsidR="00E549F2">
        <w:rPr>
          <w:szCs w:val="24"/>
        </w:rPr>
        <w:t xml:space="preserve"> it</w:t>
      </w:r>
      <w:r w:rsidR="00BA4CC6" w:rsidRPr="00433BEC">
        <w:rPr>
          <w:szCs w:val="24"/>
        </w:rPr>
        <w:t xml:space="preserve"> </w:t>
      </w:r>
      <w:r w:rsidR="00FC597A" w:rsidRPr="00433BEC">
        <w:rPr>
          <w:szCs w:val="24"/>
        </w:rPr>
        <w:t>was</w:t>
      </w:r>
      <w:r w:rsidR="00BA4CC6" w:rsidRPr="00433BEC">
        <w:rPr>
          <w:szCs w:val="24"/>
        </w:rPr>
        <w:t xml:space="preserve"> hard to </w:t>
      </w:r>
      <w:r w:rsidR="00FC597A" w:rsidRPr="00433BEC">
        <w:rPr>
          <w:szCs w:val="24"/>
        </w:rPr>
        <w:t>communicate about</w:t>
      </w:r>
      <w:r w:rsidR="00BA4CC6" w:rsidRPr="00433BEC">
        <w:rPr>
          <w:szCs w:val="24"/>
        </w:rPr>
        <w:t xml:space="preserve"> the project </w:t>
      </w:r>
      <w:r w:rsidR="00FC597A" w:rsidRPr="00433BEC">
        <w:rPr>
          <w:szCs w:val="24"/>
        </w:rPr>
        <w:t>with</w:t>
      </w:r>
      <w:r w:rsidR="00BA4CC6" w:rsidRPr="00433BEC">
        <w:rPr>
          <w:szCs w:val="24"/>
        </w:rPr>
        <w:t xml:space="preserve"> the relevant people.</w:t>
      </w:r>
      <w:r w:rsidRPr="00433BEC">
        <w:rPr>
          <w:szCs w:val="24"/>
        </w:rPr>
        <w:t xml:space="preserve"> LEAN dealt with this by adding extra meetings with the appropriate staff</w:t>
      </w:r>
      <w:r w:rsidR="00FC597A" w:rsidRPr="00433BEC">
        <w:rPr>
          <w:szCs w:val="24"/>
        </w:rPr>
        <w:t xml:space="preserve">, but that did mean that the timeline had to be shifted. </w:t>
      </w:r>
    </w:p>
    <w:p w:rsidR="00E926E4" w:rsidRPr="000F1C87" w:rsidRDefault="00433BEC" w:rsidP="000F1C87">
      <w:pPr>
        <w:rPr>
          <w:b/>
          <w:szCs w:val="24"/>
        </w:rPr>
      </w:pPr>
      <w:r>
        <w:rPr>
          <w:b/>
        </w:rPr>
        <w:t xml:space="preserve">Staff changes: </w:t>
      </w:r>
      <w:r w:rsidRPr="000F64CF">
        <w:t>D</w:t>
      </w:r>
      <w:r>
        <w:t>ue to staff change</w:t>
      </w:r>
      <w:r w:rsidR="007A2D5B">
        <w:t>s</w:t>
      </w:r>
      <w:r>
        <w:t xml:space="preserve">, the </w:t>
      </w:r>
      <w:r w:rsidR="007753EC">
        <w:t>arts</w:t>
      </w:r>
      <w:r>
        <w:t xml:space="preserve"> partners do not have staff trained as </w:t>
      </w:r>
      <w:r w:rsidR="00653C3E">
        <w:t xml:space="preserve">Arts Award </w:t>
      </w:r>
      <w:r>
        <w:t xml:space="preserve">Advisors as was previously anticipated. </w:t>
      </w:r>
      <w:r w:rsidR="005D05A4">
        <w:t>This mean</w:t>
      </w:r>
      <w:r w:rsidR="00E549F2">
        <w:t xml:space="preserve">t </w:t>
      </w:r>
      <w:r w:rsidR="005D05A4">
        <w:t xml:space="preserve">that additional training needed to be mapped into the timeline and budget. </w:t>
      </w:r>
    </w:p>
    <w:p w:rsidR="007A2D5B" w:rsidRDefault="007A2D5B" w:rsidP="007A2D5B">
      <w:pPr>
        <w:spacing w:before="100" w:beforeAutospacing="1" w:after="100" w:afterAutospacing="1" w:line="240" w:lineRule="auto"/>
        <w:rPr>
          <w:rFonts w:eastAsia="Times New Roman" w:cs="Arial"/>
          <w:bCs/>
          <w:sz w:val="24"/>
          <w:szCs w:val="24"/>
          <w:lang w:eastAsia="en-GB"/>
        </w:rPr>
      </w:pPr>
      <w:r w:rsidRPr="00A56A99">
        <w:rPr>
          <w:rFonts w:eastAsia="Times New Roman" w:cs="Arial"/>
          <w:b/>
          <w:bCs/>
          <w:color w:val="7030A0"/>
          <w:sz w:val="24"/>
          <w:szCs w:val="24"/>
          <w:lang w:eastAsia="en-GB"/>
        </w:rPr>
        <w:t>Successes:</w:t>
      </w:r>
      <w:r w:rsidRPr="000A1F22">
        <w:rPr>
          <w:rFonts w:eastAsia="Times New Roman" w:cs="Arial"/>
          <w:bCs/>
          <w:sz w:val="24"/>
          <w:szCs w:val="24"/>
          <w:lang w:eastAsia="en-GB"/>
        </w:rPr>
        <w:t xml:space="preserve"> </w:t>
      </w:r>
    </w:p>
    <w:p w:rsidR="007A2D5B" w:rsidRDefault="007A2D5B" w:rsidP="007A2D5B">
      <w:r>
        <w:rPr>
          <w:b/>
        </w:rPr>
        <w:t xml:space="preserve">School’s interest: </w:t>
      </w:r>
      <w:r>
        <w:t xml:space="preserve">Lewisham Primary schools are showing much more interest in </w:t>
      </w:r>
      <w:r w:rsidR="007753EC">
        <w:t>Arts</w:t>
      </w:r>
      <w:r>
        <w:t xml:space="preserve"> Award, as proven by attendance at LEAN’s introductory session and a session held by Phoenix Community Housing.</w:t>
      </w:r>
      <w:r w:rsidRPr="001A5C27">
        <w:rPr>
          <w:rFonts w:eastAsia="Times New Roman" w:cs="Arial"/>
          <w:lang w:eastAsia="en-GB"/>
        </w:rPr>
        <w:t xml:space="preserve"> 11</w:t>
      </w:r>
      <w:r w:rsidR="000178B0">
        <w:rPr>
          <w:rFonts w:eastAsia="Times New Roman" w:cs="Arial"/>
          <w:lang w:eastAsia="en-GB"/>
        </w:rPr>
        <w:t>teacher</w:t>
      </w:r>
      <w:r w:rsidR="00E549F2" w:rsidRPr="001A5C27">
        <w:rPr>
          <w:rFonts w:eastAsia="Times New Roman" w:cs="Arial"/>
          <w:lang w:eastAsia="en-GB"/>
        </w:rPr>
        <w:t>s</w:t>
      </w:r>
      <w:r w:rsidRPr="001A5C27">
        <w:rPr>
          <w:rFonts w:eastAsia="Times New Roman" w:cs="Arial"/>
          <w:lang w:eastAsia="en-GB"/>
        </w:rPr>
        <w:t xml:space="preserve"> attended and </w:t>
      </w:r>
      <w:r w:rsidR="002F1AF4">
        <w:rPr>
          <w:rFonts w:eastAsia="Times New Roman" w:cs="Arial"/>
          <w:lang w:eastAsia="en-GB"/>
        </w:rPr>
        <w:t xml:space="preserve">two </w:t>
      </w:r>
      <w:r w:rsidR="002F1AF4" w:rsidRPr="001A5C27">
        <w:rPr>
          <w:rFonts w:eastAsia="Times New Roman" w:cs="Arial"/>
          <w:lang w:eastAsia="en-GB"/>
        </w:rPr>
        <w:t>schools</w:t>
      </w:r>
      <w:r w:rsidRPr="001A5C27">
        <w:rPr>
          <w:rFonts w:eastAsia="Times New Roman" w:cs="Arial"/>
          <w:lang w:eastAsia="en-GB"/>
        </w:rPr>
        <w:t xml:space="preserve"> immediately signed up</w:t>
      </w:r>
      <w:r>
        <w:rPr>
          <w:rFonts w:eastAsia="Times New Roman" w:cs="Arial"/>
          <w:lang w:eastAsia="en-GB"/>
        </w:rPr>
        <w:t xml:space="preserve"> after the first meeting. </w:t>
      </w:r>
      <w:r>
        <w:t xml:space="preserve"> </w:t>
      </w:r>
      <w:r w:rsidR="00653C3E">
        <w:t xml:space="preserve">Arts Award </w:t>
      </w:r>
      <w:r>
        <w:t>Advisor training for</w:t>
      </w:r>
      <w:r w:rsidR="000178B0">
        <w:t xml:space="preserve"> teacher</w:t>
      </w:r>
      <w:r w:rsidR="00E549F2">
        <w:t xml:space="preserve">s </w:t>
      </w:r>
      <w:r>
        <w:t>is being paid for by Phoenix Community Housing and is proving very popular, with 15</w:t>
      </w:r>
      <w:r w:rsidR="00C6019B">
        <w:t xml:space="preserve"> </w:t>
      </w:r>
      <w:r w:rsidR="000178B0">
        <w:t>teacher</w:t>
      </w:r>
      <w:r w:rsidR="00E549F2">
        <w:t>s</w:t>
      </w:r>
      <w:r>
        <w:t xml:space="preserve"> signed up.</w:t>
      </w:r>
    </w:p>
    <w:p w:rsidR="00C6019B" w:rsidRDefault="00C6019B" w:rsidP="00C6019B">
      <w:pPr>
        <w:pStyle w:val="NormalWeb"/>
        <w:rPr>
          <w:rFonts w:ascii="Calibri" w:hAnsi="Calibri"/>
          <w:i/>
          <w:color w:val="7030A0"/>
        </w:rPr>
      </w:pPr>
      <w:r>
        <w:rPr>
          <w:rFonts w:ascii="Calibri" w:hAnsi="Calibri"/>
          <w:i/>
          <w:color w:val="7030A0"/>
        </w:rPr>
        <w:t>“</w:t>
      </w:r>
      <w:r w:rsidRPr="00C6019B">
        <w:rPr>
          <w:rFonts w:ascii="Calibri" w:hAnsi="Calibri"/>
          <w:i/>
          <w:color w:val="7030A0"/>
        </w:rPr>
        <w:t xml:space="preserve">Thank you for the support we've received from you and Miriam, and LEAN, to (almost) complete the </w:t>
      </w:r>
      <w:r w:rsidR="00653C3E">
        <w:rPr>
          <w:rFonts w:ascii="Calibri" w:hAnsi="Calibri"/>
          <w:i/>
          <w:color w:val="7030A0"/>
        </w:rPr>
        <w:t xml:space="preserve">Arts Award </w:t>
      </w:r>
      <w:r w:rsidRPr="00C6019B">
        <w:rPr>
          <w:rFonts w:ascii="Calibri" w:hAnsi="Calibri"/>
          <w:i/>
          <w:color w:val="7030A0"/>
        </w:rPr>
        <w:t xml:space="preserve">process with our group of children, who participated in Live Dance this year. the children have so enjoyed their time as learners, audience and performers and we're </w:t>
      </w:r>
      <w:proofErr w:type="gramStart"/>
      <w:r w:rsidRPr="00C6019B">
        <w:rPr>
          <w:rFonts w:ascii="Calibri" w:hAnsi="Calibri"/>
          <w:i/>
          <w:color w:val="7030A0"/>
        </w:rPr>
        <w:t>really proud</w:t>
      </w:r>
      <w:proofErr w:type="gramEnd"/>
      <w:r w:rsidRPr="00C6019B">
        <w:rPr>
          <w:rFonts w:ascii="Calibri" w:hAnsi="Calibri"/>
          <w:i/>
          <w:color w:val="7030A0"/>
        </w:rPr>
        <w:t xml:space="preserve"> of their achievements so far. We're seeing Miriam on 2 more occasions to get their Log Books all finished up and then, finally, to share their experiences with their peers. Very </w:t>
      </w:r>
      <w:proofErr w:type="gramStart"/>
      <w:r w:rsidRPr="00C6019B">
        <w:rPr>
          <w:rFonts w:ascii="Calibri" w:hAnsi="Calibri"/>
          <w:i/>
          <w:color w:val="7030A0"/>
        </w:rPr>
        <w:t>exciting!…</w:t>
      </w:r>
      <w:proofErr w:type="gramEnd"/>
      <w:r w:rsidRPr="00C6019B">
        <w:rPr>
          <w:rFonts w:ascii="Calibri" w:hAnsi="Calibri"/>
          <w:i/>
          <w:color w:val="7030A0"/>
        </w:rPr>
        <w:t xml:space="preserve">we'd love to begin planning other ways we could incorporate </w:t>
      </w:r>
      <w:r w:rsidR="00653C3E">
        <w:rPr>
          <w:rFonts w:ascii="Calibri" w:hAnsi="Calibri"/>
          <w:i/>
          <w:color w:val="7030A0"/>
        </w:rPr>
        <w:t xml:space="preserve">Arts Award </w:t>
      </w:r>
      <w:r w:rsidRPr="00C6019B">
        <w:rPr>
          <w:rFonts w:ascii="Calibri" w:hAnsi="Calibri"/>
          <w:i/>
          <w:color w:val="7030A0"/>
        </w:rPr>
        <w:t xml:space="preserve">into our teaching and learning next academic year; it would be fantastic to see the same children go on to deepen their enjoyment and understanding of the </w:t>
      </w:r>
      <w:r w:rsidR="007753EC">
        <w:rPr>
          <w:rFonts w:ascii="Calibri" w:hAnsi="Calibri"/>
          <w:i/>
          <w:color w:val="7030A0"/>
        </w:rPr>
        <w:t>Arts</w:t>
      </w:r>
      <w:r w:rsidRPr="00C6019B">
        <w:rPr>
          <w:rFonts w:ascii="Calibri" w:hAnsi="Calibri"/>
          <w:i/>
          <w:color w:val="7030A0"/>
        </w:rPr>
        <w:t xml:space="preserve"> with an 'Explore' challenge, or allow some children newer to </w:t>
      </w:r>
      <w:r w:rsidR="007753EC">
        <w:rPr>
          <w:rFonts w:ascii="Calibri" w:hAnsi="Calibri"/>
          <w:i/>
          <w:color w:val="7030A0"/>
        </w:rPr>
        <w:t>Arts</w:t>
      </w:r>
      <w:r w:rsidRPr="00C6019B">
        <w:rPr>
          <w:rFonts w:ascii="Calibri" w:hAnsi="Calibri"/>
          <w:i/>
          <w:color w:val="7030A0"/>
        </w:rPr>
        <w:t xml:space="preserve"> to complete a 'Discover' award- or both!</w:t>
      </w:r>
      <w:r>
        <w:rPr>
          <w:rFonts w:ascii="Calibri" w:hAnsi="Calibri"/>
          <w:i/>
          <w:color w:val="7030A0"/>
        </w:rPr>
        <w:t>”</w:t>
      </w:r>
    </w:p>
    <w:p w:rsidR="00C6019B" w:rsidRPr="00C6019B" w:rsidRDefault="00672396" w:rsidP="00C6019B">
      <w:pPr>
        <w:pStyle w:val="NormalWeb"/>
        <w:rPr>
          <w:rFonts w:ascii="Calibri" w:hAnsi="Calibri"/>
          <w:i/>
          <w:color w:val="7030A0"/>
        </w:rPr>
      </w:pPr>
      <w:r>
        <w:rPr>
          <w:rFonts w:ascii="Calibri" w:hAnsi="Calibri"/>
          <w:i/>
          <w:color w:val="7030A0"/>
        </w:rPr>
        <w:t>t</w:t>
      </w:r>
      <w:r w:rsidR="00C6019B">
        <w:rPr>
          <w:rFonts w:ascii="Calibri" w:hAnsi="Calibri"/>
          <w:i/>
          <w:color w:val="7030A0"/>
        </w:rPr>
        <w:t>eacher -</w:t>
      </w:r>
      <w:proofErr w:type="spellStart"/>
      <w:r w:rsidR="00C6019B">
        <w:rPr>
          <w:rFonts w:ascii="Calibri" w:hAnsi="Calibri"/>
          <w:i/>
          <w:color w:val="7030A0"/>
        </w:rPr>
        <w:t>Predergast-Ladywell</w:t>
      </w:r>
      <w:proofErr w:type="spellEnd"/>
      <w:r w:rsidR="00C6019B">
        <w:rPr>
          <w:rFonts w:ascii="Calibri" w:hAnsi="Calibri"/>
          <w:i/>
          <w:color w:val="7030A0"/>
        </w:rPr>
        <w:t xml:space="preserve"> Primary School </w:t>
      </w:r>
    </w:p>
    <w:p w:rsidR="00F97619" w:rsidRDefault="007A2D5B" w:rsidP="007A2D5B">
      <w:pPr>
        <w:rPr>
          <w:rFonts w:ascii="Calibri" w:hAnsi="Calibri"/>
          <w:color w:val="212121"/>
        </w:rPr>
      </w:pPr>
      <w:r>
        <w:rPr>
          <w:b/>
        </w:rPr>
        <w:t xml:space="preserve">Partner’s interest: </w:t>
      </w:r>
      <w:r w:rsidR="00E549F2">
        <w:t>T</w:t>
      </w:r>
      <w:r>
        <w:t>he Lewisham Live partnership</w:t>
      </w:r>
      <w:r w:rsidR="00E549F2">
        <w:t xml:space="preserve"> </w:t>
      </w:r>
      <w:proofErr w:type="gramStart"/>
      <w:r w:rsidR="00E549F2">
        <w:t>as a whole were</w:t>
      </w:r>
      <w:proofErr w:type="gramEnd"/>
      <w:r w:rsidR="002F1AF4">
        <w:t xml:space="preserve"> </w:t>
      </w:r>
      <w:r>
        <w:t xml:space="preserve">keen to integrate </w:t>
      </w:r>
      <w:r w:rsidR="00653C3E">
        <w:t xml:space="preserve">Arts Award </w:t>
      </w:r>
      <w:r>
        <w:t xml:space="preserve">into their festival. </w:t>
      </w:r>
      <w:r>
        <w:rPr>
          <w:rFonts w:ascii="Calibri" w:hAnsi="Calibri"/>
          <w:color w:val="212121"/>
        </w:rPr>
        <w:t>Trinity Laban Conservatoire of Music and Dance and the Lewisham Music Service and Hub have taken a lead role in mentoring schools, but the programme is discussed with all</w:t>
      </w:r>
      <w:r w:rsidR="00FD6C3B">
        <w:rPr>
          <w:rFonts w:ascii="Calibri" w:hAnsi="Calibri"/>
          <w:color w:val="212121"/>
        </w:rPr>
        <w:t xml:space="preserve"> partners at network meetings. </w:t>
      </w:r>
    </w:p>
    <w:p w:rsidR="00FD6C3B" w:rsidRPr="00FD6C3B" w:rsidRDefault="00FD6C3B" w:rsidP="00FD6C3B">
      <w:pPr>
        <w:rPr>
          <w:b/>
          <w:color w:val="7030A0"/>
        </w:rPr>
      </w:pPr>
      <w:r w:rsidRPr="00FD6C3B">
        <w:rPr>
          <w:b/>
          <w:color w:val="7030A0"/>
        </w:rPr>
        <w:t xml:space="preserve">Final Reflections: </w:t>
      </w:r>
    </w:p>
    <w:p w:rsidR="00FD6C3B" w:rsidRDefault="00FD6C3B" w:rsidP="00FD6C3B">
      <w:pPr>
        <w:rPr>
          <w:b/>
        </w:rPr>
      </w:pPr>
      <w:r>
        <w:rPr>
          <w:b/>
        </w:rPr>
        <w:t xml:space="preserve">Testing out sessions before structuring resources: </w:t>
      </w:r>
    </w:p>
    <w:p w:rsidR="00FD6C3B" w:rsidRDefault="00FD6C3B" w:rsidP="00FD6C3B">
      <w:r>
        <w:t>This was something that worked well. St</w:t>
      </w:r>
      <w:r w:rsidRPr="00FD6C3B">
        <w:t xml:space="preserve"> Augustine’s school worked well to create an inspiring format to achieve discover as part of the Lewisham</w:t>
      </w:r>
      <w:r>
        <w:t xml:space="preserve"> Live festival.</w:t>
      </w:r>
      <w:r w:rsidRPr="00FD6C3B">
        <w:t xml:space="preserve"> </w:t>
      </w:r>
      <w:r>
        <w:t xml:space="preserve">35 children in a choir who were scheduled to perform at the Broadway attended tours with an employability focus as well as being involved in a tech rehearsal, which helped their understanding about the history of the venue. These aspects are to be reproduced in the new Lewisham Live </w:t>
      </w:r>
      <w:r w:rsidR="00653C3E">
        <w:t xml:space="preserve">Arts Award </w:t>
      </w:r>
      <w:r w:rsidR="00050948">
        <w:t xml:space="preserve">resource </w:t>
      </w:r>
      <w:r>
        <w:t xml:space="preserve">LEAN hopes to develop. </w:t>
      </w:r>
    </w:p>
    <w:p w:rsidR="00653C3E" w:rsidRDefault="00653C3E" w:rsidP="00FD6C3B"/>
    <w:p w:rsidR="00050948" w:rsidRDefault="00050948" w:rsidP="00FD6C3B"/>
    <w:p w:rsidR="00FD6C3B" w:rsidRPr="00FD6C3B" w:rsidRDefault="00FD6C3B" w:rsidP="00FD6C3B">
      <w:pPr>
        <w:rPr>
          <w:b/>
        </w:rPr>
      </w:pPr>
      <w:r>
        <w:rPr>
          <w:b/>
        </w:rPr>
        <w:lastRenderedPageBreak/>
        <w:t xml:space="preserve">Training does work to create sustainability provided </w:t>
      </w:r>
      <w:r w:rsidR="00653C3E">
        <w:rPr>
          <w:b/>
        </w:rPr>
        <w:t xml:space="preserve">Arts Award </w:t>
      </w:r>
      <w:r>
        <w:rPr>
          <w:b/>
        </w:rPr>
        <w:t xml:space="preserve">is a priority. </w:t>
      </w:r>
    </w:p>
    <w:p w:rsidR="00FD6C3B" w:rsidRDefault="00FD6C3B" w:rsidP="00FD6C3B">
      <w:r>
        <w:t xml:space="preserve">The project managed to increase the training numbers from key partner organisations from the festival; (such as Laban) now have trained staff so this will form part of the sustainable offer. </w:t>
      </w:r>
    </w:p>
    <w:p w:rsidR="007A2D5B" w:rsidRDefault="00FD6C3B">
      <w:r>
        <w:t xml:space="preserve">The lead for singing at Lewisham Music- has also been trained. This will encourage the Music service to think about their offer and whether they can implement </w:t>
      </w:r>
      <w:r w:rsidR="00653C3E">
        <w:t xml:space="preserve">Arts Award </w:t>
      </w:r>
      <w:r>
        <w:t xml:space="preserve">as part of Lewisham Live Festival. </w:t>
      </w:r>
    </w:p>
    <w:p w:rsidR="00BA4CC6" w:rsidRPr="006D3E60" w:rsidRDefault="00BA4CC6" w:rsidP="00BA4CC6">
      <w:pPr>
        <w:pStyle w:val="Heading1"/>
        <w:rPr>
          <w:rFonts w:asciiTheme="minorHAnsi" w:eastAsia="Times New Roman" w:hAnsiTheme="minorHAnsi"/>
          <w:sz w:val="32"/>
          <w:szCs w:val="24"/>
          <w:u w:val="single"/>
          <w:lang w:eastAsia="en-GB"/>
        </w:rPr>
      </w:pPr>
      <w:r>
        <w:rPr>
          <w:rFonts w:asciiTheme="minorHAnsi" w:eastAsia="Times New Roman" w:hAnsiTheme="minorHAnsi"/>
          <w:sz w:val="32"/>
          <w:szCs w:val="24"/>
          <w:u w:val="single"/>
          <w:lang w:eastAsia="en-GB"/>
        </w:rPr>
        <w:t>Orleans House G</w:t>
      </w:r>
      <w:r w:rsidRPr="006D3E60">
        <w:rPr>
          <w:rFonts w:asciiTheme="minorHAnsi" w:eastAsia="Times New Roman" w:hAnsiTheme="minorHAnsi"/>
          <w:sz w:val="32"/>
          <w:szCs w:val="24"/>
          <w:u w:val="single"/>
          <w:lang w:eastAsia="en-GB"/>
        </w:rPr>
        <w:t>allery</w:t>
      </w:r>
      <w:r>
        <w:rPr>
          <w:rFonts w:asciiTheme="minorHAnsi" w:eastAsia="Times New Roman" w:hAnsiTheme="minorHAnsi"/>
          <w:sz w:val="32"/>
          <w:szCs w:val="24"/>
          <w:u w:val="single"/>
          <w:lang w:eastAsia="en-GB"/>
        </w:rPr>
        <w:t xml:space="preserve"> </w:t>
      </w:r>
    </w:p>
    <w:p w:rsidR="005D5D32" w:rsidRPr="005D5D32" w:rsidRDefault="000217F5" w:rsidP="005D5D32">
      <w:pPr>
        <w:rPr>
          <w:rFonts w:cs="Arial"/>
        </w:rPr>
      </w:pPr>
      <w:r>
        <w:rPr>
          <w:rFonts w:eastAsia="Times New Roman" w:cs="Arial"/>
          <w:bCs/>
          <w:noProof/>
          <w:lang w:eastAsia="en-GB"/>
        </w:rPr>
        <w:drawing>
          <wp:anchor distT="0" distB="0" distL="114300" distR="114300" simplePos="0" relativeHeight="251615744" behindDoc="1" locked="0" layoutInCell="1" allowOverlap="1">
            <wp:simplePos x="0" y="0"/>
            <wp:positionH relativeFrom="column">
              <wp:posOffset>3141345</wp:posOffset>
            </wp:positionH>
            <wp:positionV relativeFrom="paragraph">
              <wp:posOffset>335915</wp:posOffset>
            </wp:positionV>
            <wp:extent cx="2516505" cy="1854200"/>
            <wp:effectExtent l="19050" t="0" r="0" b="0"/>
            <wp:wrapTight wrapText="bothSides">
              <wp:wrapPolygon edited="0">
                <wp:start x="-164" y="0"/>
                <wp:lineTo x="-164" y="21304"/>
                <wp:lineTo x="21584" y="21304"/>
                <wp:lineTo x="21584" y="0"/>
                <wp:lineTo x="-164" y="0"/>
              </wp:wrapPolygon>
            </wp:wrapTight>
            <wp:docPr id="2" name="Picture 2" descr="O:\IMAGES\Education\School Projects\Arts Award object box\Crane Park Explore\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MAGES\Education\School Projects\Arts Award object box\Crane Park Explore\IMG_4158.JPG"/>
                    <pic:cNvPicPr>
                      <a:picLocks noChangeAspect="1" noChangeArrowheads="1"/>
                    </pic:cNvPicPr>
                  </pic:nvPicPr>
                  <pic:blipFill>
                    <a:blip r:embed="rId27" cstate="print">
                      <a:extLst>
                        <a:ext uri="{28A0092B-C50C-407E-A947-70E740481C1C}">
                          <a14:useLocalDpi xmlns:a14="http://schemas.microsoft.com/office/drawing/2010/main" val="0"/>
                        </a:ext>
                      </a:extLst>
                    </a:blip>
                    <a:srcRect l="7012" t="10959" r="12500"/>
                    <a:stretch>
                      <a:fillRect/>
                    </a:stretch>
                  </pic:blipFill>
                  <pic:spPr bwMode="auto">
                    <a:xfrm>
                      <a:off x="0" y="0"/>
                      <a:ext cx="2516505" cy="1854200"/>
                    </a:xfrm>
                    <a:prstGeom prst="rect">
                      <a:avLst/>
                    </a:prstGeom>
                    <a:noFill/>
                    <a:ln>
                      <a:noFill/>
                    </a:ln>
                  </pic:spPr>
                </pic:pic>
              </a:graphicData>
            </a:graphic>
          </wp:anchor>
        </w:drawing>
      </w:r>
      <w:r w:rsidR="005D5D32" w:rsidRPr="005D5D32">
        <w:rPr>
          <w:rFonts w:eastAsia="Times New Roman" w:cs="Arial"/>
          <w:bCs/>
        </w:rPr>
        <w:t>Orleans House Gallery</w:t>
      </w:r>
      <w:r w:rsidR="007A2D5B">
        <w:rPr>
          <w:rFonts w:eastAsia="Times New Roman" w:cs="Arial"/>
          <w:bCs/>
        </w:rPr>
        <w:t xml:space="preserve"> </w:t>
      </w:r>
      <w:r w:rsidR="005D5D32" w:rsidRPr="005D5D32">
        <w:rPr>
          <w:rFonts w:eastAsia="Times New Roman" w:cs="Arial"/>
          <w:bCs/>
        </w:rPr>
        <w:t xml:space="preserve">(OHG) sought to explore how </w:t>
      </w:r>
      <w:r w:rsidR="007753EC">
        <w:rPr>
          <w:rFonts w:eastAsia="Times New Roman" w:cs="Arial"/>
          <w:bCs/>
        </w:rPr>
        <w:t>Arts</w:t>
      </w:r>
      <w:r w:rsidR="00E549F2" w:rsidRPr="005D5D32">
        <w:rPr>
          <w:rFonts w:eastAsia="Times New Roman" w:cs="Arial"/>
          <w:bCs/>
        </w:rPr>
        <w:t xml:space="preserve"> Advisory Hubs </w:t>
      </w:r>
      <w:r w:rsidR="005D5D32" w:rsidRPr="005D5D32">
        <w:rPr>
          <w:rFonts w:eastAsia="Times New Roman" w:cs="Arial"/>
          <w:bCs/>
        </w:rPr>
        <w:t xml:space="preserve">can </w:t>
      </w:r>
      <w:r w:rsidR="00BA4CC6" w:rsidRPr="005D5D32">
        <w:rPr>
          <w:rFonts w:eastAsia="Times New Roman" w:cs="Arial"/>
          <w:bCs/>
        </w:rPr>
        <w:t>support</w:t>
      </w:r>
      <w:r w:rsidR="000178B0">
        <w:rPr>
          <w:rFonts w:eastAsia="Times New Roman" w:cs="Arial"/>
          <w:bCs/>
        </w:rPr>
        <w:t xml:space="preserve"> teacher</w:t>
      </w:r>
      <w:r w:rsidR="00E549F2" w:rsidRPr="005D5D32">
        <w:rPr>
          <w:rFonts w:eastAsia="Times New Roman" w:cs="Arial"/>
          <w:bCs/>
        </w:rPr>
        <w:t>s</w:t>
      </w:r>
      <w:r w:rsidR="00BA4CC6" w:rsidRPr="005D5D32">
        <w:rPr>
          <w:rFonts w:eastAsia="Times New Roman" w:cs="Arial"/>
          <w:bCs/>
        </w:rPr>
        <w:t xml:space="preserve"> and schools to emb</w:t>
      </w:r>
      <w:r w:rsidR="005D5D32" w:rsidRPr="005D5D32">
        <w:rPr>
          <w:rFonts w:eastAsia="Times New Roman" w:cs="Arial"/>
          <w:bCs/>
        </w:rPr>
        <w:t xml:space="preserve">ed the </w:t>
      </w:r>
      <w:r w:rsidR="007753EC">
        <w:rPr>
          <w:rFonts w:eastAsia="Times New Roman" w:cs="Arial"/>
          <w:bCs/>
        </w:rPr>
        <w:t>arts</w:t>
      </w:r>
      <w:r w:rsidR="005D5D32" w:rsidRPr="005D5D32">
        <w:rPr>
          <w:rFonts w:eastAsia="Times New Roman" w:cs="Arial"/>
          <w:bCs/>
        </w:rPr>
        <w:t xml:space="preserve"> in their curriculum. Through this programme they intended to create new </w:t>
      </w:r>
      <w:r w:rsidR="00E549F2">
        <w:rPr>
          <w:rFonts w:eastAsia="Times New Roman" w:cs="Arial"/>
          <w:bCs/>
        </w:rPr>
        <w:t>H</w:t>
      </w:r>
      <w:r w:rsidR="005D5D32" w:rsidRPr="005D5D32">
        <w:rPr>
          <w:rFonts w:eastAsia="Times New Roman" w:cs="Arial"/>
          <w:bCs/>
        </w:rPr>
        <w:t>ubs, consult the</w:t>
      </w:r>
      <w:r w:rsidR="000178B0">
        <w:rPr>
          <w:rFonts w:eastAsia="Times New Roman" w:cs="Arial"/>
          <w:bCs/>
        </w:rPr>
        <w:t xml:space="preserve"> teacher</w:t>
      </w:r>
      <w:r w:rsidR="00E549F2" w:rsidRPr="005D5D32">
        <w:rPr>
          <w:rFonts w:eastAsia="Times New Roman" w:cs="Arial"/>
          <w:bCs/>
        </w:rPr>
        <w:t>s</w:t>
      </w:r>
      <w:r w:rsidR="005D5D32" w:rsidRPr="005D5D32">
        <w:rPr>
          <w:rFonts w:eastAsia="Times New Roman" w:cs="Arial"/>
          <w:bCs/>
        </w:rPr>
        <w:t xml:space="preserve"> on how </w:t>
      </w:r>
      <w:r w:rsidR="00653C3E">
        <w:rPr>
          <w:rFonts w:eastAsia="Times New Roman" w:cs="Arial"/>
          <w:bCs/>
        </w:rPr>
        <w:t xml:space="preserve">Arts Award </w:t>
      </w:r>
      <w:r w:rsidR="005D5D32" w:rsidRPr="005D5D32">
        <w:rPr>
          <w:rFonts w:eastAsia="Times New Roman" w:cs="Arial"/>
          <w:bCs/>
        </w:rPr>
        <w:t xml:space="preserve">can be embedded within existing activities and investigate how </w:t>
      </w:r>
      <w:r w:rsidR="00BA4CC6" w:rsidRPr="005D5D32">
        <w:rPr>
          <w:rFonts w:eastAsia="Times New Roman" w:cs="Arial"/>
          <w:bCs/>
        </w:rPr>
        <w:t xml:space="preserve">progression routes </w:t>
      </w:r>
      <w:r w:rsidR="005D5D32" w:rsidRPr="005D5D32">
        <w:rPr>
          <w:rFonts w:eastAsia="Times New Roman" w:cs="Arial"/>
          <w:bCs/>
        </w:rPr>
        <w:t xml:space="preserve">can </w:t>
      </w:r>
      <w:r w:rsidR="00BA4CC6" w:rsidRPr="005D5D32">
        <w:rPr>
          <w:rFonts w:eastAsia="Times New Roman" w:cs="Arial"/>
          <w:bCs/>
        </w:rPr>
        <w:t>be included</w:t>
      </w:r>
      <w:r w:rsidR="005D5D32" w:rsidRPr="005D5D32">
        <w:rPr>
          <w:rFonts w:eastAsia="Times New Roman" w:cs="Arial"/>
          <w:bCs/>
        </w:rPr>
        <w:t xml:space="preserve">. Having encountered a </w:t>
      </w:r>
      <w:r w:rsidR="007A2D5B">
        <w:rPr>
          <w:rFonts w:cs="Arial"/>
        </w:rPr>
        <w:t>l</w:t>
      </w:r>
      <w:r w:rsidR="005D5D32" w:rsidRPr="005D5D32">
        <w:rPr>
          <w:rFonts w:cs="Arial"/>
        </w:rPr>
        <w:t xml:space="preserve">ack of knowledge around </w:t>
      </w:r>
      <w:r w:rsidR="00653C3E">
        <w:rPr>
          <w:rFonts w:cs="Arial"/>
        </w:rPr>
        <w:t xml:space="preserve">Arts Award </w:t>
      </w:r>
      <w:r w:rsidR="005D5D32" w:rsidRPr="005D5D32">
        <w:rPr>
          <w:rFonts w:cs="Arial"/>
        </w:rPr>
        <w:t>and its benefits for young people, limited capacity from</w:t>
      </w:r>
      <w:r w:rsidR="000178B0">
        <w:rPr>
          <w:rFonts w:cs="Arial"/>
        </w:rPr>
        <w:t xml:space="preserve"> teacher</w:t>
      </w:r>
      <w:r w:rsidR="00E549F2" w:rsidRPr="005D5D32">
        <w:rPr>
          <w:rFonts w:cs="Arial"/>
        </w:rPr>
        <w:t xml:space="preserve">s </w:t>
      </w:r>
      <w:r w:rsidR="005D5D32" w:rsidRPr="005D5D32">
        <w:rPr>
          <w:rFonts w:cs="Arial"/>
        </w:rPr>
        <w:t xml:space="preserve">and a series of one off projects without progression routes, they felt that working in partnership and forming Borough </w:t>
      </w:r>
      <w:r w:rsidR="00653C3E">
        <w:rPr>
          <w:rFonts w:cs="Arial"/>
        </w:rPr>
        <w:t xml:space="preserve">Arts Award </w:t>
      </w:r>
      <w:r w:rsidR="005D5D32" w:rsidRPr="005D5D32">
        <w:rPr>
          <w:rFonts w:cs="Arial"/>
        </w:rPr>
        <w:t xml:space="preserve">hubs and advisory groups was the best way forward.  </w:t>
      </w:r>
    </w:p>
    <w:p w:rsidR="00BA4CC6" w:rsidRPr="005D5D32" w:rsidRDefault="005D5D32" w:rsidP="00BA4CC6">
      <w:pPr>
        <w:spacing w:after="0" w:line="240" w:lineRule="auto"/>
      </w:pPr>
      <w:r w:rsidRPr="005D5D32">
        <w:t xml:space="preserve">To extend this project, they </w:t>
      </w:r>
      <w:r w:rsidR="00BA4CC6" w:rsidRPr="005D5D32">
        <w:t>combine</w:t>
      </w:r>
      <w:r w:rsidRPr="005D5D32">
        <w:t>d</w:t>
      </w:r>
      <w:r w:rsidR="00BA4CC6" w:rsidRPr="005D5D32">
        <w:t xml:space="preserve"> it with an Art and Science project </w:t>
      </w:r>
      <w:r w:rsidRPr="005D5D32">
        <w:t>they were delivering with</w:t>
      </w:r>
      <w:r w:rsidR="00BA4CC6" w:rsidRPr="005D5D32">
        <w:t xml:space="preserve"> groups with learning disabilities at </w:t>
      </w:r>
      <w:r>
        <w:t>OHG</w:t>
      </w:r>
      <w:r w:rsidR="00BA4CC6" w:rsidRPr="005D5D32">
        <w:t xml:space="preserve">. </w:t>
      </w:r>
      <w:r w:rsidRPr="005D5D32">
        <w:t>They</w:t>
      </w:r>
      <w:r w:rsidR="00BA4CC6" w:rsidRPr="005D5D32">
        <w:t xml:space="preserve"> engaged </w:t>
      </w:r>
      <w:r w:rsidR="00E549F2">
        <w:t xml:space="preserve">three </w:t>
      </w:r>
      <w:r w:rsidR="00BA4CC6" w:rsidRPr="005D5D32">
        <w:t xml:space="preserve">primary schools </w:t>
      </w:r>
      <w:r w:rsidRPr="005D5D32">
        <w:t xml:space="preserve">in Richmond and </w:t>
      </w:r>
      <w:r w:rsidR="0097266D" w:rsidRPr="005D5D32">
        <w:t>Hounslow</w:t>
      </w:r>
      <w:r w:rsidRPr="005D5D32">
        <w:t xml:space="preserve"> and </w:t>
      </w:r>
      <w:r w:rsidR="007A2D5B">
        <w:t>consulted them on their interests</w:t>
      </w:r>
      <w:r w:rsidR="00BA4CC6" w:rsidRPr="005D5D32">
        <w:t xml:space="preserve"> </w:t>
      </w:r>
      <w:proofErr w:type="gramStart"/>
      <w:r w:rsidRPr="005D5D32">
        <w:t>in order to</w:t>
      </w:r>
      <w:proofErr w:type="gramEnd"/>
      <w:r w:rsidRPr="005D5D32">
        <w:t xml:space="preserve"> form</w:t>
      </w:r>
      <w:r w:rsidR="00BA4CC6" w:rsidRPr="005D5D32">
        <w:t xml:space="preserve"> slightly different </w:t>
      </w:r>
      <w:r w:rsidRPr="005D5D32">
        <w:t xml:space="preserve">strands for each of them. </w:t>
      </w:r>
    </w:p>
    <w:p w:rsidR="00BA4CC6" w:rsidRPr="005D5D32" w:rsidRDefault="00BA4CC6" w:rsidP="00BA4CC6">
      <w:pPr>
        <w:spacing w:after="0" w:line="240" w:lineRule="auto"/>
      </w:pPr>
    </w:p>
    <w:p w:rsidR="00BA4CC6" w:rsidRPr="005D5D32" w:rsidRDefault="005D5D32" w:rsidP="00BA4CC6">
      <w:pPr>
        <w:spacing w:after="0" w:line="240" w:lineRule="auto"/>
      </w:pPr>
      <w:r w:rsidRPr="005D5D32">
        <w:t>For example, o</w:t>
      </w:r>
      <w:r w:rsidR="00BA4CC6" w:rsidRPr="005D5D32">
        <w:t xml:space="preserve">ne </w:t>
      </w:r>
      <w:r w:rsidR="007A2D5B">
        <w:t>partnership</w:t>
      </w:r>
      <w:r w:rsidR="00BA4CC6" w:rsidRPr="005D5D32">
        <w:t xml:space="preserve"> is</w:t>
      </w:r>
      <w:r w:rsidRPr="005D5D32">
        <w:t xml:space="preserve"> with</w:t>
      </w:r>
      <w:r w:rsidR="00BA4CC6" w:rsidRPr="005D5D32">
        <w:t xml:space="preserve"> </w:t>
      </w:r>
      <w:r w:rsidRPr="005D5D32">
        <w:t>the</w:t>
      </w:r>
      <w:r w:rsidR="007A2D5B">
        <w:t xml:space="preserve"> school’s</w:t>
      </w:r>
      <w:r w:rsidRPr="005D5D32">
        <w:t xml:space="preserve"> Art Coordinator and SEN</w:t>
      </w:r>
      <w:r w:rsidR="00D2128C">
        <w:t>D</w:t>
      </w:r>
      <w:r w:rsidRPr="005D5D32">
        <w:t xml:space="preserve"> lead to run the programme with</w:t>
      </w:r>
      <w:r w:rsidR="007A2D5B">
        <w:t xml:space="preserve"> their SEN</w:t>
      </w:r>
      <w:r w:rsidR="00D2128C">
        <w:t>D</w:t>
      </w:r>
      <w:r w:rsidR="007A2D5B">
        <w:t xml:space="preserve"> unit, t</w:t>
      </w:r>
      <w:r w:rsidR="00BA4CC6" w:rsidRPr="005D5D32">
        <w:t>he Science Coordinator in another school wanted to look at more c</w:t>
      </w:r>
      <w:r w:rsidR="007A2D5B">
        <w:t>reative ways to teach science a</w:t>
      </w:r>
      <w:r w:rsidR="00BA4CC6" w:rsidRPr="005D5D32">
        <w:t>nd the Head of another school i</w:t>
      </w:r>
      <w:r w:rsidR="007A2D5B">
        <w:t>s the main</w:t>
      </w:r>
      <w:r w:rsidR="00BA4CC6" w:rsidRPr="005D5D32">
        <w:t xml:space="preserve"> strong driver. This demonstrates how </w:t>
      </w:r>
      <w:r w:rsidRPr="005D5D32">
        <w:t>they took a</w:t>
      </w:r>
      <w:r w:rsidR="00BA4CC6" w:rsidRPr="005D5D32">
        <w:t xml:space="preserve"> bespoke approach in each school to find the right contact and approach. </w:t>
      </w:r>
    </w:p>
    <w:p w:rsidR="005D5D32" w:rsidRPr="005D5D32" w:rsidRDefault="005D5D32" w:rsidP="00BA4CC6">
      <w:pPr>
        <w:spacing w:after="0" w:line="240" w:lineRule="auto"/>
      </w:pPr>
    </w:p>
    <w:p w:rsidR="00BA4CC6" w:rsidRPr="005D5D32" w:rsidRDefault="009628DA" w:rsidP="00BA4CC6">
      <w:pPr>
        <w:spacing w:after="0" w:line="240" w:lineRule="auto"/>
        <w:rPr>
          <w:rFonts w:eastAsia="Times New Roman" w:cs="Arial"/>
          <w:bCs/>
        </w:rPr>
      </w:pPr>
      <w:r w:rsidRPr="009628DA">
        <w:rPr>
          <w:noProof/>
          <w:lang w:eastAsia="en-GB"/>
        </w:rPr>
        <w:drawing>
          <wp:anchor distT="0" distB="0" distL="114300" distR="114300" simplePos="0" relativeHeight="251623936" behindDoc="1" locked="0" layoutInCell="1" allowOverlap="1">
            <wp:simplePos x="0" y="0"/>
            <wp:positionH relativeFrom="column">
              <wp:posOffset>0</wp:posOffset>
            </wp:positionH>
            <wp:positionV relativeFrom="paragraph">
              <wp:posOffset>-2540</wp:posOffset>
            </wp:positionV>
            <wp:extent cx="2402205" cy="1600200"/>
            <wp:effectExtent l="19050" t="0" r="0" b="0"/>
            <wp:wrapTight wrapText="bothSides">
              <wp:wrapPolygon edited="0">
                <wp:start x="-171" y="0"/>
                <wp:lineTo x="-171" y="21343"/>
                <wp:lineTo x="21583" y="21343"/>
                <wp:lineTo x="21583" y="0"/>
                <wp:lineTo x="-171" y="0"/>
              </wp:wrapPolygon>
            </wp:wrapTight>
            <wp:docPr id="3" name="Picture 3" descr="O:\IMAGES\Education\School Projects\Arts Award object box\Crane Park Explore\IMG_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MAGES\Education\School Projects\Arts Award object box\Crane Park Explore\IMG_41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205" cy="1600200"/>
                    </a:xfrm>
                    <a:prstGeom prst="rect">
                      <a:avLst/>
                    </a:prstGeom>
                    <a:noFill/>
                    <a:ln>
                      <a:noFill/>
                    </a:ln>
                  </pic:spPr>
                </pic:pic>
              </a:graphicData>
            </a:graphic>
          </wp:anchor>
        </w:drawing>
      </w:r>
      <w:r w:rsidR="00BA4CC6" w:rsidRPr="005D5D32">
        <w:t xml:space="preserve">Two of the schools </w:t>
      </w:r>
      <w:r w:rsidR="007A2D5B">
        <w:t xml:space="preserve">are particularly focused on progression </w:t>
      </w:r>
      <w:r w:rsidR="00BA4CC6" w:rsidRPr="005D5D32">
        <w:t>and how they can move from Discover to Explore.  To</w:t>
      </w:r>
      <w:r w:rsidR="005D5D32" w:rsidRPr="005D5D32">
        <w:t xml:space="preserve"> ‘embed’ across the curriculum, they</w:t>
      </w:r>
      <w:r w:rsidR="00BA4CC6" w:rsidRPr="005D5D32">
        <w:t xml:space="preserve"> were especially interested in engaging non-specialist </w:t>
      </w:r>
      <w:r w:rsidR="00D2128C" w:rsidRPr="005D5D32">
        <w:t>Art</w:t>
      </w:r>
      <w:r w:rsidR="000178B0">
        <w:t xml:space="preserve"> teacher</w:t>
      </w:r>
      <w:r w:rsidR="00D2128C" w:rsidRPr="005D5D32">
        <w:t>s.</w:t>
      </w:r>
      <w:r w:rsidR="00BA4CC6" w:rsidRPr="005D5D32">
        <w:t xml:space="preserve"> The ‘hook’ of teaching science through art helped with this and </w:t>
      </w:r>
      <w:r w:rsidR="005D5D32" w:rsidRPr="005D5D32">
        <w:t>they</w:t>
      </w:r>
      <w:r w:rsidR="00BA4CC6" w:rsidRPr="005D5D32">
        <w:t xml:space="preserve"> were joined by 23</w:t>
      </w:r>
      <w:r w:rsidR="000178B0">
        <w:t>teacher</w:t>
      </w:r>
      <w:r w:rsidR="00D2128C" w:rsidRPr="005D5D32">
        <w:t xml:space="preserve">s </w:t>
      </w:r>
      <w:r w:rsidR="00BA4CC6" w:rsidRPr="005D5D32">
        <w:t xml:space="preserve">(including the head) to run a CPD session and get their feedback on how they thought </w:t>
      </w:r>
      <w:r w:rsidR="00653C3E">
        <w:t xml:space="preserve">Arts Award </w:t>
      </w:r>
      <w:r w:rsidR="00BA4CC6" w:rsidRPr="005D5D32">
        <w:t>could benefit their teaching and students.</w:t>
      </w:r>
    </w:p>
    <w:p w:rsidR="005671A1" w:rsidRDefault="005671A1" w:rsidP="00BA4CC6">
      <w:pPr>
        <w:spacing w:before="100" w:beforeAutospacing="1" w:after="100" w:afterAutospacing="1" w:line="240" w:lineRule="auto"/>
        <w:rPr>
          <w:rFonts w:eastAsia="Times New Roman" w:cs="Arial"/>
          <w:b/>
          <w:color w:val="7030A0"/>
          <w:sz w:val="24"/>
          <w:szCs w:val="24"/>
          <w:lang w:eastAsia="en-GB"/>
        </w:rPr>
      </w:pPr>
      <w:r>
        <w:rPr>
          <w:rFonts w:eastAsia="Times New Roman" w:cs="Arial"/>
          <w:b/>
          <w:color w:val="7030A0"/>
          <w:sz w:val="24"/>
          <w:szCs w:val="24"/>
          <w:lang w:eastAsia="en-GB"/>
        </w:rPr>
        <w:t>Overcoming c</w:t>
      </w:r>
      <w:r w:rsidR="00BA4CC6" w:rsidRPr="00AD11C5">
        <w:rPr>
          <w:rFonts w:eastAsia="Times New Roman" w:cs="Arial"/>
          <w:b/>
          <w:color w:val="7030A0"/>
          <w:sz w:val="24"/>
          <w:szCs w:val="24"/>
          <w:lang w:eastAsia="en-GB"/>
        </w:rPr>
        <w:t>hallenge</w:t>
      </w:r>
      <w:r>
        <w:rPr>
          <w:rFonts w:eastAsia="Times New Roman" w:cs="Arial"/>
          <w:b/>
          <w:color w:val="7030A0"/>
          <w:sz w:val="24"/>
          <w:szCs w:val="24"/>
          <w:lang w:eastAsia="en-GB"/>
        </w:rPr>
        <w:t>s</w:t>
      </w:r>
      <w:r w:rsidR="00BA4CC6" w:rsidRPr="00AD11C5">
        <w:rPr>
          <w:rFonts w:eastAsia="Times New Roman" w:cs="Arial"/>
          <w:b/>
          <w:color w:val="7030A0"/>
          <w:sz w:val="24"/>
          <w:szCs w:val="24"/>
          <w:lang w:eastAsia="en-GB"/>
        </w:rPr>
        <w:t>:</w:t>
      </w:r>
    </w:p>
    <w:p w:rsidR="00BA4CC6" w:rsidRPr="000217F5" w:rsidRDefault="00BA4CC6" w:rsidP="007A2D5B">
      <w:pPr>
        <w:rPr>
          <w:rFonts w:eastAsia="Times New Roman" w:cs="Arial"/>
          <w:lang w:eastAsia="en-GB"/>
        </w:rPr>
      </w:pPr>
      <w:r w:rsidRPr="000217F5">
        <w:rPr>
          <w:b/>
        </w:rPr>
        <w:t>School recruitment</w:t>
      </w:r>
      <w:r w:rsidR="001644D5" w:rsidRPr="000217F5">
        <w:rPr>
          <w:b/>
        </w:rPr>
        <w:t xml:space="preserve">: </w:t>
      </w:r>
      <w:r w:rsidR="001644D5" w:rsidRPr="000217F5">
        <w:t>Finding the right partners and</w:t>
      </w:r>
      <w:r w:rsidR="007A2D5B">
        <w:t xml:space="preserve"> </w:t>
      </w:r>
      <w:r w:rsidR="00653C3E">
        <w:t xml:space="preserve">Arts Award </w:t>
      </w:r>
      <w:r w:rsidR="001644D5" w:rsidRPr="000217F5">
        <w:t xml:space="preserve">leaders within those schools took longer than anticipated. It was </w:t>
      </w:r>
      <w:r w:rsidRPr="000217F5">
        <w:rPr>
          <w:rFonts w:eastAsia="Times New Roman" w:cs="Arial"/>
          <w:lang w:eastAsia="en-GB"/>
        </w:rPr>
        <w:t xml:space="preserve">worthwhile, however, as </w:t>
      </w:r>
      <w:r w:rsidR="001644D5" w:rsidRPr="000217F5">
        <w:rPr>
          <w:rFonts w:eastAsia="Times New Roman" w:cs="Arial"/>
          <w:lang w:eastAsia="en-GB"/>
        </w:rPr>
        <w:t>OHG</w:t>
      </w:r>
      <w:r w:rsidRPr="000217F5">
        <w:rPr>
          <w:rFonts w:eastAsia="Times New Roman" w:cs="Arial"/>
          <w:lang w:eastAsia="en-GB"/>
        </w:rPr>
        <w:t xml:space="preserve"> </w:t>
      </w:r>
      <w:r w:rsidR="001644D5" w:rsidRPr="000217F5">
        <w:rPr>
          <w:rFonts w:eastAsia="Times New Roman" w:cs="Arial"/>
          <w:lang w:eastAsia="en-GB"/>
        </w:rPr>
        <w:t>spent</w:t>
      </w:r>
      <w:r w:rsidRPr="000217F5">
        <w:rPr>
          <w:rFonts w:eastAsia="Times New Roman" w:cs="Arial"/>
          <w:lang w:eastAsia="en-GB"/>
        </w:rPr>
        <w:t xml:space="preserve"> extra time building commitment </w:t>
      </w:r>
      <w:r w:rsidRPr="000217F5">
        <w:rPr>
          <w:rFonts w:eastAsia="Times New Roman" w:cs="Arial"/>
          <w:lang w:eastAsia="en-GB"/>
        </w:rPr>
        <w:lastRenderedPageBreak/>
        <w:t xml:space="preserve">with partners, understanding their needs and looking at how to embed </w:t>
      </w:r>
      <w:r w:rsidR="00653C3E">
        <w:rPr>
          <w:rFonts w:eastAsia="Times New Roman" w:cs="Arial"/>
          <w:lang w:eastAsia="en-GB"/>
        </w:rPr>
        <w:t xml:space="preserve">Arts Award </w:t>
      </w:r>
      <w:r w:rsidRPr="000217F5">
        <w:rPr>
          <w:rFonts w:eastAsia="Times New Roman" w:cs="Arial"/>
          <w:lang w:eastAsia="en-GB"/>
        </w:rPr>
        <w:t>into</w:t>
      </w:r>
      <w:r w:rsidR="000178B0">
        <w:rPr>
          <w:rFonts w:eastAsia="Times New Roman" w:cs="Arial"/>
          <w:lang w:eastAsia="en-GB"/>
        </w:rPr>
        <w:t xml:space="preserve"> teacher</w:t>
      </w:r>
      <w:r w:rsidRPr="000217F5">
        <w:rPr>
          <w:rFonts w:eastAsia="Times New Roman" w:cs="Arial"/>
          <w:lang w:eastAsia="en-GB"/>
        </w:rPr>
        <w:t>s</w:t>
      </w:r>
      <w:r w:rsidR="001644D5" w:rsidRPr="000217F5">
        <w:rPr>
          <w:rFonts w:eastAsia="Times New Roman" w:cs="Arial"/>
          <w:lang w:eastAsia="en-GB"/>
        </w:rPr>
        <w:t>’</w:t>
      </w:r>
      <w:r w:rsidRPr="000217F5">
        <w:rPr>
          <w:rFonts w:eastAsia="Times New Roman" w:cs="Arial"/>
          <w:lang w:eastAsia="en-GB"/>
        </w:rPr>
        <w:t xml:space="preserve"> busy schedule</w:t>
      </w:r>
      <w:r w:rsidR="005671A1" w:rsidRPr="000217F5">
        <w:rPr>
          <w:rFonts w:eastAsia="Times New Roman" w:cs="Arial"/>
          <w:lang w:eastAsia="en-GB"/>
        </w:rPr>
        <w:t xml:space="preserve">. </w:t>
      </w:r>
      <w:r w:rsidRPr="000217F5">
        <w:rPr>
          <w:rFonts w:eastAsia="Times New Roman" w:cs="Arial"/>
          <w:lang w:eastAsia="en-GB"/>
        </w:rPr>
        <w:t>Holding</w:t>
      </w:r>
      <w:r w:rsidR="000178B0">
        <w:rPr>
          <w:rFonts w:eastAsia="Times New Roman" w:cs="Arial"/>
          <w:lang w:eastAsia="en-GB"/>
        </w:rPr>
        <w:t xml:space="preserve"> teacher</w:t>
      </w:r>
      <w:r w:rsidRPr="000217F5">
        <w:rPr>
          <w:rFonts w:eastAsia="Times New Roman" w:cs="Arial"/>
          <w:lang w:eastAsia="en-GB"/>
        </w:rPr>
        <w:t xml:space="preserve"> evenings and face to face conversations</w:t>
      </w:r>
      <w:r w:rsidR="005671A1" w:rsidRPr="000217F5">
        <w:rPr>
          <w:rFonts w:eastAsia="Times New Roman" w:cs="Arial"/>
          <w:lang w:eastAsia="en-GB"/>
        </w:rPr>
        <w:t xml:space="preserve"> helped</w:t>
      </w:r>
      <w:r w:rsidR="001644D5" w:rsidRPr="000217F5">
        <w:rPr>
          <w:rFonts w:eastAsia="Times New Roman" w:cs="Arial"/>
          <w:lang w:eastAsia="en-GB"/>
        </w:rPr>
        <w:t xml:space="preserve"> them plan and move forward</w:t>
      </w:r>
      <w:r w:rsidRPr="000217F5">
        <w:t xml:space="preserve">. </w:t>
      </w:r>
    </w:p>
    <w:p w:rsidR="00BA4CC6" w:rsidRDefault="000217F5" w:rsidP="007A2D5B">
      <w:r>
        <w:rPr>
          <w:b/>
        </w:rPr>
        <w:t xml:space="preserve">Budget / Time: </w:t>
      </w:r>
      <w:r w:rsidR="00BA4CC6">
        <w:t xml:space="preserve"> </w:t>
      </w:r>
      <w:r>
        <w:t xml:space="preserve">The logistics of setting up multiple </w:t>
      </w:r>
      <w:r w:rsidR="00653C3E">
        <w:t xml:space="preserve">Arts Award </w:t>
      </w:r>
      <w:r>
        <w:t xml:space="preserve">projects was challenging and time-consuming. </w:t>
      </w:r>
      <w:r w:rsidR="00BA4CC6">
        <w:t xml:space="preserve">By combining this project with the science Wellcome project </w:t>
      </w:r>
      <w:r>
        <w:t xml:space="preserve">OHG </w:t>
      </w:r>
      <w:proofErr w:type="gramStart"/>
      <w:r>
        <w:t>were</w:t>
      </w:r>
      <w:r w:rsidR="00BA4CC6">
        <w:t xml:space="preserve"> able to</w:t>
      </w:r>
      <w:proofErr w:type="gramEnd"/>
      <w:r w:rsidR="00BA4CC6">
        <w:t xml:space="preserve"> extend the</w:t>
      </w:r>
      <w:r>
        <w:t>ir</w:t>
      </w:r>
      <w:r w:rsidR="00BA4CC6">
        <w:t xml:space="preserve"> budget</w:t>
      </w:r>
      <w:r>
        <w:t>. They found they had been</w:t>
      </w:r>
      <w:r w:rsidR="00BA4CC6">
        <w:t xml:space="preserve"> too ambitious on the number of </w:t>
      </w:r>
      <w:r>
        <w:t>young people they were offering the award to and in future, moderation</w:t>
      </w:r>
      <w:r w:rsidR="00BA4CC6">
        <w:t xml:space="preserve"> costs need to be consi</w:t>
      </w:r>
      <w:r>
        <w:t xml:space="preserve">dered when working with schools. AND are supporting OHG to apply to the </w:t>
      </w:r>
      <w:r w:rsidR="00653C3E">
        <w:t xml:space="preserve">Arts Award </w:t>
      </w:r>
      <w:r w:rsidR="00BA4CC6">
        <w:t>Access fund</w:t>
      </w:r>
      <w:r>
        <w:t xml:space="preserve"> to cover additional fees </w:t>
      </w:r>
      <w:r w:rsidR="00BA4CC6">
        <w:t xml:space="preserve">and </w:t>
      </w:r>
      <w:r>
        <w:t xml:space="preserve">they are </w:t>
      </w:r>
      <w:r w:rsidR="00BA4CC6">
        <w:t xml:space="preserve">working with </w:t>
      </w:r>
      <w:r>
        <w:t>the schools</w:t>
      </w:r>
      <w:r w:rsidR="00BA4CC6">
        <w:t xml:space="preserve"> to</w:t>
      </w:r>
      <w:r>
        <w:t xml:space="preserve"> consider </w:t>
      </w:r>
      <w:r w:rsidR="00BA4CC6">
        <w:t xml:space="preserve">different funding streams. </w:t>
      </w:r>
    </w:p>
    <w:p w:rsidR="00BA4CC6" w:rsidRDefault="007A2D5B" w:rsidP="00BA4CC6">
      <w:pPr>
        <w:spacing w:after="0" w:line="240" w:lineRule="auto"/>
      </w:pPr>
      <w:r>
        <w:rPr>
          <w:b/>
          <w:noProof/>
          <w:lang w:eastAsia="en-GB"/>
        </w:rPr>
        <w:drawing>
          <wp:anchor distT="0" distB="0" distL="114300" distR="114300" simplePos="0" relativeHeight="251619840" behindDoc="1" locked="0" layoutInCell="1" allowOverlap="1">
            <wp:simplePos x="0" y="0"/>
            <wp:positionH relativeFrom="column">
              <wp:posOffset>2770505</wp:posOffset>
            </wp:positionH>
            <wp:positionV relativeFrom="paragraph">
              <wp:posOffset>-467995</wp:posOffset>
            </wp:positionV>
            <wp:extent cx="2715260" cy="1811020"/>
            <wp:effectExtent l="19050" t="0" r="8890" b="0"/>
            <wp:wrapTight wrapText="bothSides">
              <wp:wrapPolygon edited="0">
                <wp:start x="-152" y="0"/>
                <wp:lineTo x="-152" y="21358"/>
                <wp:lineTo x="21671" y="21358"/>
                <wp:lineTo x="21671" y="0"/>
                <wp:lineTo x="-152" y="0"/>
              </wp:wrapPolygon>
            </wp:wrapTight>
            <wp:docPr id="5" name="Picture 5" descr="O:\IMAGES\Education\School Projects\Arts Award object box\Crane Park Explore\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S\Education\School Projects\Arts Award object box\Crane Park Explore\IMG_42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260" cy="1811020"/>
                    </a:xfrm>
                    <a:prstGeom prst="rect">
                      <a:avLst/>
                    </a:prstGeom>
                    <a:noFill/>
                    <a:ln>
                      <a:noFill/>
                    </a:ln>
                  </pic:spPr>
                </pic:pic>
              </a:graphicData>
            </a:graphic>
          </wp:anchor>
        </w:drawing>
      </w:r>
      <w:r w:rsidR="000217F5">
        <w:rPr>
          <w:b/>
        </w:rPr>
        <w:t>Sustainability</w:t>
      </w:r>
      <w:r w:rsidR="000217F5">
        <w:t xml:space="preserve">: The amount of time OHG have dedicated to the process has made them question </w:t>
      </w:r>
      <w:r>
        <w:t>how schools can deliver this with less support in the future</w:t>
      </w:r>
      <w:r w:rsidR="000217F5">
        <w:t xml:space="preserve">. Sharing the outcomes and benefits with school Heads will hopefully lead to more “buy in” and financial commitment. </w:t>
      </w:r>
    </w:p>
    <w:p w:rsidR="007A2D5B" w:rsidRDefault="007A2D5B" w:rsidP="007A2D5B">
      <w:pPr>
        <w:spacing w:before="100" w:beforeAutospacing="1" w:after="100" w:afterAutospacing="1" w:line="240" w:lineRule="auto"/>
        <w:rPr>
          <w:rFonts w:eastAsia="Times New Roman" w:cs="Arial"/>
          <w:b/>
          <w:color w:val="7030A0"/>
          <w:sz w:val="24"/>
          <w:szCs w:val="24"/>
          <w:lang w:eastAsia="en-GB"/>
        </w:rPr>
      </w:pPr>
      <w:r w:rsidRPr="00AD11C5">
        <w:rPr>
          <w:rFonts w:eastAsia="Times New Roman" w:cs="Arial"/>
          <w:b/>
          <w:color w:val="7030A0"/>
          <w:sz w:val="24"/>
          <w:szCs w:val="24"/>
          <w:lang w:eastAsia="en-GB"/>
        </w:rPr>
        <w:t>Success</w:t>
      </w:r>
      <w:r>
        <w:rPr>
          <w:rFonts w:eastAsia="Times New Roman" w:cs="Arial"/>
          <w:b/>
          <w:color w:val="7030A0"/>
          <w:sz w:val="24"/>
          <w:szCs w:val="24"/>
          <w:lang w:eastAsia="en-GB"/>
        </w:rPr>
        <w:t>es</w:t>
      </w:r>
      <w:r w:rsidRPr="00AD11C5">
        <w:rPr>
          <w:rFonts w:eastAsia="Times New Roman" w:cs="Arial"/>
          <w:b/>
          <w:color w:val="7030A0"/>
          <w:sz w:val="24"/>
          <w:szCs w:val="24"/>
          <w:lang w:eastAsia="en-GB"/>
        </w:rPr>
        <w:t xml:space="preserve">: </w:t>
      </w:r>
    </w:p>
    <w:p w:rsidR="007A2D5B" w:rsidRDefault="007A2D5B" w:rsidP="007A2D5B">
      <w:r w:rsidRPr="00AD11C5">
        <w:rPr>
          <w:b/>
        </w:rPr>
        <w:t>Enthusiasm of</w:t>
      </w:r>
      <w:r w:rsidR="000178B0">
        <w:rPr>
          <w:b/>
        </w:rPr>
        <w:t xml:space="preserve"> teacher</w:t>
      </w:r>
      <w:r w:rsidR="00D2128C" w:rsidRPr="00AD11C5">
        <w:rPr>
          <w:b/>
        </w:rPr>
        <w:t>s</w:t>
      </w:r>
      <w:r w:rsidRPr="00AD11C5">
        <w:rPr>
          <w:b/>
        </w:rPr>
        <w:t>:</w:t>
      </w:r>
      <w:r>
        <w:rPr>
          <w:b/>
        </w:rPr>
        <w:t xml:space="preserve"> </w:t>
      </w:r>
      <w:r w:rsidRPr="00AD11C5">
        <w:t>This project has relied</w:t>
      </w:r>
      <w:r w:rsidR="00443C0B">
        <w:t xml:space="preserve"> upon</w:t>
      </w:r>
      <w:r w:rsidRPr="00AD11C5">
        <w:t xml:space="preserve"> and been successful</w:t>
      </w:r>
      <w:r w:rsidR="00D2128C">
        <w:t>,</w:t>
      </w:r>
      <w:r w:rsidRPr="00AD11C5">
        <w:t xml:space="preserve"> because of the backing and enthusiasm of the</w:t>
      </w:r>
      <w:r w:rsidR="000178B0">
        <w:t xml:space="preserve"> teacher</w:t>
      </w:r>
      <w:r w:rsidRPr="00AD11C5">
        <w:t>s. For example, the</w:t>
      </w:r>
      <w:r w:rsidR="000178B0">
        <w:t xml:space="preserve"> teacher</w:t>
      </w:r>
      <w:r w:rsidRPr="00AD11C5">
        <w:t xml:space="preserve"> at Crane Park managed to organise a whole staff CPD in which </w:t>
      </w:r>
      <w:r>
        <w:t>Orleans House Gallery</w:t>
      </w:r>
      <w:r w:rsidRPr="00AD11C5">
        <w:t xml:space="preserve"> </w:t>
      </w:r>
      <w:r w:rsidR="00D2128C">
        <w:t xml:space="preserve">and </w:t>
      </w:r>
      <w:r w:rsidRPr="00AD11C5">
        <w:t>worked with every</w:t>
      </w:r>
      <w:r w:rsidR="000178B0">
        <w:t xml:space="preserve"> teacher</w:t>
      </w:r>
      <w:r w:rsidRPr="00AD11C5">
        <w:t xml:space="preserve"> for over an hour. She is now trying to convince her head to invest in </w:t>
      </w:r>
      <w:r w:rsidR="00653C3E">
        <w:t xml:space="preserve">Arts Award </w:t>
      </w:r>
      <w:r w:rsidRPr="00AD11C5">
        <w:t xml:space="preserve">beyond the project and deliver future sessions for all pupils. </w:t>
      </w:r>
      <w:r>
        <w:t xml:space="preserve"> </w:t>
      </w:r>
      <w:r w:rsidRPr="00AD11C5">
        <w:t xml:space="preserve">All </w:t>
      </w:r>
      <w:r w:rsidR="000178B0">
        <w:t>H</w:t>
      </w:r>
      <w:r w:rsidR="000178B0" w:rsidRPr="00AD11C5">
        <w:t>ead</w:t>
      </w:r>
      <w:r w:rsidR="000178B0">
        <w:t xml:space="preserve"> Teacher</w:t>
      </w:r>
      <w:r w:rsidR="000178B0" w:rsidRPr="00AD11C5">
        <w:t xml:space="preserve">s </w:t>
      </w:r>
      <w:r w:rsidRPr="00AD11C5">
        <w:t xml:space="preserve">have been involved which has added to the motivation behind the project and importance people have put on it. </w:t>
      </w:r>
    </w:p>
    <w:p w:rsidR="007A2D5B" w:rsidRDefault="007A2D5B" w:rsidP="007A2D5B">
      <w:pPr>
        <w:rPr>
          <w:i/>
          <w:color w:val="7030A0"/>
        </w:rPr>
      </w:pPr>
      <w:r w:rsidRPr="00AD11C5">
        <w:rPr>
          <w:i/>
          <w:color w:val="7030A0"/>
        </w:rPr>
        <w:t>“</w:t>
      </w:r>
      <w:r w:rsidR="00653C3E">
        <w:rPr>
          <w:i/>
          <w:color w:val="7030A0"/>
        </w:rPr>
        <w:t xml:space="preserve">Arts Award </w:t>
      </w:r>
      <w:r>
        <w:rPr>
          <w:i/>
          <w:color w:val="7030A0"/>
        </w:rPr>
        <w:t>learning</w:t>
      </w:r>
      <w:r w:rsidRPr="00AD11C5">
        <w:rPr>
          <w:i/>
          <w:color w:val="7030A0"/>
        </w:rPr>
        <w:t xml:space="preserve"> appeal</w:t>
      </w:r>
      <w:r>
        <w:rPr>
          <w:i/>
          <w:color w:val="7030A0"/>
        </w:rPr>
        <w:t>s</w:t>
      </w:r>
      <w:r w:rsidRPr="00AD11C5">
        <w:rPr>
          <w:i/>
          <w:color w:val="7030A0"/>
        </w:rPr>
        <w:t xml:space="preserve"> to our very creative students who struggle with learning science the traditional way.”</w:t>
      </w:r>
      <w:r w:rsidR="000178B0">
        <w:rPr>
          <w:i/>
          <w:color w:val="7030A0"/>
        </w:rPr>
        <w:t xml:space="preserve"> Teacher</w:t>
      </w:r>
      <w:r>
        <w:rPr>
          <w:i/>
          <w:color w:val="7030A0"/>
        </w:rPr>
        <w:t xml:space="preserve"> feedback form</w:t>
      </w:r>
    </w:p>
    <w:p w:rsidR="007A2D5B" w:rsidRPr="00BF7432" w:rsidRDefault="007A2D5B" w:rsidP="007A2D5B">
      <w:pPr>
        <w:pStyle w:val="ListParagraph"/>
        <w:ind w:left="0"/>
        <w:rPr>
          <w:i/>
          <w:color w:val="7030A0"/>
        </w:rPr>
      </w:pPr>
      <w:r w:rsidRPr="00BF7432">
        <w:rPr>
          <w:i/>
          <w:color w:val="7030A0"/>
        </w:rPr>
        <w:t>“</w:t>
      </w:r>
      <w:r w:rsidR="00653C3E">
        <w:rPr>
          <w:i/>
          <w:color w:val="7030A0"/>
        </w:rPr>
        <w:t xml:space="preserve">Arts Award </w:t>
      </w:r>
      <w:r w:rsidRPr="00BF7432">
        <w:rPr>
          <w:i/>
          <w:color w:val="7030A0"/>
        </w:rPr>
        <w:t xml:space="preserve">encourages cross curricular lessons and act as an incentive for children to work </w:t>
      </w:r>
      <w:r w:rsidR="000178B0" w:rsidRPr="00BF7432">
        <w:rPr>
          <w:i/>
          <w:color w:val="7030A0"/>
        </w:rPr>
        <w:t>hard”.</w:t>
      </w:r>
      <w:r w:rsidR="000178B0">
        <w:rPr>
          <w:i/>
          <w:color w:val="7030A0"/>
        </w:rPr>
        <w:t xml:space="preserve"> Teacher</w:t>
      </w:r>
      <w:r w:rsidRPr="00BF7432">
        <w:rPr>
          <w:i/>
          <w:color w:val="7030A0"/>
        </w:rPr>
        <w:t xml:space="preserve"> feedback form</w:t>
      </w:r>
    </w:p>
    <w:p w:rsidR="007A2D5B" w:rsidRDefault="007A2D5B" w:rsidP="007A2D5B">
      <w:r>
        <w:rPr>
          <w:b/>
        </w:rPr>
        <w:t xml:space="preserve">Involvement of Wider Museums and Galleries: </w:t>
      </w:r>
      <w:r>
        <w:t xml:space="preserve">Orleans House Gallery are involved in an informal ‘crisis in </w:t>
      </w:r>
      <w:r w:rsidR="007753EC">
        <w:t>arts</w:t>
      </w:r>
      <w:r>
        <w:t xml:space="preserve"> education’ group with other </w:t>
      </w:r>
      <w:r w:rsidR="00D2128C">
        <w:t xml:space="preserve">Heads of Learning </w:t>
      </w:r>
      <w:r>
        <w:t xml:space="preserve">from the big nationals including Tate, Royal Academy and the V&amp;A. They are particularly interested in this project and want to see if it can make an impact in ‘embedding’ art in the curriculum. </w:t>
      </w:r>
    </w:p>
    <w:p w:rsidR="007A2D5B" w:rsidRDefault="007A2D5B" w:rsidP="007A2D5B">
      <w:pPr>
        <w:pStyle w:val="ListParagraph"/>
        <w:ind w:left="0"/>
        <w:rPr>
          <w:i/>
          <w:color w:val="7030A0"/>
        </w:rPr>
      </w:pPr>
      <w:r w:rsidRPr="00BF7432">
        <w:rPr>
          <w:i/>
          <w:color w:val="7030A0"/>
        </w:rPr>
        <w:t>“</w:t>
      </w:r>
      <w:r w:rsidR="00653C3E">
        <w:rPr>
          <w:i/>
          <w:color w:val="7030A0"/>
        </w:rPr>
        <w:t xml:space="preserve">Arts Award </w:t>
      </w:r>
      <w:r w:rsidRPr="00BF7432">
        <w:rPr>
          <w:i/>
          <w:color w:val="7030A0"/>
        </w:rPr>
        <w:t>supports my student’s learning, especially those who struggle with the academic subjects; it will help to give them an outlet and understanding through a</w:t>
      </w:r>
      <w:r w:rsidR="00D2128C">
        <w:rPr>
          <w:i/>
          <w:color w:val="7030A0"/>
        </w:rPr>
        <w:t>n</w:t>
      </w:r>
      <w:r w:rsidRPr="00BF7432">
        <w:rPr>
          <w:i/>
          <w:color w:val="7030A0"/>
        </w:rPr>
        <w:t xml:space="preserve"> alternative method of </w:t>
      </w:r>
      <w:r w:rsidR="000178B0" w:rsidRPr="00BF7432">
        <w:rPr>
          <w:i/>
          <w:color w:val="7030A0"/>
        </w:rPr>
        <w:t>learning</w:t>
      </w:r>
      <w:r w:rsidR="000178B0">
        <w:rPr>
          <w:i/>
          <w:color w:val="7030A0"/>
        </w:rPr>
        <w:t>”</w:t>
      </w:r>
      <w:r w:rsidR="000178B0" w:rsidRPr="00BF7432">
        <w:rPr>
          <w:i/>
          <w:color w:val="7030A0"/>
        </w:rPr>
        <w:t xml:space="preserve">. </w:t>
      </w:r>
      <w:r w:rsidR="000178B0">
        <w:rPr>
          <w:i/>
          <w:color w:val="7030A0"/>
        </w:rPr>
        <w:t>Teacher</w:t>
      </w:r>
      <w:r w:rsidRPr="00BF7432">
        <w:rPr>
          <w:i/>
          <w:color w:val="7030A0"/>
        </w:rPr>
        <w:t xml:space="preserve"> feedback form</w:t>
      </w:r>
    </w:p>
    <w:p w:rsidR="007A2D5B" w:rsidRPr="00BF7432" w:rsidRDefault="007A2D5B" w:rsidP="007A2D5B">
      <w:pPr>
        <w:pStyle w:val="ListParagraph"/>
        <w:ind w:left="0"/>
        <w:rPr>
          <w:i/>
          <w:color w:val="7030A0"/>
        </w:rPr>
      </w:pPr>
    </w:p>
    <w:p w:rsidR="007A2D5B" w:rsidRPr="00BF7432" w:rsidRDefault="007A2D5B" w:rsidP="007A2D5B">
      <w:pPr>
        <w:pStyle w:val="ListParagraph"/>
        <w:ind w:left="0"/>
        <w:rPr>
          <w:i/>
          <w:color w:val="7030A0"/>
        </w:rPr>
      </w:pPr>
      <w:r w:rsidRPr="00BF7432">
        <w:rPr>
          <w:i/>
          <w:color w:val="7030A0"/>
        </w:rPr>
        <w:t>“</w:t>
      </w:r>
      <w:r w:rsidR="00653C3E">
        <w:rPr>
          <w:i/>
          <w:color w:val="7030A0"/>
        </w:rPr>
        <w:t xml:space="preserve">Arts Award </w:t>
      </w:r>
      <w:r w:rsidRPr="00BF7432">
        <w:rPr>
          <w:i/>
          <w:color w:val="7030A0"/>
        </w:rPr>
        <w:t xml:space="preserve">is a very tangible way to bring other subjects to life, science, history and English </w:t>
      </w:r>
      <w:r w:rsidR="000178B0">
        <w:rPr>
          <w:i/>
          <w:color w:val="7030A0"/>
        </w:rPr>
        <w:t>especially.” Teacher</w:t>
      </w:r>
      <w:r w:rsidRPr="00BF7432">
        <w:rPr>
          <w:i/>
          <w:color w:val="7030A0"/>
        </w:rPr>
        <w:t xml:space="preserve"> feedback form</w:t>
      </w:r>
    </w:p>
    <w:p w:rsidR="007A2D5B" w:rsidRPr="001644D5" w:rsidRDefault="007A2D5B" w:rsidP="007A2D5B">
      <w:r>
        <w:rPr>
          <w:b/>
        </w:rPr>
        <w:lastRenderedPageBreak/>
        <w:t>Considering sustainable options:</w:t>
      </w:r>
      <w:r>
        <w:t xml:space="preserve"> All</w:t>
      </w:r>
      <w:r w:rsidR="000178B0">
        <w:t xml:space="preserve"> teacher</w:t>
      </w:r>
      <w:r w:rsidR="00D2128C">
        <w:t>s</w:t>
      </w:r>
      <w:r>
        <w:t xml:space="preserve"> are keen to work with OHG to explore and set sustainable options beyond the project</w:t>
      </w:r>
      <w:r w:rsidR="00D2128C">
        <w:t>.</w:t>
      </w:r>
      <w:r>
        <w:t xml:space="preserve"> This includes possible progression options, working with transition groups, and sharing findings with senior staff members to discuss future investment. The creation of hubs and new partnerships will also be sustainable and beneficial to Richmond and Hounslow in the long run. </w:t>
      </w:r>
    </w:p>
    <w:p w:rsidR="007A2D5B" w:rsidRDefault="007A2D5B" w:rsidP="007A2D5B">
      <w:pPr>
        <w:pStyle w:val="ListParagraph"/>
        <w:ind w:left="0"/>
        <w:rPr>
          <w:i/>
          <w:color w:val="7030A0"/>
        </w:rPr>
      </w:pPr>
      <w:r w:rsidRPr="00BF7432">
        <w:rPr>
          <w:i/>
          <w:color w:val="7030A0"/>
        </w:rPr>
        <w:t xml:space="preserve"> “A</w:t>
      </w:r>
      <w:r w:rsidR="000178B0">
        <w:rPr>
          <w:i/>
          <w:color w:val="7030A0"/>
        </w:rPr>
        <w:t xml:space="preserve"> teacher</w:t>
      </w:r>
      <w:r w:rsidRPr="00BF7432">
        <w:rPr>
          <w:i/>
          <w:color w:val="7030A0"/>
        </w:rPr>
        <w:t xml:space="preserve">s Art Forum would give me opportunities to try new art techniques out and share my </w:t>
      </w:r>
      <w:proofErr w:type="gramStart"/>
      <w:r w:rsidR="000178B0" w:rsidRPr="00BF7432">
        <w:rPr>
          <w:i/>
          <w:color w:val="7030A0"/>
        </w:rPr>
        <w:t>idea</w:t>
      </w:r>
      <w:r w:rsidR="000178B0">
        <w:rPr>
          <w:i/>
          <w:color w:val="7030A0"/>
        </w:rPr>
        <w:t>s“</w:t>
      </w:r>
      <w:r w:rsidR="00672396">
        <w:rPr>
          <w:i/>
          <w:color w:val="7030A0"/>
        </w:rPr>
        <w:t xml:space="preserve"> </w:t>
      </w:r>
      <w:r w:rsidR="000178B0">
        <w:rPr>
          <w:i/>
          <w:color w:val="7030A0"/>
        </w:rPr>
        <w:t xml:space="preserve"> </w:t>
      </w:r>
      <w:proofErr w:type="gramEnd"/>
      <w:r w:rsidR="000178B0">
        <w:rPr>
          <w:i/>
          <w:color w:val="7030A0"/>
        </w:rPr>
        <w:t>Teacher</w:t>
      </w:r>
      <w:r w:rsidRPr="00BF7432">
        <w:rPr>
          <w:i/>
          <w:color w:val="7030A0"/>
        </w:rPr>
        <w:t xml:space="preserve"> feedback form</w:t>
      </w:r>
    </w:p>
    <w:p w:rsidR="0014409D" w:rsidRDefault="0014409D" w:rsidP="007A2D5B">
      <w:pPr>
        <w:pStyle w:val="ListParagraph"/>
        <w:ind w:left="0"/>
        <w:rPr>
          <w:i/>
          <w:color w:val="7030A0"/>
        </w:rPr>
      </w:pPr>
    </w:p>
    <w:p w:rsidR="0014409D" w:rsidRPr="007250A0" w:rsidRDefault="0014409D" w:rsidP="007250A0">
      <w:pPr>
        <w:pStyle w:val="ListParagraph"/>
        <w:ind w:left="0"/>
        <w:rPr>
          <w:b/>
          <w:color w:val="7030A0"/>
        </w:rPr>
      </w:pPr>
      <w:r>
        <w:rPr>
          <w:b/>
          <w:color w:val="7030A0"/>
        </w:rPr>
        <w:t xml:space="preserve">Final Reflections: </w:t>
      </w:r>
    </w:p>
    <w:p w:rsidR="0014409D" w:rsidRPr="0014409D" w:rsidRDefault="0014409D" w:rsidP="0014409D">
      <w:pPr>
        <w:rPr>
          <w:b/>
        </w:rPr>
      </w:pPr>
      <w:r w:rsidRPr="0014409D">
        <w:rPr>
          <w:b/>
        </w:rPr>
        <w:t xml:space="preserve">Teachers Hubs </w:t>
      </w:r>
      <w:r>
        <w:rPr>
          <w:b/>
        </w:rPr>
        <w:t>and Transition</w:t>
      </w:r>
    </w:p>
    <w:p w:rsidR="0014409D" w:rsidRPr="0014409D" w:rsidRDefault="0014409D" w:rsidP="0014409D">
      <w:r>
        <w:t xml:space="preserve">Orleans house would like to </w:t>
      </w:r>
      <w:r w:rsidR="000178B0">
        <w:t>explore teacher’s</w:t>
      </w:r>
      <w:r>
        <w:t xml:space="preserve"> Hubs further, as they are a </w:t>
      </w:r>
      <w:r w:rsidRPr="0014409D">
        <w:t xml:space="preserve">positive way of </w:t>
      </w:r>
      <w:r w:rsidR="000178B0" w:rsidRPr="0014409D">
        <w:t>getting</w:t>
      </w:r>
      <w:r w:rsidR="000178B0">
        <w:t xml:space="preserve"> teache</w:t>
      </w:r>
      <w:r w:rsidR="000178B0" w:rsidRPr="0014409D">
        <w:t>rs</w:t>
      </w:r>
      <w:r w:rsidRPr="0014409D">
        <w:t xml:space="preserve"> together</w:t>
      </w:r>
      <w:r>
        <w:t>. Orleans</w:t>
      </w:r>
      <w:r w:rsidRPr="0014409D">
        <w:t xml:space="preserve"> House </w:t>
      </w:r>
      <w:r>
        <w:t xml:space="preserve">staff are thinking about using their existing summer club- to develop a free offer for schools to hook them in, as well as tackle transition in </w:t>
      </w:r>
      <w:r w:rsidR="00653C3E">
        <w:t xml:space="preserve">Arts Award </w:t>
      </w:r>
      <w:r>
        <w:t>which often affects attainment between levels when students move schools.</w:t>
      </w:r>
      <w:r w:rsidRPr="0014409D">
        <w:rPr>
          <w:b/>
        </w:rPr>
        <w:t xml:space="preserve"> </w:t>
      </w:r>
    </w:p>
    <w:p w:rsidR="0014409D" w:rsidRPr="003F2703" w:rsidRDefault="005866D5" w:rsidP="005866D5">
      <w:pPr>
        <w:spacing w:after="160" w:line="259" w:lineRule="auto"/>
      </w:pPr>
      <w:r>
        <w:t xml:space="preserve">Orleans house would also like to explore whether </w:t>
      </w:r>
      <w:r w:rsidR="00653C3E">
        <w:t xml:space="preserve">Arts Award </w:t>
      </w:r>
      <w:r>
        <w:t xml:space="preserve">might work more sustainably </w:t>
      </w:r>
      <w:r w:rsidR="0014409D" w:rsidRPr="003F2703">
        <w:t xml:space="preserve">if it had a stronger link with </w:t>
      </w:r>
      <w:r w:rsidR="007753EC">
        <w:t>Arts</w:t>
      </w:r>
      <w:r w:rsidR="0014409D" w:rsidRPr="003F2703">
        <w:t xml:space="preserve"> Mark</w:t>
      </w:r>
      <w:r>
        <w:t xml:space="preserve"> which could present another way of getting </w:t>
      </w:r>
      <w:proofErr w:type="gramStart"/>
      <w:r>
        <w:t>round</w:t>
      </w:r>
      <w:proofErr w:type="gramEnd"/>
      <w:r>
        <w:t xml:space="preserve"> </w:t>
      </w:r>
      <w:r w:rsidR="000178B0">
        <w:t>to teachers</w:t>
      </w:r>
      <w:r>
        <w:t xml:space="preserve">. </w:t>
      </w:r>
      <w:r w:rsidR="0014409D" w:rsidRPr="003F2703">
        <w:t xml:space="preserve"> </w:t>
      </w:r>
    </w:p>
    <w:p w:rsidR="0014409D" w:rsidRDefault="005866D5" w:rsidP="005866D5">
      <w:pPr>
        <w:spacing w:after="160" w:line="259" w:lineRule="auto"/>
      </w:pPr>
      <w:r>
        <w:t>There is also felt to be a need to find</w:t>
      </w:r>
      <w:r w:rsidR="0014409D" w:rsidRPr="003F2703">
        <w:t xml:space="preserve"> where </w:t>
      </w:r>
      <w:r w:rsidR="00653C3E">
        <w:t xml:space="preserve">Arts Award </w:t>
      </w:r>
      <w:r w:rsidR="0014409D" w:rsidRPr="003F2703">
        <w:t>fits rather than trying to p</w:t>
      </w:r>
      <w:r>
        <w:t>ush it</w:t>
      </w:r>
      <w:r w:rsidR="0014409D" w:rsidRPr="003F2703">
        <w:t xml:space="preserve"> to schools. </w:t>
      </w:r>
      <w:r>
        <w:t xml:space="preserve">For </w:t>
      </w:r>
      <w:r w:rsidR="000178B0">
        <w:t>example; teacher’s</w:t>
      </w:r>
      <w:r>
        <w:t xml:space="preserve"> CPD worked well when the project was </w:t>
      </w:r>
      <w:r w:rsidR="007250A0">
        <w:t>opened</w:t>
      </w:r>
      <w:r>
        <w:t xml:space="preserve"> to link with existing work with the Wellcome collection, u</w:t>
      </w:r>
      <w:r w:rsidR="0014409D">
        <w:t>sing creative work to teach science</w:t>
      </w:r>
      <w:r>
        <w:t xml:space="preserve"> was a cross curricular focus that </w:t>
      </w:r>
      <w:r w:rsidR="000178B0">
        <w:t>inspired teachers</w:t>
      </w:r>
      <w:r>
        <w:t xml:space="preserve"> and made them more keen to do </w:t>
      </w:r>
      <w:r w:rsidR="00653C3E">
        <w:t xml:space="preserve">Arts Award </w:t>
      </w:r>
      <w:r>
        <w:t xml:space="preserve">as part of it. </w:t>
      </w:r>
      <w:r w:rsidR="0014409D">
        <w:t xml:space="preserve"> </w:t>
      </w:r>
    </w:p>
    <w:p w:rsidR="00F97619" w:rsidRDefault="007250A0" w:rsidP="000178B0">
      <w:r>
        <w:rPr>
          <w:b/>
        </w:rPr>
        <w:t xml:space="preserve">Future avenues for exploration </w:t>
      </w:r>
      <w:r w:rsidRPr="007250A0">
        <w:t>Included</w:t>
      </w:r>
      <w:r>
        <w:t xml:space="preserve"> the potential to create an</w:t>
      </w:r>
      <w:r w:rsidR="0014409D">
        <w:t xml:space="preserve"> </w:t>
      </w:r>
      <w:r w:rsidR="00653C3E">
        <w:t xml:space="preserve">Arts Award </w:t>
      </w:r>
      <w:r>
        <w:t xml:space="preserve">resource box, and considering </w:t>
      </w:r>
      <w:r w:rsidR="0014409D">
        <w:t>progr</w:t>
      </w:r>
      <w:r>
        <w:t xml:space="preserve">ession from Discover to Explore with partner schools as a mechanism for sustainability. There is also a possibility to create and explore </w:t>
      </w:r>
      <w:r w:rsidR="007D5C47">
        <w:t xml:space="preserve">SEND- focussed </w:t>
      </w:r>
      <w:r>
        <w:t xml:space="preserve">resources and </w:t>
      </w:r>
      <w:r w:rsidR="007D5C47">
        <w:t xml:space="preserve">Arts Award </w:t>
      </w:r>
      <w:r>
        <w:t>due to Orlean</w:t>
      </w:r>
      <w:r w:rsidR="007D5C47">
        <w:t>s House expertise and existing p</w:t>
      </w:r>
      <w:r>
        <w:t xml:space="preserve">artnerships, and this could perhaps link </w:t>
      </w:r>
      <w:r w:rsidR="000178B0">
        <w:t>with teacher’s</w:t>
      </w:r>
      <w:r>
        <w:t xml:space="preserve"> hub work too. </w:t>
      </w:r>
    </w:p>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273316" w:rsidRDefault="00273316" w:rsidP="000178B0"/>
    <w:p w:rsidR="0014409D" w:rsidRDefault="0014409D" w:rsidP="000217F5">
      <w:pPr>
        <w:pStyle w:val="Heading1"/>
        <w:rPr>
          <w:rFonts w:eastAsia="Times New Roman"/>
          <w:lang w:eastAsia="en-GB"/>
        </w:rPr>
      </w:pPr>
      <w:r>
        <w:rPr>
          <w:rFonts w:eastAsia="Times New Roman"/>
          <w:lang w:eastAsia="en-GB"/>
        </w:rPr>
        <w:lastRenderedPageBreak/>
        <w:t>Conclusions</w:t>
      </w:r>
    </w:p>
    <w:p w:rsidR="007D5C47" w:rsidRPr="007D5C47" w:rsidRDefault="007D5C47" w:rsidP="007D5C47">
      <w:pPr>
        <w:rPr>
          <w:lang w:eastAsia="en-GB"/>
        </w:rPr>
      </w:pPr>
    </w:p>
    <w:p w:rsidR="007250A0" w:rsidRDefault="007250A0" w:rsidP="0014409D">
      <w:r w:rsidRPr="007250A0">
        <w:t xml:space="preserve">All delivery partners on the Local Area Development Programme </w:t>
      </w:r>
      <w:r>
        <w:t>raised</w:t>
      </w:r>
      <w:r w:rsidR="00434BAC">
        <w:t xml:space="preserve"> a core broad theme</w:t>
      </w:r>
      <w:r w:rsidRPr="007250A0">
        <w:t xml:space="preserve"> at their final meeting </w:t>
      </w:r>
      <w:r w:rsidR="000178B0" w:rsidRPr="007250A0">
        <w:t xml:space="preserve">that </w:t>
      </w:r>
      <w:r w:rsidR="000178B0">
        <w:t>was</w:t>
      </w:r>
      <w:r w:rsidR="00434BAC">
        <w:t xml:space="preserve"> then </w:t>
      </w:r>
      <w:r w:rsidR="000178B0" w:rsidRPr="007250A0">
        <w:t xml:space="preserve">underpinned </w:t>
      </w:r>
      <w:r w:rsidR="00273316">
        <w:t>by given</w:t>
      </w:r>
      <w:r w:rsidR="00434BAC">
        <w:t xml:space="preserve"> </w:t>
      </w:r>
      <w:r>
        <w:t>s</w:t>
      </w:r>
      <w:r w:rsidRPr="007250A0">
        <w:t xml:space="preserve">olutions for future delivery and interventions </w:t>
      </w:r>
      <w:r w:rsidR="00434BAC" w:rsidRPr="007250A0">
        <w:t>to</w:t>
      </w:r>
      <w:r w:rsidRPr="007250A0">
        <w:t xml:space="preserve"> make </w:t>
      </w:r>
      <w:r w:rsidR="00653C3E">
        <w:t xml:space="preserve">Arts Award </w:t>
      </w:r>
      <w:r w:rsidRPr="007250A0">
        <w:t>work in</w:t>
      </w:r>
      <w:r w:rsidR="00434BAC">
        <w:t xml:space="preserve"> Areas of low take up:</w:t>
      </w:r>
    </w:p>
    <w:p w:rsidR="007250A0" w:rsidRDefault="007250A0" w:rsidP="007250A0">
      <w:pPr>
        <w:rPr>
          <w:b/>
        </w:rPr>
      </w:pPr>
      <w:r>
        <w:rPr>
          <w:b/>
        </w:rPr>
        <w:t>Funding and policy landscapes</w:t>
      </w:r>
    </w:p>
    <w:p w:rsidR="00434BAC" w:rsidRDefault="007250A0" w:rsidP="007250A0">
      <w:r>
        <w:t xml:space="preserve">Have meant that education and youth settings are facing challenging times, and that </w:t>
      </w:r>
      <w:r w:rsidR="00653C3E">
        <w:t xml:space="preserve">Arts Award </w:t>
      </w:r>
      <w:r>
        <w:t xml:space="preserve">is not seen as a priority for schools, even when they are engaging with significant cultural activity in the existing delivery.  This resulted in difficulty in </w:t>
      </w:r>
      <w:r w:rsidR="000178B0">
        <w:t>engaging teachers</w:t>
      </w:r>
      <w:r>
        <w:t xml:space="preserve"> and schools, and sometimes high dependency relationships between schools, organisations and delivery partners </w:t>
      </w:r>
      <w:proofErr w:type="gramStart"/>
      <w:r>
        <w:t>in order to</w:t>
      </w:r>
      <w:proofErr w:type="gramEnd"/>
      <w:r>
        <w:t xml:space="preserve"> pay for and provide information and training on </w:t>
      </w:r>
      <w:r w:rsidR="00653C3E">
        <w:t xml:space="preserve">Arts Award </w:t>
      </w:r>
      <w:r>
        <w:t xml:space="preserve">and CPD. </w:t>
      </w:r>
    </w:p>
    <w:p w:rsidR="007250A0" w:rsidRDefault="00813E72" w:rsidP="007250A0">
      <w:pPr>
        <w:rPr>
          <w:b/>
        </w:rPr>
      </w:pPr>
      <w:r>
        <w:rPr>
          <w:b/>
        </w:rPr>
        <w:t>Solutions included:</w:t>
      </w:r>
    </w:p>
    <w:p w:rsidR="00434BAC" w:rsidRDefault="00434BAC" w:rsidP="00434BAC">
      <w:pPr>
        <w:pStyle w:val="ListParagraph"/>
        <w:numPr>
          <w:ilvl w:val="0"/>
          <w:numId w:val="34"/>
        </w:numPr>
        <w:rPr>
          <w:b/>
        </w:rPr>
      </w:pPr>
      <w:r>
        <w:rPr>
          <w:b/>
        </w:rPr>
        <w:t xml:space="preserve">Cross Borough Linkages and peer support between boroughs delivering </w:t>
      </w:r>
      <w:r w:rsidR="007753EC">
        <w:rPr>
          <w:b/>
        </w:rPr>
        <w:t>Arts</w:t>
      </w:r>
      <w:r>
        <w:rPr>
          <w:b/>
        </w:rPr>
        <w:t xml:space="preserve"> Award:</w:t>
      </w:r>
    </w:p>
    <w:p w:rsidR="00434BAC" w:rsidRDefault="00434BAC" w:rsidP="00434BAC">
      <w:pPr>
        <w:pStyle w:val="ListParagraph"/>
      </w:pPr>
      <w:r w:rsidRPr="00434BAC">
        <w:t xml:space="preserve">This </w:t>
      </w:r>
      <w:proofErr w:type="gramStart"/>
      <w:r w:rsidRPr="00434BAC">
        <w:t>was seen as</w:t>
      </w:r>
      <w:proofErr w:type="gramEnd"/>
      <w:r w:rsidRPr="00434BAC">
        <w:t xml:space="preserve"> encouraging shared best practice, and a wider pool of resources for schools, and organisations.</w:t>
      </w:r>
    </w:p>
    <w:p w:rsidR="00E926E4" w:rsidRPr="00434BAC" w:rsidRDefault="00E926E4" w:rsidP="00434BAC">
      <w:pPr>
        <w:pStyle w:val="ListParagraph"/>
      </w:pPr>
    </w:p>
    <w:p w:rsidR="00434BAC" w:rsidRPr="00434BAC" w:rsidRDefault="00434BAC" w:rsidP="007250A0">
      <w:pPr>
        <w:pStyle w:val="ListParagraph"/>
        <w:numPr>
          <w:ilvl w:val="0"/>
          <w:numId w:val="34"/>
        </w:numPr>
        <w:rPr>
          <w:b/>
        </w:rPr>
      </w:pPr>
      <w:r>
        <w:rPr>
          <w:b/>
        </w:rPr>
        <w:t xml:space="preserve">Offering opportunities: ‘could ‘not ‘should’  </w:t>
      </w:r>
    </w:p>
    <w:p w:rsidR="00434BAC" w:rsidRDefault="00434BAC" w:rsidP="00434BAC">
      <w:pPr>
        <w:pStyle w:val="ListParagraph"/>
      </w:pPr>
      <w:r>
        <w:t xml:space="preserve">Making CPD </w:t>
      </w:r>
      <w:r w:rsidR="000178B0">
        <w:t>for teachers</w:t>
      </w:r>
      <w:r>
        <w:t xml:space="preserve"> accessible, and fun</w:t>
      </w:r>
      <w:r w:rsidR="00E926E4">
        <w:t xml:space="preserve"> </w:t>
      </w:r>
      <w:proofErr w:type="gramStart"/>
      <w:r w:rsidR="00E926E4">
        <w:t>were</w:t>
      </w:r>
      <w:r>
        <w:t xml:space="preserve"> seen as</w:t>
      </w:r>
      <w:proofErr w:type="gramEnd"/>
      <w:r>
        <w:t xml:space="preserve"> key to ensuring they felt that they could include delivery in their existing tight schedules. For example, offering a private view, at a gallery or </w:t>
      </w:r>
      <w:r w:rsidR="007753EC">
        <w:t>arts</w:t>
      </w:r>
      <w:r>
        <w:t xml:space="preserve"> organisation with networking and drinks at twilight worked well in Redbridge and Waltham Forest for Chingford.</w:t>
      </w:r>
    </w:p>
    <w:p w:rsidR="00E926E4" w:rsidRDefault="00E926E4" w:rsidP="00434BAC">
      <w:pPr>
        <w:pStyle w:val="ListParagraph"/>
      </w:pPr>
    </w:p>
    <w:p w:rsidR="00434BAC" w:rsidRDefault="00434BAC" w:rsidP="00434BAC">
      <w:pPr>
        <w:pStyle w:val="ListParagraph"/>
        <w:numPr>
          <w:ilvl w:val="0"/>
          <w:numId w:val="34"/>
        </w:numPr>
        <w:rPr>
          <w:b/>
        </w:rPr>
      </w:pPr>
      <w:r>
        <w:rPr>
          <w:b/>
        </w:rPr>
        <w:t xml:space="preserve">Drawing out a cross curricular focus worked to make a case for doing </w:t>
      </w:r>
      <w:r w:rsidR="00653C3E">
        <w:rPr>
          <w:b/>
        </w:rPr>
        <w:t xml:space="preserve">Arts Award </w:t>
      </w:r>
      <w:r>
        <w:rPr>
          <w:b/>
        </w:rPr>
        <w:t xml:space="preserve">and working with more </w:t>
      </w:r>
      <w:r w:rsidR="007753EC">
        <w:rPr>
          <w:b/>
        </w:rPr>
        <w:t>Arts</w:t>
      </w:r>
      <w:r>
        <w:rPr>
          <w:b/>
        </w:rPr>
        <w:t xml:space="preserve"> and Culture: </w:t>
      </w:r>
    </w:p>
    <w:p w:rsidR="00434BAC" w:rsidRDefault="00434BAC" w:rsidP="00434BAC">
      <w:pPr>
        <w:pStyle w:val="ListParagraph"/>
      </w:pPr>
      <w:r w:rsidRPr="00434BAC">
        <w:t xml:space="preserve">Examples included, the Crafts Council, </w:t>
      </w:r>
      <w:r w:rsidR="000178B0" w:rsidRPr="00434BAC">
        <w:t>finding</w:t>
      </w:r>
      <w:r w:rsidR="000178B0">
        <w:t xml:space="preserve"> teache</w:t>
      </w:r>
      <w:r w:rsidR="000178B0" w:rsidRPr="00434BAC">
        <w:t>rs</w:t>
      </w:r>
      <w:r w:rsidRPr="00434BAC">
        <w:t xml:space="preserve"> working together with a cross curricular focus, and collaborating within CPD sessions, In Orleans House using the Wellcome collection work to make connections with Science, and at LEAN to </w:t>
      </w:r>
      <w:r w:rsidR="000178B0" w:rsidRPr="00434BAC">
        <w:t>engage</w:t>
      </w:r>
      <w:r w:rsidR="000178B0">
        <w:t xml:space="preserve"> teachers</w:t>
      </w:r>
      <w:r>
        <w:t xml:space="preserve"> in an employability and </w:t>
      </w:r>
      <w:r w:rsidR="007753EC">
        <w:t>arts</w:t>
      </w:r>
      <w:r>
        <w:t xml:space="preserve"> inspiration focus looking at ‘behind the scenes’ </w:t>
      </w:r>
    </w:p>
    <w:p w:rsidR="00434BAC" w:rsidRPr="00434BAC" w:rsidRDefault="00434BAC" w:rsidP="00434BAC">
      <w:pPr>
        <w:pStyle w:val="ListParagraph"/>
      </w:pPr>
    </w:p>
    <w:p w:rsidR="00434BAC" w:rsidRDefault="00434BAC" w:rsidP="00434BAC">
      <w:pPr>
        <w:pStyle w:val="ListParagraph"/>
        <w:numPr>
          <w:ilvl w:val="0"/>
          <w:numId w:val="34"/>
        </w:numPr>
        <w:rPr>
          <w:b/>
        </w:rPr>
      </w:pPr>
      <w:r>
        <w:rPr>
          <w:b/>
        </w:rPr>
        <w:t xml:space="preserve">Celebrations and using parents </w:t>
      </w:r>
      <w:r w:rsidR="000178B0">
        <w:rPr>
          <w:b/>
        </w:rPr>
        <w:t>and teachers</w:t>
      </w:r>
      <w:r>
        <w:rPr>
          <w:b/>
        </w:rPr>
        <w:t xml:space="preserve"> as an ‘in’ for creating networks and resource sharing.</w:t>
      </w:r>
    </w:p>
    <w:p w:rsidR="00434BAC" w:rsidRDefault="00157FDF" w:rsidP="00434BAC">
      <w:pPr>
        <w:pStyle w:val="ListParagraph"/>
      </w:pPr>
      <w:r>
        <w:t>Into Film</w:t>
      </w:r>
      <w:r w:rsidR="00434BAC">
        <w:t xml:space="preserve"> suggested that inviting</w:t>
      </w:r>
      <w:r w:rsidR="007250A0">
        <w:t xml:space="preserve"> schools and heads for celebration, getting good risk assessments and good info for trips together</w:t>
      </w:r>
      <w:r w:rsidR="00434BAC">
        <w:t xml:space="preserve"> and then sharing showed powerful communication and garnered ‘buy in’ from organisations. </w:t>
      </w:r>
      <w:r w:rsidR="007250A0">
        <w:t xml:space="preserve"> </w:t>
      </w:r>
    </w:p>
    <w:p w:rsidR="007250A0" w:rsidRPr="00434BAC" w:rsidRDefault="00434BAC" w:rsidP="00434BAC">
      <w:pPr>
        <w:pStyle w:val="ListParagraph"/>
        <w:rPr>
          <w:b/>
        </w:rPr>
      </w:pPr>
      <w:r>
        <w:t xml:space="preserve">All delivery partners felt that </w:t>
      </w:r>
      <w:r w:rsidR="00813E72">
        <w:t>creating online</w:t>
      </w:r>
      <w:r w:rsidR="007250A0">
        <w:t xml:space="preserve"> examples of assessment sheets </w:t>
      </w:r>
      <w:r w:rsidR="000178B0">
        <w:t>so teachers</w:t>
      </w:r>
      <w:r w:rsidR="00813E72">
        <w:t xml:space="preserve"> can download and use examples and sharing resources actively across networks would work well. Overall, engaging parents </w:t>
      </w:r>
      <w:r w:rsidR="000178B0">
        <w:t>and teachers</w:t>
      </w:r>
      <w:r w:rsidR="00813E72">
        <w:t xml:space="preserve"> in conversations together about delivery and celebrating their achievements is a powerful tool for repeat engagement and take up where resources are scarce and </w:t>
      </w:r>
      <w:r w:rsidR="007753EC">
        <w:t>arts</w:t>
      </w:r>
      <w:r w:rsidR="00813E72">
        <w:t xml:space="preserve"> and cultural subjects not prioritised. </w:t>
      </w:r>
    </w:p>
    <w:p w:rsidR="007250A0" w:rsidRPr="007250A0" w:rsidRDefault="007250A0" w:rsidP="007250A0"/>
    <w:p w:rsidR="00813E72" w:rsidRDefault="00813E72" w:rsidP="00813E72">
      <w:pPr>
        <w:rPr>
          <w:lang w:eastAsia="en-GB"/>
        </w:rPr>
      </w:pPr>
    </w:p>
    <w:p w:rsidR="000259B9" w:rsidRDefault="000259B9" w:rsidP="00813E72">
      <w:pPr>
        <w:rPr>
          <w:lang w:eastAsia="en-GB"/>
        </w:rPr>
      </w:pPr>
    </w:p>
    <w:p w:rsidR="000259B9" w:rsidRDefault="000259B9" w:rsidP="00813E72">
      <w:pPr>
        <w:rPr>
          <w:lang w:eastAsia="en-GB"/>
        </w:rPr>
      </w:pPr>
    </w:p>
    <w:p w:rsidR="00E926E4" w:rsidRPr="000259B9" w:rsidRDefault="0014409D" w:rsidP="000259B9">
      <w:pPr>
        <w:pStyle w:val="Heading1"/>
        <w:rPr>
          <w:rFonts w:eastAsia="Times New Roman"/>
          <w:lang w:eastAsia="en-GB"/>
        </w:rPr>
      </w:pPr>
      <w:r>
        <w:rPr>
          <w:rFonts w:eastAsia="Times New Roman"/>
          <w:lang w:eastAsia="en-GB"/>
        </w:rPr>
        <w:t xml:space="preserve">Appendices </w:t>
      </w:r>
      <w:r w:rsidR="00E926E4">
        <w:rPr>
          <w:rFonts w:eastAsia="Times New Roman"/>
          <w:lang w:eastAsia="en-GB"/>
        </w:rPr>
        <w:t xml:space="preserve"> </w:t>
      </w:r>
    </w:p>
    <w:p w:rsidR="00E926E4" w:rsidRDefault="00E926E4" w:rsidP="00E926E4">
      <w:pPr>
        <w:pStyle w:val="ListParagraph"/>
        <w:numPr>
          <w:ilvl w:val="0"/>
          <w:numId w:val="35"/>
        </w:numPr>
        <w:rPr>
          <w:lang w:eastAsia="en-GB"/>
        </w:rPr>
      </w:pPr>
    </w:p>
    <w:p w:rsidR="00E926E4" w:rsidRPr="000259B9" w:rsidRDefault="00653C3E" w:rsidP="00E926E4">
      <w:pPr>
        <w:rPr>
          <w:b/>
        </w:rPr>
      </w:pPr>
      <w:r>
        <w:rPr>
          <w:b/>
        </w:rPr>
        <w:t xml:space="preserve">Arts Award </w:t>
      </w:r>
      <w:r w:rsidR="00E926E4" w:rsidRPr="000259B9">
        <w:rPr>
          <w:b/>
        </w:rPr>
        <w:t>Discover and Explore case study: Film Club at William Tyndale Primary School</w:t>
      </w:r>
    </w:p>
    <w:p w:rsidR="00E926E4" w:rsidRPr="000259B9" w:rsidRDefault="00C6019B" w:rsidP="00E926E4">
      <w:pPr>
        <w:rPr>
          <w:b/>
        </w:rPr>
      </w:pPr>
      <w:r w:rsidRPr="000259B9">
        <w:rPr>
          <w:b/>
        </w:rPr>
        <w:t>Discover [</w:t>
      </w:r>
      <w:r w:rsidR="00E926E4" w:rsidRPr="000259B9">
        <w:rPr>
          <w:b/>
        </w:rPr>
        <w:t xml:space="preserve"> Fantastic Mr </w:t>
      </w:r>
      <w:r w:rsidRPr="000259B9">
        <w:rPr>
          <w:b/>
        </w:rPr>
        <w:t>Fox]</w:t>
      </w:r>
    </w:p>
    <w:p w:rsidR="00E926E4" w:rsidRPr="000259B9" w:rsidRDefault="00E926E4" w:rsidP="00E926E4">
      <w:r w:rsidRPr="000259B9">
        <w:t xml:space="preserve">The advisers used the Into Film resource on Fantastic Mr Fox to successfully complete </w:t>
      </w:r>
      <w:r w:rsidR="00653C3E">
        <w:t xml:space="preserve">Arts Award </w:t>
      </w:r>
      <w:r w:rsidRPr="000259B9">
        <w:t>Discover with their Film Club of 20 students from Year 4-6.</w:t>
      </w:r>
    </w:p>
    <w:p w:rsidR="00E926E4" w:rsidRPr="000259B9" w:rsidRDefault="00E926E4" w:rsidP="00E926E4">
      <w:pPr>
        <w:rPr>
          <w:b/>
        </w:rPr>
      </w:pPr>
      <w:r w:rsidRPr="000259B9">
        <w:rPr>
          <w:b/>
        </w:rPr>
        <w:t>Part A:</w:t>
      </w:r>
    </w:p>
    <w:p w:rsidR="00E926E4" w:rsidRPr="000259B9" w:rsidRDefault="00E926E4" w:rsidP="00E926E4">
      <w:r w:rsidRPr="000259B9">
        <w:t>The young people discussed all the different art forms involved in creating the film.</w:t>
      </w:r>
    </w:p>
    <w:p w:rsidR="00E926E4" w:rsidRPr="000259B9" w:rsidRDefault="00E926E4" w:rsidP="00E926E4">
      <w:r w:rsidRPr="000259B9">
        <w:t>They analysed the film trailer [P.5.2 Into Film resource]</w:t>
      </w:r>
    </w:p>
    <w:p w:rsidR="00E926E4" w:rsidRPr="000259B9" w:rsidRDefault="00E926E4" w:rsidP="00E926E4">
      <w:r w:rsidRPr="000259B9">
        <w:t>They wrote a review of the film [P.8 Into Film resource]</w:t>
      </w:r>
    </w:p>
    <w:p w:rsidR="00E926E4" w:rsidRPr="000259B9" w:rsidRDefault="00E926E4" w:rsidP="00E926E4">
      <w:r w:rsidRPr="000259B9">
        <w:t xml:space="preserve">They filmed themselves presenting their reviews </w:t>
      </w:r>
    </w:p>
    <w:p w:rsidR="00E926E4" w:rsidRPr="000259B9" w:rsidRDefault="00E926E4" w:rsidP="00E926E4">
      <w:r w:rsidRPr="000259B9">
        <w:t>They made a poster for the film [P.4. Extension, Into Film resource]</w:t>
      </w:r>
    </w:p>
    <w:p w:rsidR="00E926E4" w:rsidRPr="000259B9" w:rsidRDefault="00E926E4" w:rsidP="00E926E4">
      <w:pPr>
        <w:rPr>
          <w:b/>
        </w:rPr>
      </w:pPr>
      <w:r w:rsidRPr="000259B9">
        <w:rPr>
          <w:b/>
        </w:rPr>
        <w:t>Part B:</w:t>
      </w:r>
    </w:p>
    <w:p w:rsidR="00E926E4" w:rsidRPr="000259B9" w:rsidRDefault="00E926E4" w:rsidP="00E926E4">
      <w:r w:rsidRPr="000259B9">
        <w:t>They found out about the different roles involved in creating the film.</w:t>
      </w:r>
    </w:p>
    <w:p w:rsidR="00E926E4" w:rsidRPr="000259B9" w:rsidRDefault="00E926E4" w:rsidP="00E926E4">
      <w:pPr>
        <w:rPr>
          <w:b/>
        </w:rPr>
      </w:pPr>
      <w:r w:rsidRPr="000259B9">
        <w:rPr>
          <w:b/>
        </w:rPr>
        <w:t>Part C:</w:t>
      </w:r>
    </w:p>
    <w:p w:rsidR="00E926E4" w:rsidRPr="000259B9" w:rsidRDefault="00E926E4" w:rsidP="00E926E4">
      <w:r w:rsidRPr="000259B9">
        <w:t xml:space="preserve">They shared what they had learned with their </w:t>
      </w:r>
      <w:r w:rsidR="000178B0" w:rsidRPr="000259B9">
        <w:t>c</w:t>
      </w:r>
      <w:r w:rsidR="000178B0">
        <w:t>lass teacher</w:t>
      </w:r>
      <w:r w:rsidR="000259B9">
        <w:t xml:space="preserve"> and their parents.</w:t>
      </w:r>
    </w:p>
    <w:p w:rsidR="00E926E4" w:rsidRPr="000259B9" w:rsidRDefault="00E926E4" w:rsidP="00E926E4">
      <w:r w:rsidRPr="000259B9">
        <w:t>Additional ideas that could be used for Discover or Explore Part A:</w:t>
      </w:r>
    </w:p>
    <w:p w:rsidR="00E926E4" w:rsidRPr="000259B9" w:rsidRDefault="00E926E4" w:rsidP="00E926E4">
      <w:r w:rsidRPr="000259B9">
        <w:t>Create ‘Fantastic You’ badges and certificates [P.6.5. Into Film resource]</w:t>
      </w:r>
    </w:p>
    <w:p w:rsidR="00E926E4" w:rsidRPr="000259B9" w:rsidRDefault="00E926E4" w:rsidP="00E926E4">
      <w:r w:rsidRPr="000259B9">
        <w:t>Write a rhyming song or rap [P.7.2 Into Film resource]</w:t>
      </w:r>
    </w:p>
    <w:p w:rsidR="00E926E4" w:rsidRPr="000259B9" w:rsidRDefault="00E926E4" w:rsidP="00E926E4">
      <w:r w:rsidRPr="000259B9">
        <w:t>Role-play and film a news review [P.9 Into Film resource]</w:t>
      </w:r>
    </w:p>
    <w:p w:rsidR="00E926E4" w:rsidRPr="000259B9" w:rsidRDefault="00E926E4" w:rsidP="00E926E4">
      <w:r w:rsidRPr="000259B9">
        <w:t>Create models and designs and ‘how to’ films for the Whack Bat game, or a new game that they have designed [P.10 Into Film resource]</w:t>
      </w:r>
    </w:p>
    <w:p w:rsidR="00E926E4" w:rsidRPr="000259B9" w:rsidRDefault="00E926E4" w:rsidP="00E926E4">
      <w:r w:rsidRPr="000259B9">
        <w:t>Create puppets, or role-play characters from the film [P.11 Into Film resource]</w:t>
      </w:r>
    </w:p>
    <w:p w:rsidR="00E926E4" w:rsidRPr="000259B9" w:rsidRDefault="00E926E4" w:rsidP="00E926E4">
      <w:r w:rsidRPr="000259B9">
        <w:t>Create own animation [P.11 Into Film resource]</w:t>
      </w:r>
    </w:p>
    <w:p w:rsidR="00E926E4" w:rsidRPr="000259B9" w:rsidRDefault="00E926E4" w:rsidP="00E926E4">
      <w:r w:rsidRPr="000259B9">
        <w:t>Create a sound</w:t>
      </w:r>
      <w:r w:rsidR="000259B9">
        <w:t>track [P.11 Into Film resource]</w:t>
      </w:r>
    </w:p>
    <w:p w:rsidR="00E926E4" w:rsidRPr="000259B9" w:rsidRDefault="00E926E4" w:rsidP="00E926E4">
      <w:pPr>
        <w:rPr>
          <w:b/>
        </w:rPr>
      </w:pPr>
      <w:r w:rsidRPr="000259B9">
        <w:rPr>
          <w:b/>
        </w:rPr>
        <w:t>Explore [Making animations]</w:t>
      </w:r>
    </w:p>
    <w:p w:rsidR="00E926E4" w:rsidRPr="000259B9" w:rsidRDefault="00E926E4" w:rsidP="00E926E4">
      <w:r w:rsidRPr="000259B9">
        <w:lastRenderedPageBreak/>
        <w:t xml:space="preserve">The children worked towards creating their own animations in a group to complete their </w:t>
      </w:r>
      <w:r w:rsidR="00653C3E">
        <w:t xml:space="preserve">Arts Award </w:t>
      </w:r>
      <w:r w:rsidRPr="000259B9">
        <w:t xml:space="preserve">Explore. Since the children worked as a team and contributed to all elements of the process </w:t>
      </w:r>
      <w:r w:rsidR="000178B0" w:rsidRPr="000259B9">
        <w:t>the</w:t>
      </w:r>
      <w:r w:rsidR="000178B0">
        <w:t xml:space="preserve"> teache</w:t>
      </w:r>
      <w:r w:rsidR="000178B0" w:rsidRPr="000259B9">
        <w:t>rs</w:t>
      </w:r>
      <w:r w:rsidRPr="000259B9">
        <w:t xml:space="preserve"> took photographs of all the work in progress and the children doing the work. They labelled the photographs in detail and created electronic folders for each child, with sub-folders for each part of </w:t>
      </w:r>
      <w:r w:rsidR="00653C3E">
        <w:t xml:space="preserve">Arts Award </w:t>
      </w:r>
      <w:r w:rsidRPr="000259B9">
        <w:t xml:space="preserve">Discover. Film interviews and film-making exercises were also recorded as evidence. </w:t>
      </w:r>
    </w:p>
    <w:p w:rsidR="00E926E4" w:rsidRPr="000259B9" w:rsidRDefault="00E926E4" w:rsidP="00E926E4">
      <w:r w:rsidRPr="000259B9">
        <w:t xml:space="preserve">An </w:t>
      </w:r>
      <w:r w:rsidR="00653C3E">
        <w:t xml:space="preserve">Arts Award </w:t>
      </w:r>
      <w:r w:rsidRPr="000259B9">
        <w:t>Explore booklet had been created, and some of the pages completed, but not all.</w:t>
      </w:r>
    </w:p>
    <w:p w:rsidR="00E926E4" w:rsidRPr="000259B9" w:rsidRDefault="00E926E4" w:rsidP="00E926E4"/>
    <w:p w:rsidR="00E926E4" w:rsidRPr="000259B9" w:rsidRDefault="00E926E4" w:rsidP="00E926E4">
      <w:pPr>
        <w:rPr>
          <w:b/>
        </w:rPr>
      </w:pPr>
      <w:r w:rsidRPr="000259B9">
        <w:rPr>
          <w:b/>
        </w:rPr>
        <w:t>Part A:</w:t>
      </w:r>
    </w:p>
    <w:p w:rsidR="00E926E4" w:rsidRPr="000259B9" w:rsidRDefault="00E926E4" w:rsidP="00E926E4">
      <w:r w:rsidRPr="000259B9">
        <w:t xml:space="preserve">The children watched </w:t>
      </w:r>
      <w:proofErr w:type="gramStart"/>
      <w:r w:rsidRPr="000259B9">
        <w:t>a number of</w:t>
      </w:r>
      <w:proofErr w:type="gramEnd"/>
      <w:r w:rsidRPr="000259B9">
        <w:t xml:space="preserve"> animated films and wrote film reviews which they presented to their </w:t>
      </w:r>
      <w:r w:rsidR="000178B0" w:rsidRPr="000259B9">
        <w:t>class</w:t>
      </w:r>
      <w:r w:rsidR="000178B0">
        <w:t xml:space="preserve"> teache</w:t>
      </w:r>
      <w:r w:rsidR="000178B0" w:rsidRPr="000259B9">
        <w:t>rs</w:t>
      </w:r>
      <w:r w:rsidRPr="000259B9">
        <w:t>. They also recorded the presentations as if they were a radio show.</w:t>
      </w:r>
    </w:p>
    <w:p w:rsidR="00E926E4" w:rsidRPr="000259B9" w:rsidRDefault="00E926E4" w:rsidP="00E926E4">
      <w:r w:rsidRPr="000259B9">
        <w:t>They worked as a group to discuss and plan ideas for creating their own animations and made storyboards to plan their animations.</w:t>
      </w:r>
    </w:p>
    <w:p w:rsidR="00E926E4" w:rsidRPr="000259B9" w:rsidRDefault="00E926E4" w:rsidP="00E926E4">
      <w:r w:rsidRPr="000259B9">
        <w:t>They made posters for an animation called Sausage, with the animator who visited the club</w:t>
      </w:r>
    </w:p>
    <w:p w:rsidR="00E926E4" w:rsidRPr="000259B9" w:rsidRDefault="00E926E4" w:rsidP="00E926E4">
      <w:pPr>
        <w:rPr>
          <w:b/>
        </w:rPr>
      </w:pPr>
      <w:r w:rsidRPr="000259B9">
        <w:rPr>
          <w:b/>
        </w:rPr>
        <w:t>Part B:</w:t>
      </w:r>
    </w:p>
    <w:p w:rsidR="00E926E4" w:rsidRPr="000259B9" w:rsidRDefault="00E926E4" w:rsidP="00E926E4">
      <w:r w:rsidRPr="000259B9">
        <w:t xml:space="preserve">Into Film arranged for an animator to visit the film club. The children had prepared questions for the animator [these questions were added to their </w:t>
      </w:r>
      <w:r w:rsidR="007753EC">
        <w:t>arts</w:t>
      </w:r>
      <w:r w:rsidRPr="000259B9">
        <w:t xml:space="preserve"> log along with photographs of the session]. The group </w:t>
      </w:r>
      <w:proofErr w:type="gramStart"/>
      <w:r w:rsidRPr="000259B9">
        <w:t>had a discussion about</w:t>
      </w:r>
      <w:proofErr w:type="gramEnd"/>
      <w:r w:rsidRPr="000259B9">
        <w:t xml:space="preserve"> what they learned which was recorded on a flip chart by </w:t>
      </w:r>
      <w:r w:rsidR="000178B0" w:rsidRPr="000259B9">
        <w:t>the</w:t>
      </w:r>
      <w:r w:rsidR="000178B0">
        <w:t xml:space="preserve"> teache</w:t>
      </w:r>
      <w:r w:rsidR="000178B0" w:rsidRPr="000259B9">
        <w:t>rs</w:t>
      </w:r>
      <w:r w:rsidRPr="000259B9">
        <w:t xml:space="preserve">. Each child had a copy of this record in their </w:t>
      </w:r>
      <w:r w:rsidR="007753EC">
        <w:t>arts</w:t>
      </w:r>
      <w:r w:rsidRPr="000259B9">
        <w:t xml:space="preserve"> log.</w:t>
      </w:r>
    </w:p>
    <w:p w:rsidR="00E926E4" w:rsidRPr="000259B9" w:rsidRDefault="00E926E4" w:rsidP="00E926E4">
      <w:r w:rsidRPr="000259B9">
        <w:t>The manager from the cinema visited the film club to talk about the cinema. Evidence was recorded as for the animator’s visit.</w:t>
      </w:r>
    </w:p>
    <w:p w:rsidR="00E926E4" w:rsidRPr="000259B9" w:rsidRDefault="000178B0" w:rsidP="00E926E4">
      <w:r w:rsidRPr="000259B9">
        <w:t>The</w:t>
      </w:r>
      <w:r>
        <w:t xml:space="preserve"> teache</w:t>
      </w:r>
      <w:r w:rsidRPr="000259B9">
        <w:t>rs</w:t>
      </w:r>
      <w:r w:rsidR="00E926E4" w:rsidRPr="000259B9">
        <w:t xml:space="preserve"> also used work that the children had done about their class visits to local museums and other cultural organisations towards evidence for Part B.</w:t>
      </w:r>
    </w:p>
    <w:p w:rsidR="00E926E4" w:rsidRPr="000259B9" w:rsidRDefault="00E926E4" w:rsidP="00E926E4">
      <w:pPr>
        <w:rPr>
          <w:b/>
        </w:rPr>
      </w:pPr>
      <w:r w:rsidRPr="000259B9">
        <w:rPr>
          <w:b/>
        </w:rPr>
        <w:t>Part C:</w:t>
      </w:r>
    </w:p>
    <w:p w:rsidR="00E926E4" w:rsidRPr="000259B9" w:rsidRDefault="00E926E4" w:rsidP="00E926E4">
      <w:r w:rsidRPr="000259B9">
        <w:t xml:space="preserve">The children hoped to have their completed animations ready for moderation, but they ran out of time, so for Part C they presented the characters and scenery that they made </w:t>
      </w:r>
      <w:proofErr w:type="gramStart"/>
      <w:r w:rsidRPr="000259B9">
        <w:t>in order to</w:t>
      </w:r>
      <w:proofErr w:type="gramEnd"/>
      <w:r w:rsidRPr="000259B9">
        <w:t xml:space="preserve"> create their film. </w:t>
      </w:r>
      <w:r w:rsidR="000178B0" w:rsidRPr="000259B9">
        <w:t>The</w:t>
      </w:r>
      <w:r w:rsidR="000178B0">
        <w:t xml:space="preserve"> teache</w:t>
      </w:r>
      <w:r w:rsidR="000178B0" w:rsidRPr="000259B9">
        <w:t>rs</w:t>
      </w:r>
      <w:r w:rsidRPr="000259B9">
        <w:t xml:space="preserve"> took photos of the process which they labelled with detail. Photographs of the process and of the finished sets and characters were added to the </w:t>
      </w:r>
      <w:r w:rsidR="007753EC">
        <w:t>arts</w:t>
      </w:r>
      <w:r w:rsidRPr="000259B9">
        <w:t xml:space="preserve"> logs.</w:t>
      </w:r>
    </w:p>
    <w:p w:rsidR="00E926E4" w:rsidRPr="000259B9" w:rsidRDefault="00E926E4" w:rsidP="00E926E4">
      <w:pPr>
        <w:rPr>
          <w:b/>
        </w:rPr>
      </w:pPr>
      <w:r w:rsidRPr="000259B9">
        <w:rPr>
          <w:b/>
        </w:rPr>
        <w:t>Part D:</w:t>
      </w:r>
    </w:p>
    <w:p w:rsidR="00E926E4" w:rsidRDefault="00E926E4" w:rsidP="00E926E4">
      <w:r w:rsidRPr="000259B9">
        <w:t xml:space="preserve">The children talked about film club in a special assembly, and showed the work they had done. They also invited their parents to a special sharing event at their film club. Invitations, photographs and a film of the presentation were added to the </w:t>
      </w:r>
      <w:r w:rsidR="007753EC">
        <w:t>arts</w:t>
      </w:r>
      <w:r w:rsidRPr="000259B9">
        <w:t xml:space="preserve"> logs.</w:t>
      </w:r>
    </w:p>
    <w:p w:rsidR="000259B9" w:rsidRDefault="000259B9" w:rsidP="00E926E4"/>
    <w:p w:rsidR="000259B9" w:rsidRDefault="000259B9" w:rsidP="00E926E4"/>
    <w:p w:rsidR="000259B9" w:rsidRDefault="000259B9" w:rsidP="00E926E4"/>
    <w:p w:rsidR="000259B9" w:rsidRDefault="000259B9" w:rsidP="00E926E4"/>
    <w:p w:rsidR="000259B9" w:rsidRPr="000259B9" w:rsidRDefault="000259B9" w:rsidP="00E926E4"/>
    <w:p w:rsidR="00E926E4" w:rsidRPr="000259B9" w:rsidRDefault="00E926E4" w:rsidP="00E926E4">
      <w:pPr>
        <w:pStyle w:val="ListParagraph"/>
        <w:numPr>
          <w:ilvl w:val="0"/>
          <w:numId w:val="35"/>
        </w:numPr>
        <w:tabs>
          <w:tab w:val="left" w:pos="2100"/>
        </w:tabs>
      </w:pPr>
      <w:r w:rsidRPr="000259B9">
        <w:tab/>
      </w:r>
    </w:p>
    <w:p w:rsidR="00E926E4" w:rsidRPr="000259B9" w:rsidRDefault="00653C3E" w:rsidP="000259B9">
      <w:pPr>
        <w:spacing w:after="0"/>
        <w:rPr>
          <w:b/>
        </w:rPr>
      </w:pPr>
      <w:r>
        <w:rPr>
          <w:b/>
        </w:rPr>
        <w:t xml:space="preserve">Arts Award </w:t>
      </w:r>
      <w:r w:rsidR="00E926E4" w:rsidRPr="000259B9">
        <w:rPr>
          <w:b/>
        </w:rPr>
        <w:t>Discover case study</w:t>
      </w:r>
    </w:p>
    <w:p w:rsidR="00E926E4" w:rsidRPr="000259B9" w:rsidRDefault="00E926E4" w:rsidP="000259B9">
      <w:pPr>
        <w:spacing w:after="0"/>
        <w:rPr>
          <w:b/>
        </w:rPr>
      </w:pPr>
      <w:r w:rsidRPr="000259B9">
        <w:rPr>
          <w:b/>
        </w:rPr>
        <w:t>Laycock School Nurture Group</w:t>
      </w:r>
    </w:p>
    <w:p w:rsidR="00E926E4" w:rsidRPr="000259B9" w:rsidRDefault="00E926E4" w:rsidP="000259B9">
      <w:pPr>
        <w:spacing w:after="0"/>
        <w:rPr>
          <w:b/>
        </w:rPr>
      </w:pPr>
      <w:r w:rsidRPr="000259B9">
        <w:rPr>
          <w:b/>
        </w:rPr>
        <w:t>Them</w:t>
      </w:r>
      <w:r w:rsidR="000259B9" w:rsidRPr="000259B9">
        <w:rPr>
          <w:b/>
        </w:rPr>
        <w:t xml:space="preserve">e: </w:t>
      </w:r>
      <w:proofErr w:type="spellStart"/>
      <w:r w:rsidR="000259B9" w:rsidRPr="000259B9">
        <w:rPr>
          <w:b/>
        </w:rPr>
        <w:t>Knuffle</w:t>
      </w:r>
      <w:proofErr w:type="spellEnd"/>
      <w:r w:rsidR="000259B9" w:rsidRPr="000259B9">
        <w:rPr>
          <w:b/>
        </w:rPr>
        <w:t xml:space="preserve"> Bunny, by Mo Willems</w:t>
      </w:r>
    </w:p>
    <w:p w:rsidR="00E926E4" w:rsidRPr="000259B9" w:rsidRDefault="00E926E4" w:rsidP="00E926E4">
      <w:r w:rsidRPr="000259B9">
        <w:t>The adviser worked with a nurture group of mixed age children with speech and language and communication difficulties, who are on the autistic spectrum or who are on the SEND register due to gaps in their learning.</w:t>
      </w:r>
    </w:p>
    <w:p w:rsidR="00E926E4" w:rsidRPr="000259B9" w:rsidRDefault="00E926E4" w:rsidP="00E926E4">
      <w:r w:rsidRPr="000259B9">
        <w:t>They had been reading the book ‘</w:t>
      </w:r>
      <w:proofErr w:type="spellStart"/>
      <w:r w:rsidRPr="000259B9">
        <w:t>Knuffle</w:t>
      </w:r>
      <w:proofErr w:type="spellEnd"/>
      <w:r w:rsidRPr="000259B9">
        <w:t xml:space="preserve"> Bunny’ by Mo Willems. They read it every day for </w:t>
      </w:r>
      <w:proofErr w:type="gramStart"/>
      <w:r w:rsidRPr="000259B9">
        <w:t>a number of</w:t>
      </w:r>
      <w:proofErr w:type="gramEnd"/>
      <w:r w:rsidRPr="000259B9">
        <w:t xml:space="preserve"> weeks so that the children became familiar with the story, the language and the images. The children </w:t>
      </w:r>
      <w:proofErr w:type="gramStart"/>
      <w:r w:rsidRPr="000259B9">
        <w:t>were able to</w:t>
      </w:r>
      <w:proofErr w:type="gramEnd"/>
      <w:r w:rsidRPr="000259B9">
        <w:t xml:space="preserve"> confidently retell the story and identify their favourite p</w:t>
      </w:r>
      <w:r w:rsidR="007753EC">
        <w:t>arts</w:t>
      </w:r>
      <w:r w:rsidRPr="000259B9">
        <w:t>.</w:t>
      </w:r>
    </w:p>
    <w:p w:rsidR="00E926E4" w:rsidRPr="000259B9" w:rsidRDefault="00E926E4" w:rsidP="00E926E4">
      <w:r w:rsidRPr="000259B9">
        <w:t>They watched an animated version of the book, which enhanced their understanding of the story-line, setting and characterisation.</w:t>
      </w:r>
    </w:p>
    <w:p w:rsidR="00E926E4" w:rsidRPr="000259B9" w:rsidRDefault="00E926E4" w:rsidP="00E926E4">
      <w:r w:rsidRPr="000259B9">
        <w:t xml:space="preserve">They watched a short interview with Mo Willems and then looked online to find other books he has written along with animated versions of the stories. They were excited to find two more </w:t>
      </w:r>
      <w:proofErr w:type="spellStart"/>
      <w:r w:rsidRPr="000259B9">
        <w:t>Knuffle</w:t>
      </w:r>
      <w:proofErr w:type="spellEnd"/>
      <w:r w:rsidRPr="000259B9">
        <w:t xml:space="preserve"> Bunny books with accompanying animations. Having watched the </w:t>
      </w:r>
      <w:proofErr w:type="gramStart"/>
      <w:r w:rsidRPr="000259B9">
        <w:t>animations</w:t>
      </w:r>
      <w:proofErr w:type="gramEnd"/>
      <w:r w:rsidRPr="000259B9">
        <w:t xml:space="preserve"> they asked if the books could be bought for their group.</w:t>
      </w:r>
    </w:p>
    <w:p w:rsidR="00E926E4" w:rsidRPr="000259B9" w:rsidRDefault="00E926E4" w:rsidP="00E926E4">
      <w:r w:rsidRPr="000259B9">
        <w:t xml:space="preserve">To aid their immersion in the story the young people took part in a series of activities. They added evidence of these activities to their </w:t>
      </w:r>
      <w:r w:rsidR="00653C3E">
        <w:t xml:space="preserve">Arts Award </w:t>
      </w:r>
      <w:r w:rsidRPr="000259B9">
        <w:t xml:space="preserve">Discover </w:t>
      </w:r>
      <w:r w:rsidR="007753EC">
        <w:t>Arts</w:t>
      </w:r>
      <w:r w:rsidRPr="000259B9">
        <w:t xml:space="preserve"> Logs</w:t>
      </w:r>
    </w:p>
    <w:p w:rsidR="00E926E4" w:rsidRPr="000259B9" w:rsidRDefault="00E926E4" w:rsidP="00E926E4">
      <w:r w:rsidRPr="000259B9">
        <w:t>Part A:</w:t>
      </w:r>
    </w:p>
    <w:p w:rsidR="00E926E4" w:rsidRPr="000259B9" w:rsidRDefault="00E926E4" w:rsidP="00E926E4">
      <w:pPr>
        <w:pStyle w:val="ListParagraph"/>
        <w:numPr>
          <w:ilvl w:val="0"/>
          <w:numId w:val="36"/>
        </w:numPr>
        <w:spacing w:after="160" w:line="256" w:lineRule="auto"/>
      </w:pPr>
      <w:r w:rsidRPr="000259B9">
        <w:t xml:space="preserve">Discussed all the </w:t>
      </w:r>
      <w:r w:rsidR="007753EC">
        <w:t>arts</w:t>
      </w:r>
      <w:r w:rsidRPr="000259B9">
        <w:t xml:space="preserve"> activities that they like doing [they stuck some images of the activities in their </w:t>
      </w:r>
      <w:r w:rsidR="007753EC">
        <w:t>Arts</w:t>
      </w:r>
      <w:r w:rsidRPr="000259B9">
        <w:t xml:space="preserve"> Logs and labelled them]</w:t>
      </w:r>
    </w:p>
    <w:p w:rsidR="00E926E4" w:rsidRPr="000259B9" w:rsidRDefault="00E926E4" w:rsidP="00E926E4">
      <w:pPr>
        <w:pStyle w:val="ListParagraph"/>
        <w:numPr>
          <w:ilvl w:val="0"/>
          <w:numId w:val="36"/>
        </w:numPr>
        <w:spacing w:after="160" w:line="256" w:lineRule="auto"/>
      </w:pPr>
      <w:r w:rsidRPr="000259B9">
        <w:t xml:space="preserve">Painted pictures of </w:t>
      </w:r>
      <w:proofErr w:type="spellStart"/>
      <w:r w:rsidRPr="000259B9">
        <w:t>Knuffle</w:t>
      </w:r>
      <w:proofErr w:type="spellEnd"/>
      <w:r w:rsidRPr="000259B9">
        <w:t xml:space="preserve"> Bunny [the paintings were added to their </w:t>
      </w:r>
      <w:r w:rsidR="007753EC">
        <w:t>Arts</w:t>
      </w:r>
      <w:r w:rsidRPr="000259B9">
        <w:t xml:space="preserve"> Logs]</w:t>
      </w:r>
    </w:p>
    <w:p w:rsidR="00E926E4" w:rsidRPr="000259B9" w:rsidRDefault="00E926E4" w:rsidP="00E926E4">
      <w:pPr>
        <w:pStyle w:val="ListParagraph"/>
        <w:numPr>
          <w:ilvl w:val="0"/>
          <w:numId w:val="36"/>
        </w:numPr>
        <w:spacing w:after="160" w:line="256" w:lineRule="auto"/>
      </w:pPr>
      <w:r w:rsidRPr="000259B9">
        <w:t xml:space="preserve">Wrote book reviews using writing templates [the book reviews were added to their </w:t>
      </w:r>
      <w:r w:rsidR="007753EC">
        <w:t>Arts</w:t>
      </w:r>
      <w:r w:rsidRPr="000259B9">
        <w:t xml:space="preserve"> Logs]</w:t>
      </w:r>
    </w:p>
    <w:p w:rsidR="00E926E4" w:rsidRPr="000259B9" w:rsidRDefault="00E926E4" w:rsidP="00E926E4">
      <w:pPr>
        <w:pStyle w:val="ListParagraph"/>
        <w:numPr>
          <w:ilvl w:val="0"/>
          <w:numId w:val="36"/>
        </w:numPr>
        <w:spacing w:after="160" w:line="256" w:lineRule="auto"/>
      </w:pPr>
      <w:r w:rsidRPr="000259B9">
        <w:t xml:space="preserve">Created freeze frames of their favourite scenes [photos were added to their </w:t>
      </w:r>
      <w:r w:rsidR="007753EC">
        <w:t>Arts</w:t>
      </w:r>
      <w:r w:rsidRPr="000259B9">
        <w:t xml:space="preserve"> Logs]</w:t>
      </w:r>
    </w:p>
    <w:p w:rsidR="00E926E4" w:rsidRPr="000259B9" w:rsidRDefault="00E926E4" w:rsidP="00E926E4">
      <w:pPr>
        <w:pStyle w:val="ListParagraph"/>
        <w:numPr>
          <w:ilvl w:val="0"/>
          <w:numId w:val="36"/>
        </w:numPr>
        <w:spacing w:after="160" w:line="256" w:lineRule="auto"/>
      </w:pPr>
      <w:r w:rsidRPr="000259B9">
        <w:t xml:space="preserve">Created a group song about </w:t>
      </w:r>
      <w:proofErr w:type="spellStart"/>
      <w:r w:rsidRPr="000259B9">
        <w:t>Knuffle</w:t>
      </w:r>
      <w:proofErr w:type="spellEnd"/>
      <w:r w:rsidRPr="000259B9">
        <w:t xml:space="preserve"> Bunny [the song was added to their </w:t>
      </w:r>
      <w:r w:rsidR="007753EC">
        <w:t>Arts</w:t>
      </w:r>
      <w:r w:rsidRPr="000259B9">
        <w:t xml:space="preserve"> Logs]</w:t>
      </w:r>
    </w:p>
    <w:p w:rsidR="00E926E4" w:rsidRPr="000259B9" w:rsidRDefault="00E926E4" w:rsidP="00E926E4">
      <w:pPr>
        <w:pStyle w:val="ListParagraph"/>
        <w:numPr>
          <w:ilvl w:val="0"/>
          <w:numId w:val="36"/>
        </w:numPr>
        <w:spacing w:after="160" w:line="256" w:lineRule="auto"/>
      </w:pPr>
      <w:r w:rsidRPr="000259B9">
        <w:t xml:space="preserve">Designed their own soft toys [the designs were added to their </w:t>
      </w:r>
      <w:r w:rsidR="007753EC">
        <w:t>Arts</w:t>
      </w:r>
      <w:r w:rsidRPr="000259B9">
        <w:t xml:space="preserve"> Logs]</w:t>
      </w:r>
    </w:p>
    <w:p w:rsidR="00E926E4" w:rsidRPr="000259B9" w:rsidRDefault="00E926E4" w:rsidP="00E926E4">
      <w:pPr>
        <w:pStyle w:val="ListParagraph"/>
        <w:numPr>
          <w:ilvl w:val="0"/>
          <w:numId w:val="36"/>
        </w:numPr>
        <w:spacing w:after="160" w:line="256" w:lineRule="auto"/>
      </w:pPr>
      <w:r w:rsidRPr="000259B9">
        <w:t xml:space="preserve">Made their own soft toys [photos were added to their </w:t>
      </w:r>
      <w:r w:rsidR="007753EC">
        <w:t>Arts</w:t>
      </w:r>
      <w:r w:rsidRPr="000259B9">
        <w:t xml:space="preserve"> Logs]</w:t>
      </w:r>
    </w:p>
    <w:p w:rsidR="00E926E4" w:rsidRPr="000259B9" w:rsidRDefault="00E926E4" w:rsidP="00E926E4">
      <w:r w:rsidRPr="000259B9">
        <w:t>Part B:</w:t>
      </w:r>
    </w:p>
    <w:p w:rsidR="00E926E4" w:rsidRPr="000259B9" w:rsidRDefault="00E926E4" w:rsidP="00E926E4">
      <w:pPr>
        <w:pStyle w:val="ListParagraph"/>
        <w:numPr>
          <w:ilvl w:val="0"/>
          <w:numId w:val="37"/>
        </w:numPr>
        <w:spacing w:after="160" w:line="256" w:lineRule="auto"/>
      </w:pPr>
      <w:r w:rsidRPr="000259B9">
        <w:t xml:space="preserve">Identified facts about Mo Willems [they wrote the facts in their </w:t>
      </w:r>
      <w:r w:rsidR="007753EC">
        <w:t>Arts</w:t>
      </w:r>
      <w:r w:rsidRPr="000259B9">
        <w:t xml:space="preserve"> Logs]</w:t>
      </w:r>
    </w:p>
    <w:p w:rsidR="00E926E4" w:rsidRPr="000259B9" w:rsidRDefault="00E926E4" w:rsidP="00E926E4">
      <w:r w:rsidRPr="000259B9">
        <w:t>Part C:</w:t>
      </w:r>
    </w:p>
    <w:p w:rsidR="00E926E4" w:rsidRPr="000259B9" w:rsidRDefault="00E926E4" w:rsidP="00E926E4">
      <w:pPr>
        <w:pStyle w:val="ListParagraph"/>
        <w:numPr>
          <w:ilvl w:val="0"/>
          <w:numId w:val="37"/>
        </w:numPr>
        <w:spacing w:after="160" w:line="256" w:lineRule="auto"/>
      </w:pPr>
      <w:r w:rsidRPr="000259B9">
        <w:t xml:space="preserve">Told their </w:t>
      </w:r>
      <w:r w:rsidR="000178B0">
        <w:t>Head Teacher a</w:t>
      </w:r>
      <w:r w:rsidR="000178B0" w:rsidRPr="000259B9">
        <w:t xml:space="preserve">bout </w:t>
      </w:r>
      <w:r w:rsidRPr="000259B9">
        <w:t xml:space="preserve">the things they had done [witness statements and photos were added to their </w:t>
      </w:r>
      <w:r w:rsidR="007753EC">
        <w:t>Arts</w:t>
      </w:r>
      <w:r w:rsidRPr="000259B9">
        <w:t xml:space="preserve"> Logs]</w:t>
      </w:r>
    </w:p>
    <w:p w:rsidR="00E926E4" w:rsidRPr="000259B9" w:rsidRDefault="00E926E4" w:rsidP="00E926E4"/>
    <w:p w:rsidR="00E926E4" w:rsidRPr="000259B9" w:rsidRDefault="00E926E4" w:rsidP="00E926E4">
      <w:r w:rsidRPr="000259B9">
        <w:lastRenderedPageBreak/>
        <w:t xml:space="preserve">A </w:t>
      </w:r>
      <w:proofErr w:type="spellStart"/>
      <w:r w:rsidRPr="000259B9">
        <w:t>Knuffle</w:t>
      </w:r>
      <w:proofErr w:type="spellEnd"/>
      <w:r w:rsidRPr="000259B9">
        <w:t xml:space="preserve"> Bunny PowerPoint booklet template was created as a prompt for </w:t>
      </w:r>
      <w:r w:rsidR="00653C3E">
        <w:t xml:space="preserve">Arts Award </w:t>
      </w:r>
      <w:r w:rsidRPr="000259B9">
        <w:t xml:space="preserve">Discover. This template can be adapted and changed to suit other books or films. [See attached] Not all the pages need to be used, please see the Into Film </w:t>
      </w:r>
      <w:r w:rsidR="00653C3E">
        <w:t xml:space="preserve">Arts Award </w:t>
      </w:r>
      <w:r w:rsidR="000178B0">
        <w:t>teacher</w:t>
      </w:r>
      <w:r w:rsidRPr="000259B9">
        <w:t xml:space="preserve"> guidance for more details.</w:t>
      </w:r>
    </w:p>
    <w:p w:rsidR="000259B9" w:rsidRPr="000259B9" w:rsidRDefault="000259B9" w:rsidP="00E926E4">
      <w:pPr>
        <w:tabs>
          <w:tab w:val="left" w:pos="2100"/>
        </w:tabs>
        <w:rPr>
          <w:lang w:val="en-US"/>
        </w:rPr>
      </w:pPr>
    </w:p>
    <w:p w:rsidR="000259B9" w:rsidRPr="000259B9" w:rsidRDefault="000259B9" w:rsidP="000259B9">
      <w:pPr>
        <w:pStyle w:val="ListParagraph"/>
        <w:numPr>
          <w:ilvl w:val="0"/>
          <w:numId w:val="35"/>
        </w:numPr>
        <w:tabs>
          <w:tab w:val="left" w:pos="2100"/>
        </w:tabs>
        <w:rPr>
          <w:lang w:val="en-US"/>
        </w:rPr>
      </w:pPr>
    </w:p>
    <w:p w:rsidR="000259B9" w:rsidRPr="000259B9" w:rsidRDefault="00653C3E" w:rsidP="000259B9">
      <w:pPr>
        <w:tabs>
          <w:tab w:val="left" w:pos="2100"/>
        </w:tabs>
        <w:spacing w:after="160" w:line="256" w:lineRule="auto"/>
        <w:rPr>
          <w:rFonts w:eastAsia="Calibri" w:cs="Times New Roman"/>
          <w:b/>
          <w:lang w:val="en-US"/>
        </w:rPr>
      </w:pPr>
      <w:r>
        <w:rPr>
          <w:rFonts w:eastAsia="Calibri" w:cs="Times New Roman"/>
          <w:b/>
          <w:lang w:val="en-US"/>
        </w:rPr>
        <w:t xml:space="preserve">Arts Award </w:t>
      </w:r>
      <w:r w:rsidR="000259B9" w:rsidRPr="000259B9">
        <w:rPr>
          <w:rFonts w:eastAsia="Calibri" w:cs="Times New Roman"/>
          <w:b/>
          <w:lang w:val="en-US"/>
        </w:rPr>
        <w:t>Discover case study</w:t>
      </w:r>
    </w:p>
    <w:p w:rsidR="000259B9" w:rsidRPr="000259B9" w:rsidRDefault="000259B9" w:rsidP="000259B9">
      <w:pPr>
        <w:tabs>
          <w:tab w:val="left" w:pos="2100"/>
        </w:tabs>
        <w:spacing w:after="160" w:line="256" w:lineRule="auto"/>
        <w:rPr>
          <w:rFonts w:eastAsia="Calibri" w:cs="Times New Roman"/>
          <w:b/>
          <w:lang w:val="en-US"/>
        </w:rPr>
      </w:pPr>
      <w:r w:rsidRPr="000259B9">
        <w:rPr>
          <w:rFonts w:eastAsia="Calibri" w:cs="Times New Roman"/>
          <w:b/>
          <w:lang w:val="en-US"/>
        </w:rPr>
        <w:t>Vittoria Primary School</w:t>
      </w:r>
    </w:p>
    <w:p w:rsidR="000259B9" w:rsidRPr="000259B9" w:rsidRDefault="000259B9" w:rsidP="000259B9">
      <w:pPr>
        <w:tabs>
          <w:tab w:val="left" w:pos="2100"/>
        </w:tabs>
        <w:spacing w:after="160" w:line="256" w:lineRule="auto"/>
        <w:rPr>
          <w:rFonts w:eastAsia="Calibri" w:cs="Times New Roman"/>
          <w:b/>
          <w:lang w:val="en-US"/>
        </w:rPr>
      </w:pPr>
      <w:r w:rsidRPr="000259B9">
        <w:rPr>
          <w:rFonts w:eastAsia="Calibri" w:cs="Times New Roman"/>
          <w:b/>
          <w:lang w:val="en-US"/>
        </w:rPr>
        <w:t xml:space="preserve">Lunch-time French club </w:t>
      </w:r>
    </w:p>
    <w:p w:rsidR="000259B9" w:rsidRPr="000259B9" w:rsidRDefault="000259B9" w:rsidP="000259B9">
      <w:pPr>
        <w:tabs>
          <w:tab w:val="left" w:pos="2100"/>
        </w:tabs>
        <w:spacing w:after="160" w:line="256" w:lineRule="auto"/>
        <w:rPr>
          <w:rFonts w:eastAsia="Calibri" w:cs="Times New Roman"/>
          <w:b/>
          <w:lang w:val="en-US"/>
        </w:rPr>
      </w:pPr>
      <w:r w:rsidRPr="000259B9">
        <w:rPr>
          <w:rFonts w:eastAsia="Calibri" w:cs="Times New Roman"/>
          <w:b/>
          <w:lang w:val="en-US"/>
        </w:rPr>
        <w:t>Theme: The Blind Photographer</w:t>
      </w:r>
    </w:p>
    <w:p w:rsidR="000259B9" w:rsidRPr="000259B9" w:rsidRDefault="000259B9" w:rsidP="000259B9">
      <w:pPr>
        <w:tabs>
          <w:tab w:val="left" w:pos="2100"/>
        </w:tabs>
        <w:spacing w:after="160" w:line="256" w:lineRule="auto"/>
        <w:rPr>
          <w:rFonts w:eastAsia="Calibri" w:cs="Times New Roman"/>
          <w:b/>
          <w:lang w:val="en-US"/>
        </w:rPr>
      </w:pPr>
      <w:r w:rsidRPr="000259B9">
        <w:rPr>
          <w:rFonts w:eastAsia="Calibri" w:cs="Times New Roman"/>
          <w:b/>
          <w:lang w:val="en-US"/>
        </w:rPr>
        <w:t xml:space="preserve">The children watched the film, The Blind Photographer </w:t>
      </w:r>
    </w:p>
    <w:p w:rsidR="000259B9" w:rsidRPr="000259B9" w:rsidRDefault="000259B9" w:rsidP="000259B9">
      <w:pPr>
        <w:tabs>
          <w:tab w:val="left" w:pos="2100"/>
        </w:tabs>
        <w:spacing w:after="160" w:line="256" w:lineRule="auto"/>
        <w:rPr>
          <w:rFonts w:eastAsia="Calibri" w:cs="Times New Roman"/>
          <w:b/>
          <w:lang w:val="en-US"/>
        </w:rPr>
      </w:pPr>
      <w:r w:rsidRPr="000259B9">
        <w:rPr>
          <w:rFonts w:eastAsia="Calibri" w:cs="Times New Roman"/>
          <w:b/>
          <w:lang w:val="en-US"/>
        </w:rPr>
        <w:t>Part A:</w:t>
      </w:r>
    </w:p>
    <w:p w:rsidR="000259B9" w:rsidRPr="000259B9" w:rsidRDefault="000259B9" w:rsidP="000259B9">
      <w:pPr>
        <w:tabs>
          <w:tab w:val="left" w:pos="2100"/>
        </w:tabs>
        <w:spacing w:after="160" w:line="256" w:lineRule="auto"/>
        <w:rPr>
          <w:rFonts w:eastAsia="Calibri" w:cs="Times New Roman"/>
          <w:lang w:val="en-US"/>
        </w:rPr>
      </w:pPr>
      <w:r w:rsidRPr="000259B9">
        <w:rPr>
          <w:rFonts w:eastAsia="Calibri" w:cs="Times New Roman"/>
          <w:lang w:val="en-US"/>
        </w:rPr>
        <w:t xml:space="preserve">They chose their favorite images from the film and stuck them in their </w:t>
      </w:r>
      <w:r w:rsidR="007753EC">
        <w:rPr>
          <w:rFonts w:eastAsia="Calibri" w:cs="Times New Roman"/>
          <w:lang w:val="en-US"/>
        </w:rPr>
        <w:t>Arts</w:t>
      </w:r>
      <w:r w:rsidRPr="000259B9">
        <w:rPr>
          <w:rFonts w:eastAsia="Calibri" w:cs="Times New Roman"/>
          <w:lang w:val="en-US"/>
        </w:rPr>
        <w:t xml:space="preserve"> log</w:t>
      </w:r>
    </w:p>
    <w:p w:rsidR="000259B9" w:rsidRPr="000259B9" w:rsidRDefault="000259B9" w:rsidP="000259B9">
      <w:pPr>
        <w:tabs>
          <w:tab w:val="left" w:pos="2100"/>
        </w:tabs>
        <w:spacing w:after="160" w:line="256" w:lineRule="auto"/>
        <w:rPr>
          <w:rFonts w:eastAsia="Calibri" w:cs="Times New Roman"/>
          <w:lang w:val="en-US"/>
        </w:rPr>
      </w:pPr>
      <w:r w:rsidRPr="000259B9">
        <w:rPr>
          <w:rFonts w:eastAsia="Calibri" w:cs="Times New Roman"/>
          <w:lang w:val="en-US"/>
        </w:rPr>
        <w:t xml:space="preserve">They wrote a film review for their school magazine and added it to their </w:t>
      </w:r>
      <w:r w:rsidR="007753EC">
        <w:rPr>
          <w:rFonts w:eastAsia="Calibri" w:cs="Times New Roman"/>
          <w:lang w:val="en-US"/>
        </w:rPr>
        <w:t>Arts</w:t>
      </w:r>
      <w:r w:rsidRPr="000259B9">
        <w:rPr>
          <w:rFonts w:eastAsia="Calibri" w:cs="Times New Roman"/>
          <w:lang w:val="en-US"/>
        </w:rPr>
        <w:t xml:space="preserve"> Log.</w:t>
      </w:r>
    </w:p>
    <w:p w:rsidR="000259B9" w:rsidRPr="000259B9" w:rsidRDefault="000259B9" w:rsidP="000259B9">
      <w:pPr>
        <w:tabs>
          <w:tab w:val="left" w:pos="2100"/>
        </w:tabs>
        <w:spacing w:after="160" w:line="256" w:lineRule="auto"/>
        <w:rPr>
          <w:rFonts w:eastAsia="Calibri" w:cs="Times New Roman"/>
          <w:lang w:val="en-US"/>
        </w:rPr>
      </w:pPr>
      <w:r w:rsidRPr="000259B9">
        <w:rPr>
          <w:rFonts w:eastAsia="Calibri" w:cs="Times New Roman"/>
          <w:lang w:val="en-US"/>
        </w:rPr>
        <w:t xml:space="preserve">They created a poster for the film, which they added to their </w:t>
      </w:r>
      <w:r w:rsidR="007753EC">
        <w:rPr>
          <w:rFonts w:eastAsia="Calibri" w:cs="Times New Roman"/>
          <w:lang w:val="en-US"/>
        </w:rPr>
        <w:t>arts</w:t>
      </w:r>
      <w:r w:rsidRPr="000259B9">
        <w:rPr>
          <w:rFonts w:eastAsia="Calibri" w:cs="Times New Roman"/>
          <w:lang w:val="en-US"/>
        </w:rPr>
        <w:t xml:space="preserve"> Log.</w:t>
      </w:r>
    </w:p>
    <w:p w:rsidR="000259B9" w:rsidRPr="000259B9" w:rsidRDefault="000259B9" w:rsidP="000259B9">
      <w:pPr>
        <w:tabs>
          <w:tab w:val="left" w:pos="2100"/>
        </w:tabs>
        <w:spacing w:after="160" w:line="256" w:lineRule="auto"/>
        <w:rPr>
          <w:rFonts w:eastAsia="Calibri" w:cs="Times New Roman"/>
          <w:lang w:val="en-US"/>
        </w:rPr>
      </w:pPr>
      <w:r w:rsidRPr="000259B9">
        <w:rPr>
          <w:rFonts w:eastAsia="Calibri" w:cs="Times New Roman"/>
          <w:noProof/>
          <w:lang w:eastAsia="en-GB"/>
        </w:rPr>
        <w:drawing>
          <wp:anchor distT="0" distB="0" distL="114300" distR="114300" simplePos="0" relativeHeight="251691520" behindDoc="1" locked="0" layoutInCell="1" allowOverlap="1" wp14:anchorId="42B095D8" wp14:editId="02069C0F">
            <wp:simplePos x="0" y="0"/>
            <wp:positionH relativeFrom="column">
              <wp:posOffset>66675</wp:posOffset>
            </wp:positionH>
            <wp:positionV relativeFrom="paragraph">
              <wp:posOffset>943610</wp:posOffset>
            </wp:positionV>
            <wp:extent cx="4210050" cy="2362200"/>
            <wp:effectExtent l="0" t="0" r="0" b="0"/>
            <wp:wrapTight wrapText="bothSides">
              <wp:wrapPolygon edited="0">
                <wp:start x="0" y="0"/>
                <wp:lineTo x="0" y="21426"/>
                <wp:lineTo x="21502" y="21426"/>
                <wp:lineTo x="21502" y="0"/>
                <wp:lineTo x="0" y="0"/>
              </wp:wrapPolygon>
            </wp:wrapTight>
            <wp:docPr id="28" name="Picture 6" descr="phone 10.01.17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10.01.17 0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0050" cy="2362200"/>
                    </a:xfrm>
                    <a:prstGeom prst="rect">
                      <a:avLst/>
                    </a:prstGeom>
                    <a:noFill/>
                  </pic:spPr>
                </pic:pic>
              </a:graphicData>
            </a:graphic>
            <wp14:sizeRelH relativeFrom="page">
              <wp14:pctWidth>0</wp14:pctWidth>
            </wp14:sizeRelH>
            <wp14:sizeRelV relativeFrom="page">
              <wp14:pctHeight>0</wp14:pctHeight>
            </wp14:sizeRelV>
          </wp:anchor>
        </w:drawing>
      </w:r>
      <w:r w:rsidRPr="000259B9">
        <w:rPr>
          <w:rFonts w:eastAsia="Calibri" w:cs="Times New Roman"/>
          <w:noProof/>
          <w:lang w:eastAsia="en-GB"/>
        </w:rPr>
        <w:drawing>
          <wp:anchor distT="0" distB="0" distL="114300" distR="114300" simplePos="0" relativeHeight="251688448" behindDoc="1" locked="0" layoutInCell="1" allowOverlap="1" wp14:anchorId="18279CA1" wp14:editId="6355A4F1">
            <wp:simplePos x="0" y="0"/>
            <wp:positionH relativeFrom="column">
              <wp:posOffset>4504690</wp:posOffset>
            </wp:positionH>
            <wp:positionV relativeFrom="paragraph">
              <wp:posOffset>1138555</wp:posOffset>
            </wp:positionV>
            <wp:extent cx="1610995" cy="2867025"/>
            <wp:effectExtent l="0" t="0" r="8255" b="9525"/>
            <wp:wrapTight wrapText="bothSides">
              <wp:wrapPolygon edited="0">
                <wp:start x="0" y="0"/>
                <wp:lineTo x="0" y="21528"/>
                <wp:lineTo x="21455" y="21528"/>
                <wp:lineTo x="21455" y="0"/>
                <wp:lineTo x="0" y="0"/>
              </wp:wrapPolygon>
            </wp:wrapTight>
            <wp:docPr id="27" name="Picture 4" descr="phone 10.01.17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10.01.17 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0995" cy="2867025"/>
                    </a:xfrm>
                    <a:prstGeom prst="rect">
                      <a:avLst/>
                    </a:prstGeom>
                    <a:noFill/>
                  </pic:spPr>
                </pic:pic>
              </a:graphicData>
            </a:graphic>
            <wp14:sizeRelH relativeFrom="page">
              <wp14:pctWidth>0</wp14:pctWidth>
            </wp14:sizeRelH>
            <wp14:sizeRelV relativeFrom="page">
              <wp14:pctHeight>0</wp14:pctHeight>
            </wp14:sizeRelV>
          </wp:anchor>
        </w:drawing>
      </w:r>
      <w:r w:rsidRPr="000259B9">
        <w:rPr>
          <w:rFonts w:eastAsia="Calibri" w:cs="Times New Roman"/>
          <w:lang w:val="en-US"/>
        </w:rPr>
        <w:t>They then learnt about different kinds of cameras and explored the school environment, using cameras to identify letter shapes in the environment. They pooled their photographs and selected letters to make words connected with the film</w:t>
      </w:r>
    </w:p>
    <w:p w:rsidR="000259B9" w:rsidRPr="000259B9" w:rsidRDefault="000259B9" w:rsidP="000259B9">
      <w:pPr>
        <w:tabs>
          <w:tab w:val="left" w:pos="2100"/>
        </w:tabs>
        <w:spacing w:after="160" w:line="256" w:lineRule="auto"/>
        <w:rPr>
          <w:rFonts w:eastAsia="Calibri" w:cs="Times New Roman"/>
          <w:lang w:val="en-US"/>
        </w:rPr>
      </w:pPr>
    </w:p>
    <w:p w:rsidR="000259B9" w:rsidRPr="000259B9" w:rsidRDefault="000259B9" w:rsidP="000259B9">
      <w:pPr>
        <w:tabs>
          <w:tab w:val="left" w:pos="2100"/>
        </w:tabs>
        <w:spacing w:after="160" w:line="256" w:lineRule="auto"/>
        <w:rPr>
          <w:rFonts w:eastAsia="Calibri" w:cs="Times New Roman"/>
          <w:lang w:val="en-US"/>
        </w:rPr>
      </w:pPr>
    </w:p>
    <w:p w:rsidR="000259B9" w:rsidRPr="000259B9" w:rsidRDefault="000259B9" w:rsidP="000259B9">
      <w:pPr>
        <w:tabs>
          <w:tab w:val="left" w:pos="2100"/>
        </w:tabs>
        <w:spacing w:after="160" w:line="256" w:lineRule="auto"/>
        <w:rPr>
          <w:rFonts w:eastAsia="Calibri" w:cs="Times New Roman"/>
          <w:b/>
          <w:noProof/>
          <w:lang w:val="en-US"/>
        </w:rPr>
      </w:pPr>
      <w:r w:rsidRPr="000259B9">
        <w:rPr>
          <w:rFonts w:eastAsia="Calibri" w:cs="Times New Roman"/>
          <w:b/>
          <w:noProof/>
          <w:lang w:val="en-US"/>
        </w:rPr>
        <w:t>Part B:</w:t>
      </w:r>
    </w:p>
    <w:p w:rsidR="000259B9" w:rsidRPr="000259B9" w:rsidRDefault="000259B9" w:rsidP="000259B9">
      <w:pPr>
        <w:tabs>
          <w:tab w:val="left" w:pos="2100"/>
        </w:tabs>
        <w:spacing w:after="160" w:line="256" w:lineRule="auto"/>
        <w:rPr>
          <w:rFonts w:eastAsia="Calibri" w:cs="Times New Roman"/>
          <w:bCs/>
          <w:iCs/>
          <w:noProof/>
        </w:rPr>
      </w:pPr>
      <w:r w:rsidRPr="000259B9">
        <w:rPr>
          <w:rFonts w:eastAsia="Calibri" w:cs="Times New Roman"/>
          <w:noProof/>
          <w:lang w:val="en-US"/>
        </w:rPr>
        <w:t xml:space="preserve">They found out about the work of French photographer, </w:t>
      </w:r>
      <w:r w:rsidRPr="000259B9">
        <w:rPr>
          <w:rFonts w:eastAsia="Calibri" w:cs="Times New Roman"/>
          <w:bCs/>
          <w:iCs/>
          <w:noProof/>
        </w:rPr>
        <w:t>Robert Doisneau and created a timeline in the form of a clock, using keywords from his life. They compared his work to that of the Blind Photographer as portrayed in the film.</w:t>
      </w:r>
    </w:p>
    <w:p w:rsidR="000259B9" w:rsidRPr="000259B9" w:rsidRDefault="000259B9" w:rsidP="000259B9">
      <w:pPr>
        <w:tabs>
          <w:tab w:val="left" w:pos="2100"/>
        </w:tabs>
        <w:spacing w:after="160" w:line="256" w:lineRule="auto"/>
        <w:rPr>
          <w:rFonts w:eastAsia="Calibri" w:cs="Times New Roman"/>
          <w:bCs/>
          <w:iCs/>
          <w:noProof/>
        </w:rPr>
      </w:pPr>
      <w:r w:rsidRPr="000259B9">
        <w:rPr>
          <w:rFonts w:eastAsia="Calibri" w:cs="Times New Roman"/>
          <w:noProof/>
          <w:lang w:eastAsia="en-GB"/>
        </w:rPr>
        <w:lastRenderedPageBreak/>
        <w:drawing>
          <wp:anchor distT="0" distB="0" distL="114300" distR="114300" simplePos="0" relativeHeight="251694592" behindDoc="1" locked="0" layoutInCell="1" allowOverlap="1" wp14:anchorId="157C28E2" wp14:editId="4ABAE47E">
            <wp:simplePos x="0" y="0"/>
            <wp:positionH relativeFrom="column">
              <wp:posOffset>209550</wp:posOffset>
            </wp:positionH>
            <wp:positionV relativeFrom="paragraph">
              <wp:posOffset>294640</wp:posOffset>
            </wp:positionV>
            <wp:extent cx="2461260" cy="4383405"/>
            <wp:effectExtent l="0" t="0" r="0" b="0"/>
            <wp:wrapTight wrapText="bothSides">
              <wp:wrapPolygon edited="0">
                <wp:start x="0" y="0"/>
                <wp:lineTo x="0" y="21497"/>
                <wp:lineTo x="21399" y="21497"/>
                <wp:lineTo x="21399" y="0"/>
                <wp:lineTo x="0" y="0"/>
              </wp:wrapPolygon>
            </wp:wrapTight>
            <wp:docPr id="25" name="Picture 7" descr="phone 10.01.17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10.01.17 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1260" cy="4383405"/>
                    </a:xfrm>
                    <a:prstGeom prst="rect">
                      <a:avLst/>
                    </a:prstGeom>
                    <a:noFill/>
                  </pic:spPr>
                </pic:pic>
              </a:graphicData>
            </a:graphic>
            <wp14:sizeRelH relativeFrom="page">
              <wp14:pctWidth>0</wp14:pctWidth>
            </wp14:sizeRelH>
            <wp14:sizeRelV relativeFrom="page">
              <wp14:pctHeight>0</wp14:pctHeight>
            </wp14:sizeRelV>
          </wp:anchor>
        </w:drawing>
      </w:r>
      <w:r w:rsidRPr="000259B9">
        <w:rPr>
          <w:rFonts w:eastAsia="Calibri" w:cs="Times New Roman"/>
          <w:noProof/>
          <w:lang w:eastAsia="en-GB"/>
        </w:rPr>
        <w:drawing>
          <wp:anchor distT="0" distB="0" distL="114300" distR="114300" simplePos="0" relativeHeight="251697664" behindDoc="1" locked="0" layoutInCell="1" allowOverlap="1" wp14:anchorId="57392EA2" wp14:editId="44BD2E00">
            <wp:simplePos x="0" y="0"/>
            <wp:positionH relativeFrom="column">
              <wp:posOffset>2792095</wp:posOffset>
            </wp:positionH>
            <wp:positionV relativeFrom="paragraph">
              <wp:posOffset>456565</wp:posOffset>
            </wp:positionV>
            <wp:extent cx="3625215" cy="2038350"/>
            <wp:effectExtent l="0" t="0" r="0" b="0"/>
            <wp:wrapTight wrapText="bothSides">
              <wp:wrapPolygon edited="0">
                <wp:start x="0" y="0"/>
                <wp:lineTo x="0" y="21398"/>
                <wp:lineTo x="21452" y="21398"/>
                <wp:lineTo x="21452" y="0"/>
                <wp:lineTo x="0" y="0"/>
              </wp:wrapPolygon>
            </wp:wrapTight>
            <wp:docPr id="26" name="Picture 9" descr="phone 10.01.17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e 10.01.17 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5215" cy="2038350"/>
                    </a:xfrm>
                    <a:prstGeom prst="rect">
                      <a:avLst/>
                    </a:prstGeom>
                    <a:noFill/>
                  </pic:spPr>
                </pic:pic>
              </a:graphicData>
            </a:graphic>
            <wp14:sizeRelH relativeFrom="page">
              <wp14:pctWidth>0</wp14:pctWidth>
            </wp14:sizeRelH>
            <wp14:sizeRelV relativeFrom="page">
              <wp14:pctHeight>0</wp14:pctHeight>
            </wp14:sizeRelV>
          </wp:anchor>
        </w:drawing>
      </w:r>
    </w:p>
    <w:p w:rsidR="000259B9" w:rsidRPr="000259B9" w:rsidRDefault="000259B9" w:rsidP="000259B9">
      <w:pPr>
        <w:tabs>
          <w:tab w:val="left" w:pos="2100"/>
        </w:tabs>
        <w:spacing w:after="160" w:line="256" w:lineRule="auto"/>
        <w:rPr>
          <w:rFonts w:eastAsia="Calibri" w:cs="Times New Roman"/>
          <w:bCs/>
          <w:iCs/>
          <w:noProof/>
        </w:rPr>
      </w:pPr>
    </w:p>
    <w:p w:rsidR="000259B9" w:rsidRPr="000259B9" w:rsidRDefault="000259B9" w:rsidP="000259B9">
      <w:pPr>
        <w:tabs>
          <w:tab w:val="left" w:pos="2100"/>
        </w:tabs>
        <w:spacing w:after="160" w:line="256" w:lineRule="auto"/>
        <w:rPr>
          <w:rFonts w:eastAsia="Calibri" w:cs="Times New Roman"/>
          <w:b/>
          <w:bCs/>
          <w:iCs/>
          <w:noProof/>
        </w:rPr>
      </w:pPr>
      <w:r w:rsidRPr="000259B9">
        <w:rPr>
          <w:rFonts w:eastAsia="Calibri" w:cs="Times New Roman"/>
          <w:b/>
          <w:bCs/>
          <w:iCs/>
          <w:noProof/>
        </w:rPr>
        <w:t>Part C:</w:t>
      </w:r>
    </w:p>
    <w:p w:rsidR="000259B9" w:rsidRPr="000259B9" w:rsidRDefault="000259B9" w:rsidP="000259B9">
      <w:pPr>
        <w:tabs>
          <w:tab w:val="left" w:pos="2100"/>
        </w:tabs>
        <w:spacing w:after="160" w:line="256" w:lineRule="auto"/>
        <w:rPr>
          <w:rFonts w:eastAsia="Calibri" w:cs="Times New Roman"/>
          <w:bCs/>
          <w:iCs/>
          <w:noProof/>
        </w:rPr>
      </w:pPr>
      <w:r w:rsidRPr="000259B9">
        <w:rPr>
          <w:rFonts w:eastAsia="Calibri" w:cs="Times New Roman"/>
          <w:bCs/>
          <w:iCs/>
          <w:noProof/>
        </w:rPr>
        <w:t xml:space="preserve">They presented what they had enjoyed through doing the </w:t>
      </w:r>
      <w:r w:rsidR="00653C3E">
        <w:rPr>
          <w:rFonts w:eastAsia="Calibri" w:cs="Times New Roman"/>
          <w:bCs/>
          <w:iCs/>
          <w:noProof/>
        </w:rPr>
        <w:t xml:space="preserve">Arts Award </w:t>
      </w:r>
      <w:r w:rsidRPr="000259B9">
        <w:rPr>
          <w:rFonts w:eastAsia="Calibri" w:cs="Times New Roman"/>
          <w:bCs/>
          <w:iCs/>
          <w:noProof/>
        </w:rPr>
        <w:t xml:space="preserve">to their group, in assembly and to a visiting project coordinator, who wrote them a letter of thanks which they stuck in their </w:t>
      </w:r>
      <w:r w:rsidR="007753EC">
        <w:rPr>
          <w:rFonts w:eastAsia="Calibri" w:cs="Times New Roman"/>
          <w:bCs/>
          <w:iCs/>
          <w:noProof/>
        </w:rPr>
        <w:t>Arts</w:t>
      </w:r>
      <w:r w:rsidRPr="000259B9">
        <w:rPr>
          <w:rFonts w:eastAsia="Calibri" w:cs="Times New Roman"/>
          <w:bCs/>
          <w:iCs/>
          <w:noProof/>
        </w:rPr>
        <w:t xml:space="preserve"> Logs. They also wrote feedback for each other on post-it notes, which they stuck in their </w:t>
      </w:r>
      <w:r w:rsidR="007753EC">
        <w:rPr>
          <w:rFonts w:eastAsia="Calibri" w:cs="Times New Roman"/>
          <w:bCs/>
          <w:iCs/>
          <w:noProof/>
        </w:rPr>
        <w:t>Arts</w:t>
      </w:r>
      <w:r w:rsidRPr="000259B9">
        <w:rPr>
          <w:rFonts w:eastAsia="Calibri" w:cs="Times New Roman"/>
          <w:bCs/>
          <w:iCs/>
          <w:noProof/>
        </w:rPr>
        <w:t xml:space="preserve"> Logs.</w:t>
      </w:r>
    </w:p>
    <w:p w:rsidR="00E926E4" w:rsidRPr="000259B9" w:rsidRDefault="00E926E4" w:rsidP="00E926E4">
      <w:pPr>
        <w:tabs>
          <w:tab w:val="left" w:pos="2100"/>
        </w:tabs>
        <w:rPr>
          <w:lang w:val="en-US"/>
        </w:rPr>
      </w:pPr>
    </w:p>
    <w:p w:rsidR="000259B9" w:rsidRPr="000259B9" w:rsidRDefault="000259B9" w:rsidP="00E926E4">
      <w:pPr>
        <w:tabs>
          <w:tab w:val="left" w:pos="2100"/>
        </w:tabs>
        <w:rPr>
          <w:lang w:val="en-US"/>
        </w:rPr>
      </w:pPr>
    </w:p>
    <w:p w:rsidR="000259B9" w:rsidRPr="000259B9" w:rsidRDefault="000259B9" w:rsidP="00E926E4">
      <w:pPr>
        <w:tabs>
          <w:tab w:val="left" w:pos="2100"/>
        </w:tabs>
        <w:rPr>
          <w:lang w:val="en-US"/>
        </w:rPr>
      </w:pPr>
    </w:p>
    <w:p w:rsidR="00E926E4" w:rsidRDefault="00E926E4"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Default="000259B9" w:rsidP="00E926E4">
      <w:pPr>
        <w:tabs>
          <w:tab w:val="left" w:pos="2100"/>
        </w:tabs>
      </w:pPr>
    </w:p>
    <w:p w:rsidR="000259B9" w:rsidRPr="000259B9" w:rsidRDefault="000259B9" w:rsidP="00E926E4">
      <w:pPr>
        <w:tabs>
          <w:tab w:val="left" w:pos="2100"/>
        </w:tabs>
      </w:pPr>
    </w:p>
    <w:p w:rsidR="000D640F" w:rsidRPr="000259B9" w:rsidRDefault="000D640F" w:rsidP="000259B9">
      <w:pPr>
        <w:pStyle w:val="ListParagraph"/>
        <w:numPr>
          <w:ilvl w:val="0"/>
          <w:numId w:val="35"/>
        </w:numPr>
        <w:spacing w:before="100" w:beforeAutospacing="1" w:after="100" w:afterAutospacing="1" w:line="240" w:lineRule="auto"/>
      </w:pPr>
    </w:p>
    <w:p w:rsidR="000259B9" w:rsidRPr="000259B9" w:rsidRDefault="000259B9" w:rsidP="000259B9">
      <w:pPr>
        <w:spacing w:after="160" w:line="256" w:lineRule="auto"/>
        <w:rPr>
          <w:rFonts w:eastAsia="Calibri" w:cs="Times New Roman"/>
          <w:b/>
        </w:rPr>
      </w:pPr>
      <w:r w:rsidRPr="000259B9">
        <w:rPr>
          <w:rFonts w:eastAsia="Calibri" w:cs="Times New Roman"/>
          <w:b/>
        </w:rPr>
        <w:t xml:space="preserve">Discover and Explore </w:t>
      </w:r>
      <w:r w:rsidR="00653C3E">
        <w:rPr>
          <w:rFonts w:eastAsia="Calibri" w:cs="Times New Roman"/>
          <w:b/>
        </w:rPr>
        <w:t xml:space="preserve">Arts Award </w:t>
      </w:r>
      <w:r w:rsidRPr="000259B9">
        <w:rPr>
          <w:rFonts w:eastAsia="Calibri" w:cs="Times New Roman"/>
          <w:b/>
        </w:rPr>
        <w:t>case study</w:t>
      </w:r>
    </w:p>
    <w:p w:rsidR="000259B9" w:rsidRPr="000259B9" w:rsidRDefault="000259B9" w:rsidP="000259B9">
      <w:pPr>
        <w:spacing w:after="160" w:line="256" w:lineRule="auto"/>
        <w:rPr>
          <w:rFonts w:eastAsia="Calibri" w:cs="Times New Roman"/>
          <w:b/>
        </w:rPr>
      </w:pPr>
      <w:r w:rsidRPr="000259B9">
        <w:rPr>
          <w:rFonts w:eastAsia="Calibri" w:cs="Times New Roman"/>
          <w:b/>
        </w:rPr>
        <w:t>Vittoria primary school film club</w:t>
      </w:r>
    </w:p>
    <w:p w:rsidR="000259B9" w:rsidRPr="000259B9" w:rsidRDefault="000259B9" w:rsidP="000259B9">
      <w:pPr>
        <w:spacing w:after="160" w:line="256" w:lineRule="auto"/>
        <w:rPr>
          <w:rFonts w:eastAsia="Calibri" w:cs="Times New Roman"/>
          <w:b/>
        </w:rPr>
      </w:pPr>
      <w:r w:rsidRPr="000259B9">
        <w:rPr>
          <w:rFonts w:eastAsia="Calibri" w:cs="Times New Roman"/>
          <w:b/>
        </w:rPr>
        <w:t>Theme:  a year-long film-making project with the BFI</w:t>
      </w:r>
    </w:p>
    <w:p w:rsidR="000259B9" w:rsidRPr="000259B9" w:rsidRDefault="000259B9" w:rsidP="000259B9">
      <w:pPr>
        <w:spacing w:after="160" w:line="256" w:lineRule="auto"/>
        <w:rPr>
          <w:rFonts w:eastAsia="Calibri" w:cs="Times New Roman"/>
        </w:rPr>
      </w:pPr>
    </w:p>
    <w:p w:rsidR="000259B9" w:rsidRPr="000259B9" w:rsidRDefault="000259B9" w:rsidP="000259B9">
      <w:pPr>
        <w:spacing w:after="160" w:line="256" w:lineRule="auto"/>
        <w:rPr>
          <w:rFonts w:eastAsia="Calibri" w:cs="Times New Roman"/>
        </w:rPr>
      </w:pPr>
      <w:r w:rsidRPr="000259B9">
        <w:rPr>
          <w:rFonts w:eastAsia="Calibri" w:cs="Times New Roman"/>
        </w:rPr>
        <w:t xml:space="preserve">Throughout the year the children are keeping film club diaries. These effectively became their </w:t>
      </w:r>
      <w:r w:rsidR="007753EC">
        <w:rPr>
          <w:rFonts w:eastAsia="Calibri" w:cs="Times New Roman"/>
        </w:rPr>
        <w:t>Arts</w:t>
      </w:r>
      <w:r w:rsidRPr="000259B9">
        <w:rPr>
          <w:rFonts w:eastAsia="Calibri" w:cs="Times New Roman"/>
        </w:rPr>
        <w:t xml:space="preserve"> Logs for Discover and Explore, along with the films that they made, which were kept on the school’s VLE. </w:t>
      </w:r>
      <w:r w:rsidR="007753EC">
        <w:rPr>
          <w:rFonts w:eastAsia="Calibri" w:cs="Times New Roman"/>
        </w:rPr>
        <w:t>Arts</w:t>
      </w:r>
      <w:r w:rsidRPr="000259B9">
        <w:rPr>
          <w:rFonts w:eastAsia="Calibri" w:cs="Times New Roman"/>
        </w:rPr>
        <w:t>box was considered but not used, as the adviser did not have the capacity to upload all the children’s films to individual accounts. Photographs of the activities and all their planning work were stuck into the diaries and annotated.</w:t>
      </w:r>
    </w:p>
    <w:p w:rsidR="000259B9" w:rsidRPr="000259B9" w:rsidRDefault="000259B9" w:rsidP="000259B9">
      <w:pPr>
        <w:spacing w:after="160" w:line="256" w:lineRule="auto"/>
        <w:rPr>
          <w:rFonts w:eastAsia="Calibri" w:cs="Times New Roman"/>
        </w:rPr>
      </w:pPr>
      <w:r w:rsidRPr="000259B9">
        <w:rPr>
          <w:rFonts w:eastAsia="Calibri" w:cs="Times New Roman"/>
        </w:rPr>
        <w:t>The children designed their own set of emoticons to indicate how they felt about each activity.</w:t>
      </w:r>
    </w:p>
    <w:p w:rsidR="000259B9" w:rsidRPr="000259B9" w:rsidRDefault="000259B9" w:rsidP="000259B9">
      <w:pPr>
        <w:spacing w:after="160" w:line="256" w:lineRule="auto"/>
        <w:rPr>
          <w:rFonts w:eastAsia="Calibri" w:cs="Times New Roman"/>
        </w:rPr>
      </w:pPr>
      <w:r w:rsidRPr="000259B9">
        <w:rPr>
          <w:rFonts w:eastAsia="Calibri" w:cs="Times New Roman"/>
          <w:noProof/>
          <w:lang w:eastAsia="en-GB"/>
        </w:rPr>
        <w:drawing>
          <wp:anchor distT="0" distB="0" distL="114300" distR="114300" simplePos="0" relativeHeight="251703808" behindDoc="1" locked="0" layoutInCell="1" allowOverlap="1" wp14:anchorId="415AF039" wp14:editId="2954ECBC">
            <wp:simplePos x="0" y="0"/>
            <wp:positionH relativeFrom="column">
              <wp:posOffset>3200400</wp:posOffset>
            </wp:positionH>
            <wp:positionV relativeFrom="paragraph">
              <wp:posOffset>313055</wp:posOffset>
            </wp:positionV>
            <wp:extent cx="2797810" cy="4972685"/>
            <wp:effectExtent l="0" t="0" r="2540" b="0"/>
            <wp:wrapTight wrapText="bothSides">
              <wp:wrapPolygon edited="0">
                <wp:start x="0" y="0"/>
                <wp:lineTo x="0" y="21514"/>
                <wp:lineTo x="21473" y="21514"/>
                <wp:lineTo x="21473" y="0"/>
                <wp:lineTo x="0" y="0"/>
              </wp:wrapPolygon>
            </wp:wrapTight>
            <wp:docPr id="36" name="Picture 1" descr="explore arts log showing emoticons and comment to indicate what inspires t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arts log showing emoticons and comment to indicate what inspires the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7810" cy="4972685"/>
                    </a:xfrm>
                    <a:prstGeom prst="rect">
                      <a:avLst/>
                    </a:prstGeom>
                    <a:noFill/>
                  </pic:spPr>
                </pic:pic>
              </a:graphicData>
            </a:graphic>
            <wp14:sizeRelH relativeFrom="page">
              <wp14:pctWidth>0</wp14:pctWidth>
            </wp14:sizeRelH>
            <wp14:sizeRelV relativeFrom="page">
              <wp14:pctHeight>0</wp14:pctHeight>
            </wp14:sizeRelV>
          </wp:anchor>
        </w:drawing>
      </w:r>
    </w:p>
    <w:p w:rsidR="000259B9" w:rsidRPr="000259B9" w:rsidRDefault="000259B9" w:rsidP="000259B9">
      <w:pPr>
        <w:spacing w:after="160" w:line="256" w:lineRule="auto"/>
        <w:rPr>
          <w:rFonts w:eastAsia="Calibri" w:cs="Times New Roman"/>
        </w:rPr>
      </w:pPr>
      <w:r w:rsidRPr="000259B9">
        <w:rPr>
          <w:rFonts w:eastAsia="Calibri" w:cs="Times New Roman"/>
          <w:noProof/>
          <w:lang w:eastAsia="en-GB"/>
        </w:rPr>
        <w:drawing>
          <wp:anchor distT="0" distB="0" distL="114300" distR="114300" simplePos="0" relativeHeight="251700736" behindDoc="1" locked="0" layoutInCell="1" allowOverlap="1" wp14:anchorId="58BEA04F" wp14:editId="53D6522F">
            <wp:simplePos x="0" y="0"/>
            <wp:positionH relativeFrom="column">
              <wp:posOffset>19050</wp:posOffset>
            </wp:positionH>
            <wp:positionV relativeFrom="paragraph">
              <wp:posOffset>2540</wp:posOffset>
            </wp:positionV>
            <wp:extent cx="2815590" cy="5010150"/>
            <wp:effectExtent l="0" t="0" r="3810" b="0"/>
            <wp:wrapTight wrapText="bothSides">
              <wp:wrapPolygon edited="0">
                <wp:start x="0" y="0"/>
                <wp:lineTo x="0" y="21518"/>
                <wp:lineTo x="21483" y="21518"/>
                <wp:lineTo x="21483" y="0"/>
                <wp:lineTo x="0" y="0"/>
              </wp:wrapPolygon>
            </wp:wrapTight>
            <wp:docPr id="35" name="Picture 0" descr="explore arts log emoticons key. 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plore arts log emoticons key. 2 j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5590" cy="5010150"/>
                    </a:xfrm>
                    <a:prstGeom prst="rect">
                      <a:avLst/>
                    </a:prstGeom>
                    <a:noFill/>
                  </pic:spPr>
                </pic:pic>
              </a:graphicData>
            </a:graphic>
            <wp14:sizeRelH relativeFrom="page">
              <wp14:pctWidth>0</wp14:pctWidth>
            </wp14:sizeRelH>
            <wp14:sizeRelV relativeFrom="page">
              <wp14:pctHeight>0</wp14:pctHeight>
            </wp14:sizeRelV>
          </wp:anchor>
        </w:drawing>
      </w: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r w:rsidRPr="000259B9">
        <w:rPr>
          <w:rFonts w:eastAsia="Calibri" w:cs="Times New Roman"/>
          <w:noProof/>
          <w:lang w:eastAsia="en-GB"/>
        </w:rPr>
        <w:lastRenderedPageBreak/>
        <w:drawing>
          <wp:anchor distT="0" distB="0" distL="114300" distR="114300" simplePos="0" relativeHeight="251709952" behindDoc="1" locked="0" layoutInCell="1" allowOverlap="1" wp14:anchorId="2418DC3B" wp14:editId="6B2BC032">
            <wp:simplePos x="0" y="0"/>
            <wp:positionH relativeFrom="column">
              <wp:posOffset>-450215</wp:posOffset>
            </wp:positionH>
            <wp:positionV relativeFrom="paragraph">
              <wp:posOffset>4444365</wp:posOffset>
            </wp:positionV>
            <wp:extent cx="6645910" cy="3733800"/>
            <wp:effectExtent l="0" t="0" r="2540" b="0"/>
            <wp:wrapTight wrapText="bothSides">
              <wp:wrapPolygon edited="0">
                <wp:start x="0" y="0"/>
                <wp:lineTo x="0" y="21490"/>
                <wp:lineTo x="21546" y="21490"/>
                <wp:lineTo x="21546" y="0"/>
                <wp:lineTo x="0" y="0"/>
              </wp:wrapPolygon>
            </wp:wrapTight>
            <wp:docPr id="38" name="Picture 3" descr="explore arts log with stars and comments to indicate what inspires them., closeup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arts log with stars and comments to indicate what inspires them., closeup 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733800"/>
                    </a:xfrm>
                    <a:prstGeom prst="rect">
                      <a:avLst/>
                    </a:prstGeom>
                    <a:noFill/>
                  </pic:spPr>
                </pic:pic>
              </a:graphicData>
            </a:graphic>
            <wp14:sizeRelH relativeFrom="page">
              <wp14:pctWidth>0</wp14:pctWidth>
            </wp14:sizeRelH>
            <wp14:sizeRelV relativeFrom="page">
              <wp14:pctHeight>0</wp14:pctHeight>
            </wp14:sizeRelV>
          </wp:anchor>
        </w:drawing>
      </w:r>
      <w:r w:rsidRPr="000259B9">
        <w:rPr>
          <w:rFonts w:eastAsia="Calibri" w:cs="Times New Roman"/>
          <w:noProof/>
          <w:lang w:eastAsia="en-GB"/>
        </w:rPr>
        <w:drawing>
          <wp:anchor distT="0" distB="0" distL="114300" distR="114300" simplePos="0" relativeHeight="251706880" behindDoc="1" locked="0" layoutInCell="1" allowOverlap="1" wp14:anchorId="68C57BA1" wp14:editId="22509516">
            <wp:simplePos x="0" y="0"/>
            <wp:positionH relativeFrom="column">
              <wp:posOffset>-459740</wp:posOffset>
            </wp:positionH>
            <wp:positionV relativeFrom="paragraph">
              <wp:posOffset>523240</wp:posOffset>
            </wp:positionV>
            <wp:extent cx="6645910" cy="3733800"/>
            <wp:effectExtent l="0" t="0" r="2540" b="0"/>
            <wp:wrapTight wrapText="bothSides">
              <wp:wrapPolygon edited="0">
                <wp:start x="0" y="0"/>
                <wp:lineTo x="0" y="21490"/>
                <wp:lineTo x="21546" y="21490"/>
                <wp:lineTo x="21546" y="0"/>
                <wp:lineTo x="0" y="0"/>
              </wp:wrapPolygon>
            </wp:wrapTight>
            <wp:docPr id="37" name="Picture 2" descr="explore arts log showing emoticons and comment to indicate what inspires them close u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 arts log showing emoticons and comment to indicate what inspires them close up .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733800"/>
                    </a:xfrm>
                    <a:prstGeom prst="rect">
                      <a:avLst/>
                    </a:prstGeom>
                    <a:noFill/>
                  </pic:spPr>
                </pic:pic>
              </a:graphicData>
            </a:graphic>
            <wp14:sizeRelH relativeFrom="page">
              <wp14:pctWidth>0</wp14:pctWidth>
            </wp14:sizeRelH>
            <wp14:sizeRelV relativeFrom="page">
              <wp14:pctHeight>0</wp14:pctHeight>
            </wp14:sizeRelV>
          </wp:anchor>
        </w:drawing>
      </w:r>
    </w:p>
    <w:p w:rsidR="000259B9" w:rsidRPr="000259B9" w:rsidRDefault="00653C3E" w:rsidP="000259B9">
      <w:pPr>
        <w:spacing w:after="160" w:line="256" w:lineRule="auto"/>
        <w:rPr>
          <w:rFonts w:eastAsia="Calibri" w:cs="Times New Roman"/>
          <w:b/>
        </w:rPr>
      </w:pPr>
      <w:r>
        <w:rPr>
          <w:rFonts w:eastAsia="Calibri" w:cs="Times New Roman"/>
          <w:b/>
        </w:rPr>
        <w:t xml:space="preserve">Arts Award </w:t>
      </w:r>
      <w:r w:rsidR="000259B9" w:rsidRPr="000259B9">
        <w:rPr>
          <w:rFonts w:eastAsia="Calibri" w:cs="Times New Roman"/>
          <w:b/>
        </w:rPr>
        <w:t>Discover part A:</w:t>
      </w:r>
    </w:p>
    <w:p w:rsidR="000259B9" w:rsidRPr="000259B9" w:rsidRDefault="000259B9" w:rsidP="000259B9">
      <w:pPr>
        <w:spacing w:after="160" w:line="256" w:lineRule="auto"/>
        <w:rPr>
          <w:rFonts w:eastAsia="Calibri" w:cs="Times New Roman"/>
        </w:rPr>
      </w:pPr>
      <w:r w:rsidRPr="000259B9">
        <w:rPr>
          <w:rFonts w:eastAsia="Calibri" w:cs="Times New Roman"/>
        </w:rPr>
        <w:t>The children learned about different shots, wrote film reviews, and made little practice films in various genres</w:t>
      </w:r>
    </w:p>
    <w:p w:rsidR="000178B0" w:rsidRDefault="000178B0" w:rsidP="000259B9">
      <w:pPr>
        <w:spacing w:after="160" w:line="256" w:lineRule="auto"/>
        <w:rPr>
          <w:rFonts w:eastAsia="Calibri" w:cs="Times New Roman"/>
          <w:b/>
        </w:rPr>
      </w:pPr>
    </w:p>
    <w:p w:rsidR="000259B9" w:rsidRPr="000259B9" w:rsidRDefault="000259B9" w:rsidP="000259B9">
      <w:pPr>
        <w:spacing w:after="160" w:line="256" w:lineRule="auto"/>
        <w:rPr>
          <w:rFonts w:eastAsia="Calibri" w:cs="Times New Roman"/>
          <w:b/>
        </w:rPr>
      </w:pPr>
      <w:r w:rsidRPr="000259B9">
        <w:rPr>
          <w:rFonts w:eastAsia="Calibri" w:cs="Times New Roman"/>
          <w:b/>
        </w:rPr>
        <w:lastRenderedPageBreak/>
        <w:t>Discover part B:</w:t>
      </w:r>
    </w:p>
    <w:p w:rsidR="000259B9" w:rsidRPr="000259B9" w:rsidRDefault="000259B9" w:rsidP="000259B9">
      <w:pPr>
        <w:spacing w:after="160" w:line="256" w:lineRule="auto"/>
        <w:rPr>
          <w:rFonts w:eastAsia="Calibri" w:cs="Times New Roman"/>
        </w:rPr>
      </w:pPr>
      <w:r w:rsidRPr="000259B9">
        <w:rPr>
          <w:rFonts w:eastAsia="Calibri" w:cs="Times New Roman"/>
        </w:rPr>
        <w:t>They learned about the different roles involved in making films.</w:t>
      </w:r>
    </w:p>
    <w:p w:rsidR="000259B9" w:rsidRPr="000259B9" w:rsidRDefault="000259B9" w:rsidP="000259B9">
      <w:pPr>
        <w:spacing w:after="160" w:line="256" w:lineRule="auto"/>
        <w:rPr>
          <w:rFonts w:eastAsia="Calibri" w:cs="Times New Roman"/>
          <w:b/>
        </w:rPr>
      </w:pPr>
      <w:r w:rsidRPr="000259B9">
        <w:rPr>
          <w:rFonts w:eastAsia="Calibri" w:cs="Times New Roman"/>
          <w:b/>
        </w:rPr>
        <w:t>Discover part C:</w:t>
      </w:r>
    </w:p>
    <w:p w:rsidR="000259B9" w:rsidRPr="000259B9" w:rsidRDefault="000259B9" w:rsidP="000259B9">
      <w:pPr>
        <w:spacing w:after="160" w:line="256" w:lineRule="auto"/>
        <w:rPr>
          <w:rFonts w:eastAsia="Calibri" w:cs="Times New Roman"/>
        </w:rPr>
      </w:pPr>
      <w:r w:rsidRPr="000259B9">
        <w:rPr>
          <w:rFonts w:eastAsia="Calibri" w:cs="Times New Roman"/>
        </w:rPr>
        <w:t>They showed their film club diaries to their head-teacher and to their parents.</w:t>
      </w:r>
    </w:p>
    <w:p w:rsidR="000259B9" w:rsidRPr="000259B9" w:rsidRDefault="000259B9" w:rsidP="000259B9">
      <w:pPr>
        <w:spacing w:after="160" w:line="256" w:lineRule="auto"/>
        <w:rPr>
          <w:rFonts w:eastAsia="Calibri" w:cs="Times New Roman"/>
          <w:b/>
        </w:rPr>
      </w:pPr>
      <w:r w:rsidRPr="000259B9">
        <w:rPr>
          <w:rFonts w:eastAsia="Calibri" w:cs="Times New Roman"/>
          <w:b/>
        </w:rPr>
        <w:t>Explore part A:</w:t>
      </w:r>
    </w:p>
    <w:p w:rsidR="000259B9" w:rsidRPr="000259B9" w:rsidRDefault="000259B9" w:rsidP="000259B9">
      <w:pPr>
        <w:spacing w:after="160" w:line="256" w:lineRule="auto"/>
        <w:rPr>
          <w:rFonts w:eastAsia="Calibri" w:cs="Times New Roman"/>
        </w:rPr>
      </w:pPr>
      <w:r w:rsidRPr="000259B9">
        <w:rPr>
          <w:rFonts w:eastAsia="Calibri" w:cs="Times New Roman"/>
        </w:rPr>
        <w:t>They made story-boards, wrote scripts, designed characters</w:t>
      </w:r>
    </w:p>
    <w:p w:rsidR="000259B9" w:rsidRPr="000259B9" w:rsidRDefault="000259B9" w:rsidP="000259B9">
      <w:pPr>
        <w:spacing w:after="160" w:line="256" w:lineRule="auto"/>
        <w:rPr>
          <w:rFonts w:eastAsia="Calibri" w:cs="Times New Roman"/>
          <w:b/>
        </w:rPr>
      </w:pPr>
      <w:r w:rsidRPr="000259B9">
        <w:rPr>
          <w:rFonts w:eastAsia="Calibri" w:cs="Times New Roman"/>
          <w:b/>
        </w:rPr>
        <w:t>Explore part B:</w:t>
      </w:r>
    </w:p>
    <w:p w:rsidR="000259B9" w:rsidRPr="000259B9" w:rsidRDefault="000259B9" w:rsidP="000259B9">
      <w:pPr>
        <w:spacing w:after="160" w:line="256" w:lineRule="auto"/>
        <w:rPr>
          <w:rFonts w:eastAsia="Calibri" w:cs="Times New Roman"/>
        </w:rPr>
      </w:pPr>
      <w:r w:rsidRPr="000259B9">
        <w:rPr>
          <w:rFonts w:eastAsia="Calibri" w:cs="Times New Roman"/>
        </w:rPr>
        <w:t xml:space="preserve">They talked to film professionals, went to the London Art </w:t>
      </w:r>
      <w:proofErr w:type="gramStart"/>
      <w:r w:rsidRPr="000259B9">
        <w:rPr>
          <w:rFonts w:eastAsia="Calibri" w:cs="Times New Roman"/>
        </w:rPr>
        <w:t>Fair,  worked</w:t>
      </w:r>
      <w:proofErr w:type="gramEnd"/>
      <w:r w:rsidRPr="000259B9">
        <w:rPr>
          <w:rFonts w:eastAsia="Calibri" w:cs="Times New Roman"/>
        </w:rPr>
        <w:t xml:space="preserve"> with the BFI and found out about the organisation</w:t>
      </w:r>
    </w:p>
    <w:p w:rsidR="000259B9" w:rsidRPr="000259B9" w:rsidRDefault="000259B9" w:rsidP="000259B9">
      <w:pPr>
        <w:spacing w:after="160" w:line="256" w:lineRule="auto"/>
        <w:rPr>
          <w:rFonts w:eastAsia="Calibri" w:cs="Times New Roman"/>
          <w:b/>
        </w:rPr>
      </w:pPr>
      <w:r w:rsidRPr="000259B9">
        <w:rPr>
          <w:rFonts w:eastAsia="Calibri" w:cs="Times New Roman"/>
          <w:b/>
        </w:rPr>
        <w:t>Explore Part C:</w:t>
      </w:r>
    </w:p>
    <w:p w:rsidR="000259B9" w:rsidRPr="000259B9" w:rsidRDefault="000259B9" w:rsidP="000259B9">
      <w:pPr>
        <w:spacing w:after="160" w:line="256" w:lineRule="auto"/>
        <w:rPr>
          <w:rFonts w:eastAsia="Calibri" w:cs="Times New Roman"/>
        </w:rPr>
      </w:pPr>
      <w:r w:rsidRPr="000259B9">
        <w:rPr>
          <w:rFonts w:eastAsia="Calibri" w:cs="Times New Roman"/>
        </w:rPr>
        <w:t>They made a short film, taking photos of the process and writing about it in their diary.</w:t>
      </w:r>
    </w:p>
    <w:p w:rsidR="000259B9" w:rsidRPr="000259B9" w:rsidRDefault="000259B9" w:rsidP="000259B9">
      <w:pPr>
        <w:spacing w:after="160" w:line="256" w:lineRule="auto"/>
        <w:rPr>
          <w:rFonts w:eastAsia="Calibri" w:cs="Times New Roman"/>
          <w:b/>
        </w:rPr>
      </w:pPr>
      <w:r w:rsidRPr="000259B9">
        <w:rPr>
          <w:rFonts w:eastAsia="Calibri" w:cs="Times New Roman"/>
          <w:b/>
        </w:rPr>
        <w:t>Explore part D:</w:t>
      </w:r>
    </w:p>
    <w:p w:rsidR="000259B9" w:rsidRPr="000259B9" w:rsidRDefault="000259B9" w:rsidP="000259B9">
      <w:pPr>
        <w:spacing w:after="160" w:line="256" w:lineRule="auto"/>
        <w:rPr>
          <w:rFonts w:eastAsia="Calibri" w:cs="Times New Roman"/>
        </w:rPr>
      </w:pPr>
      <w:r w:rsidRPr="000259B9">
        <w:rPr>
          <w:rFonts w:eastAsia="Calibri" w:cs="Times New Roman"/>
        </w:rPr>
        <w:t>They presented about the whole project in a school assembly, and again at a BFI celebration event</w:t>
      </w:r>
    </w:p>
    <w:p w:rsidR="000259B9" w:rsidRPr="000259B9" w:rsidRDefault="000259B9" w:rsidP="000259B9">
      <w:pPr>
        <w:tabs>
          <w:tab w:val="left" w:pos="2100"/>
        </w:tabs>
        <w:spacing w:after="160" w:line="256" w:lineRule="auto"/>
        <w:rPr>
          <w:rFonts w:eastAsia="Calibri" w:cs="Times New Roman"/>
        </w:rPr>
      </w:pPr>
    </w:p>
    <w:p w:rsidR="000D640F" w:rsidRPr="000259B9" w:rsidRDefault="000D640F"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A1F22">
      <w:pPr>
        <w:spacing w:before="100" w:beforeAutospacing="1" w:after="100" w:afterAutospacing="1" w:line="240" w:lineRule="auto"/>
        <w:rPr>
          <w:lang w:eastAsia="en-GB"/>
        </w:rPr>
      </w:pPr>
    </w:p>
    <w:p w:rsidR="000259B9" w:rsidRPr="000259B9" w:rsidRDefault="000259B9" w:rsidP="000259B9">
      <w:pPr>
        <w:pStyle w:val="ListParagraph"/>
        <w:numPr>
          <w:ilvl w:val="0"/>
          <w:numId w:val="35"/>
        </w:numPr>
        <w:spacing w:before="100" w:beforeAutospacing="1" w:after="100" w:afterAutospacing="1" w:line="240" w:lineRule="auto"/>
        <w:rPr>
          <w:lang w:eastAsia="en-GB"/>
        </w:rPr>
      </w:pPr>
    </w:p>
    <w:p w:rsidR="000259B9" w:rsidRPr="000259B9" w:rsidRDefault="00653C3E" w:rsidP="000259B9">
      <w:pPr>
        <w:spacing w:after="160" w:line="259" w:lineRule="auto"/>
        <w:rPr>
          <w:rFonts w:eastAsia="Calibri" w:cs="Times New Roman"/>
          <w:b/>
        </w:rPr>
      </w:pPr>
      <w:r>
        <w:rPr>
          <w:rFonts w:eastAsia="Calibri" w:cs="Times New Roman"/>
          <w:b/>
        </w:rPr>
        <w:t xml:space="preserve">Arts Award </w:t>
      </w:r>
      <w:r w:rsidR="000259B9" w:rsidRPr="000259B9">
        <w:rPr>
          <w:rFonts w:eastAsia="Calibri" w:cs="Times New Roman"/>
          <w:b/>
        </w:rPr>
        <w:t>Discover and Explore case study: Film Club at William Tyndale Primary School</w:t>
      </w:r>
    </w:p>
    <w:p w:rsidR="000259B9" w:rsidRPr="000259B9" w:rsidRDefault="000259B9" w:rsidP="000259B9">
      <w:pPr>
        <w:spacing w:after="160" w:line="259" w:lineRule="auto"/>
        <w:rPr>
          <w:rFonts w:eastAsia="Calibri" w:cs="Times New Roman"/>
          <w:b/>
        </w:rPr>
      </w:pPr>
    </w:p>
    <w:p w:rsidR="000259B9" w:rsidRPr="000259B9" w:rsidRDefault="000259B9" w:rsidP="000259B9">
      <w:pPr>
        <w:spacing w:after="160" w:line="259" w:lineRule="auto"/>
        <w:rPr>
          <w:rFonts w:eastAsia="Calibri" w:cs="Times New Roman"/>
          <w:b/>
        </w:rPr>
      </w:pPr>
      <w:proofErr w:type="gramStart"/>
      <w:r w:rsidRPr="000259B9">
        <w:rPr>
          <w:rFonts w:eastAsia="Calibri" w:cs="Times New Roman"/>
          <w:b/>
        </w:rPr>
        <w:t>Discover  [</w:t>
      </w:r>
      <w:proofErr w:type="gramEnd"/>
      <w:r w:rsidRPr="000259B9">
        <w:rPr>
          <w:rFonts w:eastAsia="Calibri" w:cs="Times New Roman"/>
          <w:b/>
        </w:rPr>
        <w:t xml:space="preserve"> Fantastic Mr Fox ]</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 advisers used the Into Film resource on Fantastic Mr Fox to successfully complete </w:t>
      </w:r>
      <w:r w:rsidR="00653C3E">
        <w:rPr>
          <w:rFonts w:eastAsia="Calibri" w:cs="Times New Roman"/>
        </w:rPr>
        <w:t xml:space="preserve">Arts Award </w:t>
      </w:r>
      <w:r w:rsidRPr="000259B9">
        <w:rPr>
          <w:rFonts w:eastAsia="Calibri" w:cs="Times New Roman"/>
        </w:rPr>
        <w:t>Discover with their Film Club of 20 students from Year 4-6.</w:t>
      </w:r>
    </w:p>
    <w:p w:rsidR="000259B9" w:rsidRPr="000259B9" w:rsidRDefault="000259B9" w:rsidP="000259B9">
      <w:pPr>
        <w:spacing w:after="160" w:line="259" w:lineRule="auto"/>
        <w:rPr>
          <w:rFonts w:eastAsia="Calibri" w:cs="Times New Roman"/>
          <w:b/>
        </w:rPr>
      </w:pPr>
      <w:r w:rsidRPr="000259B9">
        <w:rPr>
          <w:rFonts w:eastAsia="Calibri" w:cs="Times New Roman"/>
          <w:b/>
        </w:rPr>
        <w:t>Part A:</w:t>
      </w:r>
    </w:p>
    <w:p w:rsidR="000259B9" w:rsidRPr="000259B9" w:rsidRDefault="000259B9" w:rsidP="000259B9">
      <w:pPr>
        <w:spacing w:after="160" w:line="259" w:lineRule="auto"/>
        <w:rPr>
          <w:rFonts w:eastAsia="Calibri" w:cs="Times New Roman"/>
        </w:rPr>
      </w:pPr>
      <w:r w:rsidRPr="000259B9">
        <w:rPr>
          <w:rFonts w:eastAsia="Calibri" w:cs="Times New Roman"/>
        </w:rPr>
        <w:t>The young people discussed all the different art forms involved in creating the film.</w:t>
      </w:r>
    </w:p>
    <w:p w:rsidR="000259B9" w:rsidRPr="000259B9" w:rsidRDefault="000259B9" w:rsidP="000259B9">
      <w:pPr>
        <w:spacing w:after="160" w:line="259" w:lineRule="auto"/>
        <w:rPr>
          <w:rFonts w:eastAsia="Calibri" w:cs="Times New Roman"/>
        </w:rPr>
      </w:pPr>
      <w:r w:rsidRPr="000259B9">
        <w:rPr>
          <w:rFonts w:eastAsia="Calibri" w:cs="Times New Roman"/>
        </w:rPr>
        <w:t>They analysed the film trailer [P.5.2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They wrote a review of the film [P.8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They filmed themselves presenting their reviews </w:t>
      </w:r>
    </w:p>
    <w:p w:rsidR="000259B9" w:rsidRPr="000259B9" w:rsidRDefault="000259B9" w:rsidP="000259B9">
      <w:pPr>
        <w:spacing w:after="160" w:line="259" w:lineRule="auto"/>
        <w:rPr>
          <w:rFonts w:eastAsia="Calibri" w:cs="Times New Roman"/>
        </w:rPr>
      </w:pPr>
      <w:r w:rsidRPr="000259B9">
        <w:rPr>
          <w:rFonts w:eastAsia="Calibri" w:cs="Times New Roman"/>
        </w:rPr>
        <w:t>They made a poster for the film [P.4. Extension, Into Film resource]</w:t>
      </w:r>
    </w:p>
    <w:p w:rsidR="000259B9" w:rsidRPr="000259B9" w:rsidRDefault="000259B9" w:rsidP="000259B9">
      <w:pPr>
        <w:spacing w:after="160" w:line="259" w:lineRule="auto"/>
        <w:rPr>
          <w:rFonts w:eastAsia="Calibri" w:cs="Times New Roman"/>
          <w:b/>
        </w:rPr>
      </w:pPr>
      <w:r w:rsidRPr="000259B9">
        <w:rPr>
          <w:rFonts w:eastAsia="Calibri" w:cs="Times New Roman"/>
          <w:b/>
        </w:rPr>
        <w:t>Part B:</w:t>
      </w:r>
    </w:p>
    <w:p w:rsidR="000259B9" w:rsidRPr="000259B9" w:rsidRDefault="000259B9" w:rsidP="000259B9">
      <w:pPr>
        <w:spacing w:after="160" w:line="259" w:lineRule="auto"/>
        <w:rPr>
          <w:rFonts w:eastAsia="Calibri" w:cs="Times New Roman"/>
        </w:rPr>
      </w:pPr>
      <w:r w:rsidRPr="000259B9">
        <w:rPr>
          <w:rFonts w:eastAsia="Calibri" w:cs="Times New Roman"/>
        </w:rPr>
        <w:t>They found out about the different roles involved in creating the film.</w:t>
      </w:r>
    </w:p>
    <w:p w:rsidR="000259B9" w:rsidRDefault="000259B9" w:rsidP="000259B9">
      <w:pPr>
        <w:spacing w:after="160" w:line="259" w:lineRule="auto"/>
        <w:rPr>
          <w:rFonts w:eastAsia="Calibri" w:cs="Times New Roman"/>
          <w:b/>
        </w:rPr>
      </w:pPr>
    </w:p>
    <w:p w:rsidR="000259B9" w:rsidRPr="000259B9" w:rsidRDefault="000259B9" w:rsidP="000259B9">
      <w:pPr>
        <w:spacing w:after="160" w:line="259" w:lineRule="auto"/>
        <w:rPr>
          <w:rFonts w:eastAsia="Calibri" w:cs="Times New Roman"/>
          <w:b/>
        </w:rPr>
      </w:pPr>
      <w:r w:rsidRPr="000259B9">
        <w:rPr>
          <w:rFonts w:eastAsia="Calibri" w:cs="Times New Roman"/>
          <w:b/>
        </w:rPr>
        <w:t>Part C:</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They shared what they had learned with their </w:t>
      </w:r>
      <w:r w:rsidR="000F1C87" w:rsidRPr="000259B9">
        <w:rPr>
          <w:rFonts w:eastAsia="Calibri" w:cs="Times New Roman"/>
        </w:rPr>
        <w:t>class</w:t>
      </w:r>
      <w:r w:rsidR="000F1C87">
        <w:rPr>
          <w:rFonts w:eastAsia="Calibri" w:cs="Times New Roman"/>
        </w:rPr>
        <w:t xml:space="preserve"> teacher</w:t>
      </w:r>
      <w:r w:rsidRPr="000259B9">
        <w:rPr>
          <w:rFonts w:eastAsia="Calibri" w:cs="Times New Roman"/>
        </w:rPr>
        <w:t xml:space="preserve"> and their parents.</w:t>
      </w:r>
    </w:p>
    <w:p w:rsidR="000259B9" w:rsidRPr="000259B9" w:rsidRDefault="000259B9" w:rsidP="000259B9">
      <w:pPr>
        <w:spacing w:after="160" w:line="259" w:lineRule="auto"/>
        <w:rPr>
          <w:rFonts w:eastAsia="Calibri" w:cs="Times New Roman"/>
        </w:rPr>
      </w:pPr>
      <w:r w:rsidRPr="000259B9">
        <w:rPr>
          <w:rFonts w:eastAsia="Calibri" w:cs="Times New Roman"/>
        </w:rPr>
        <w:t>Additional ideas that could be used for Discover or Explore Part A:</w:t>
      </w:r>
    </w:p>
    <w:p w:rsidR="000259B9" w:rsidRPr="000259B9" w:rsidRDefault="000259B9" w:rsidP="000259B9">
      <w:pPr>
        <w:spacing w:after="160" w:line="259" w:lineRule="auto"/>
        <w:rPr>
          <w:rFonts w:eastAsia="Calibri" w:cs="Times New Roman"/>
        </w:rPr>
      </w:pPr>
      <w:r w:rsidRPr="000259B9">
        <w:rPr>
          <w:rFonts w:eastAsia="Calibri" w:cs="Times New Roman"/>
        </w:rPr>
        <w:t>Create ‘Fantastic You’ badges and certificates [P.6.5.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Write a rhyming song or rap [P.7.2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Role-play and film a news review [P.9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Create models and designs and ‘how to’ films for the Whack Bat game, or a new game that they have designed [P.10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Create puppets, or role-play characters from the film [P.11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Create own animation [P.11 Into Film resource]</w:t>
      </w:r>
    </w:p>
    <w:p w:rsidR="000259B9" w:rsidRPr="000259B9" w:rsidRDefault="000259B9" w:rsidP="000259B9">
      <w:pPr>
        <w:spacing w:after="160" w:line="259" w:lineRule="auto"/>
        <w:rPr>
          <w:rFonts w:eastAsia="Calibri" w:cs="Times New Roman"/>
        </w:rPr>
      </w:pPr>
      <w:r w:rsidRPr="000259B9">
        <w:rPr>
          <w:rFonts w:eastAsia="Calibri" w:cs="Times New Roman"/>
        </w:rPr>
        <w:t>Create a soundtrack [P.11 Into Film resource]</w:t>
      </w:r>
    </w:p>
    <w:p w:rsidR="000259B9" w:rsidRPr="000259B9" w:rsidRDefault="000259B9" w:rsidP="000259B9">
      <w:pPr>
        <w:spacing w:after="160" w:line="259" w:lineRule="auto"/>
        <w:rPr>
          <w:rFonts w:eastAsia="Calibri" w:cs="Times New Roman"/>
          <w:b/>
        </w:rPr>
      </w:pPr>
      <w:r w:rsidRPr="000259B9">
        <w:rPr>
          <w:rFonts w:eastAsia="Calibri" w:cs="Times New Roman"/>
          <w:b/>
        </w:rPr>
        <w:t>Explore [Making animations]</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 children worked towards creating their own animations in a group to complete their </w:t>
      </w:r>
      <w:r w:rsidR="00653C3E">
        <w:rPr>
          <w:rFonts w:eastAsia="Calibri" w:cs="Times New Roman"/>
        </w:rPr>
        <w:t xml:space="preserve">Arts Award </w:t>
      </w:r>
      <w:r w:rsidRPr="000259B9">
        <w:rPr>
          <w:rFonts w:eastAsia="Calibri" w:cs="Times New Roman"/>
        </w:rPr>
        <w:t xml:space="preserve">Explore. Since the children worked as a team and contributed to all elements of the process </w:t>
      </w:r>
      <w:r w:rsidR="000F1C87" w:rsidRPr="000259B9">
        <w:rPr>
          <w:rFonts w:eastAsia="Calibri" w:cs="Times New Roman"/>
        </w:rPr>
        <w:t>the</w:t>
      </w:r>
      <w:r w:rsidR="000F1C87">
        <w:rPr>
          <w:rFonts w:eastAsia="Calibri" w:cs="Times New Roman"/>
        </w:rPr>
        <w:t xml:space="preserve"> teache</w:t>
      </w:r>
      <w:r w:rsidR="000F1C87" w:rsidRPr="000259B9">
        <w:rPr>
          <w:rFonts w:eastAsia="Calibri" w:cs="Times New Roman"/>
        </w:rPr>
        <w:t>rs</w:t>
      </w:r>
      <w:r w:rsidRPr="000259B9">
        <w:rPr>
          <w:rFonts w:eastAsia="Calibri" w:cs="Times New Roman"/>
        </w:rPr>
        <w:t xml:space="preserve"> took photographs of all the work in progress and the children doing the work. They labelled the photographs in detail and created electronic folders for each child, with sub-folders for each part of </w:t>
      </w:r>
      <w:r w:rsidR="00653C3E">
        <w:rPr>
          <w:rFonts w:eastAsia="Calibri" w:cs="Times New Roman"/>
        </w:rPr>
        <w:t xml:space="preserve">Arts Award </w:t>
      </w:r>
      <w:r w:rsidRPr="000259B9">
        <w:rPr>
          <w:rFonts w:eastAsia="Calibri" w:cs="Times New Roman"/>
        </w:rPr>
        <w:t xml:space="preserve">Discover. Film interviews and film-making exercises were also recorded as evidence. </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An </w:t>
      </w:r>
      <w:r w:rsidR="00653C3E">
        <w:rPr>
          <w:rFonts w:eastAsia="Calibri" w:cs="Times New Roman"/>
        </w:rPr>
        <w:t xml:space="preserve">Arts Award </w:t>
      </w:r>
      <w:r w:rsidRPr="000259B9">
        <w:rPr>
          <w:rFonts w:eastAsia="Calibri" w:cs="Times New Roman"/>
        </w:rPr>
        <w:t>Explore booklet had been created, and some of the pages completed, but not all.</w:t>
      </w:r>
    </w:p>
    <w:p w:rsidR="000259B9" w:rsidRPr="000259B9" w:rsidRDefault="000259B9" w:rsidP="000259B9">
      <w:pPr>
        <w:spacing w:after="160" w:line="259" w:lineRule="auto"/>
        <w:rPr>
          <w:rFonts w:eastAsia="Calibri" w:cs="Times New Roman"/>
        </w:rPr>
      </w:pPr>
    </w:p>
    <w:p w:rsidR="000259B9" w:rsidRDefault="000259B9" w:rsidP="000259B9">
      <w:pPr>
        <w:spacing w:after="160" w:line="259" w:lineRule="auto"/>
        <w:rPr>
          <w:rFonts w:eastAsia="Calibri" w:cs="Times New Roman"/>
          <w:b/>
        </w:rPr>
      </w:pPr>
    </w:p>
    <w:p w:rsidR="000259B9" w:rsidRDefault="000259B9" w:rsidP="000259B9">
      <w:pPr>
        <w:spacing w:after="160" w:line="259" w:lineRule="auto"/>
        <w:rPr>
          <w:rFonts w:eastAsia="Calibri" w:cs="Times New Roman"/>
          <w:b/>
        </w:rPr>
      </w:pPr>
    </w:p>
    <w:p w:rsidR="000259B9" w:rsidRPr="000259B9" w:rsidRDefault="000259B9" w:rsidP="000259B9">
      <w:pPr>
        <w:spacing w:after="160" w:line="259" w:lineRule="auto"/>
        <w:rPr>
          <w:rFonts w:eastAsia="Calibri" w:cs="Times New Roman"/>
          <w:b/>
        </w:rPr>
      </w:pPr>
      <w:r w:rsidRPr="000259B9">
        <w:rPr>
          <w:rFonts w:eastAsia="Calibri" w:cs="Times New Roman"/>
          <w:b/>
        </w:rPr>
        <w:t>Part A:</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 children watched </w:t>
      </w:r>
      <w:proofErr w:type="gramStart"/>
      <w:r w:rsidRPr="000259B9">
        <w:rPr>
          <w:rFonts w:eastAsia="Calibri" w:cs="Times New Roman"/>
        </w:rPr>
        <w:t>a number of</w:t>
      </w:r>
      <w:proofErr w:type="gramEnd"/>
      <w:r w:rsidRPr="000259B9">
        <w:rPr>
          <w:rFonts w:eastAsia="Calibri" w:cs="Times New Roman"/>
        </w:rPr>
        <w:t xml:space="preserve"> animated films and wrote film reviews which they presented to their </w:t>
      </w:r>
      <w:r w:rsidR="000F1C87" w:rsidRPr="000259B9">
        <w:rPr>
          <w:rFonts w:eastAsia="Calibri" w:cs="Times New Roman"/>
        </w:rPr>
        <w:t>class</w:t>
      </w:r>
      <w:r w:rsidR="000F1C87">
        <w:rPr>
          <w:rFonts w:eastAsia="Calibri" w:cs="Times New Roman"/>
        </w:rPr>
        <w:t xml:space="preserve"> teache</w:t>
      </w:r>
      <w:r w:rsidR="000F1C87" w:rsidRPr="000259B9">
        <w:rPr>
          <w:rFonts w:eastAsia="Calibri" w:cs="Times New Roman"/>
        </w:rPr>
        <w:t>rs</w:t>
      </w:r>
      <w:r w:rsidRPr="000259B9">
        <w:rPr>
          <w:rFonts w:eastAsia="Calibri" w:cs="Times New Roman"/>
        </w:rPr>
        <w:t>. They also recorded the presentations as if they were a radio show.</w:t>
      </w:r>
    </w:p>
    <w:p w:rsidR="000259B9" w:rsidRPr="000259B9" w:rsidRDefault="000259B9" w:rsidP="000259B9">
      <w:pPr>
        <w:spacing w:after="160" w:line="259" w:lineRule="auto"/>
        <w:rPr>
          <w:rFonts w:eastAsia="Calibri" w:cs="Times New Roman"/>
        </w:rPr>
      </w:pPr>
      <w:r w:rsidRPr="000259B9">
        <w:rPr>
          <w:rFonts w:eastAsia="Calibri" w:cs="Times New Roman"/>
        </w:rPr>
        <w:t>They worked as a group to discuss and plan ideas for creating their own animations and made storyboards to plan their animations.</w:t>
      </w:r>
    </w:p>
    <w:p w:rsidR="000259B9" w:rsidRPr="000259B9" w:rsidRDefault="000259B9" w:rsidP="000259B9">
      <w:pPr>
        <w:spacing w:after="160" w:line="259" w:lineRule="auto"/>
        <w:rPr>
          <w:rFonts w:eastAsia="Calibri" w:cs="Times New Roman"/>
        </w:rPr>
      </w:pPr>
      <w:r w:rsidRPr="000259B9">
        <w:rPr>
          <w:rFonts w:eastAsia="Calibri" w:cs="Times New Roman"/>
        </w:rPr>
        <w:t>They made posters for an animation called Sausage, with the animator who visited the club</w:t>
      </w:r>
    </w:p>
    <w:p w:rsidR="000259B9" w:rsidRPr="000259B9" w:rsidRDefault="000259B9" w:rsidP="000259B9">
      <w:pPr>
        <w:spacing w:after="160" w:line="259" w:lineRule="auto"/>
        <w:rPr>
          <w:rFonts w:eastAsia="Calibri" w:cs="Times New Roman"/>
          <w:b/>
        </w:rPr>
      </w:pPr>
      <w:r w:rsidRPr="000259B9">
        <w:rPr>
          <w:rFonts w:eastAsia="Calibri" w:cs="Times New Roman"/>
          <w:b/>
        </w:rPr>
        <w:t>Part B:</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Into Film arranged for an animator to visit the film club. The children had prepared questions for the animator [these questions were added to their </w:t>
      </w:r>
      <w:r w:rsidR="007753EC">
        <w:rPr>
          <w:rFonts w:eastAsia="Calibri" w:cs="Times New Roman"/>
        </w:rPr>
        <w:t>arts</w:t>
      </w:r>
      <w:r w:rsidRPr="000259B9">
        <w:rPr>
          <w:rFonts w:eastAsia="Calibri" w:cs="Times New Roman"/>
        </w:rPr>
        <w:t xml:space="preserve"> log along with photographs of the session]. The group </w:t>
      </w:r>
      <w:proofErr w:type="gramStart"/>
      <w:r w:rsidRPr="000259B9">
        <w:rPr>
          <w:rFonts w:eastAsia="Calibri" w:cs="Times New Roman"/>
        </w:rPr>
        <w:t>had a discussion about</w:t>
      </w:r>
      <w:proofErr w:type="gramEnd"/>
      <w:r w:rsidRPr="000259B9">
        <w:rPr>
          <w:rFonts w:eastAsia="Calibri" w:cs="Times New Roman"/>
        </w:rPr>
        <w:t xml:space="preserve"> what they learned which was recorded on a flip chart by </w:t>
      </w:r>
      <w:r w:rsidR="000F1C87" w:rsidRPr="000259B9">
        <w:rPr>
          <w:rFonts w:eastAsia="Calibri" w:cs="Times New Roman"/>
        </w:rPr>
        <w:t>the</w:t>
      </w:r>
      <w:r w:rsidR="000F1C87">
        <w:rPr>
          <w:rFonts w:eastAsia="Calibri" w:cs="Times New Roman"/>
        </w:rPr>
        <w:t xml:space="preserve"> teache</w:t>
      </w:r>
      <w:r w:rsidR="000F1C87" w:rsidRPr="000259B9">
        <w:rPr>
          <w:rFonts w:eastAsia="Calibri" w:cs="Times New Roman"/>
        </w:rPr>
        <w:t>rs</w:t>
      </w:r>
      <w:r w:rsidRPr="000259B9">
        <w:rPr>
          <w:rFonts w:eastAsia="Calibri" w:cs="Times New Roman"/>
        </w:rPr>
        <w:t xml:space="preserve">. Each child had a copy of this record in their </w:t>
      </w:r>
      <w:r w:rsidR="007753EC">
        <w:rPr>
          <w:rFonts w:eastAsia="Calibri" w:cs="Times New Roman"/>
        </w:rPr>
        <w:t>arts</w:t>
      </w:r>
      <w:r w:rsidRPr="000259B9">
        <w:rPr>
          <w:rFonts w:eastAsia="Calibri" w:cs="Times New Roman"/>
        </w:rPr>
        <w:t xml:space="preserve"> log.</w:t>
      </w:r>
    </w:p>
    <w:p w:rsidR="000259B9" w:rsidRPr="000259B9" w:rsidRDefault="000259B9" w:rsidP="000259B9">
      <w:pPr>
        <w:spacing w:after="160" w:line="259" w:lineRule="auto"/>
        <w:rPr>
          <w:rFonts w:eastAsia="Calibri" w:cs="Times New Roman"/>
        </w:rPr>
      </w:pPr>
      <w:r w:rsidRPr="000259B9">
        <w:rPr>
          <w:rFonts w:eastAsia="Calibri" w:cs="Times New Roman"/>
        </w:rPr>
        <w:t>The manager from the cinema visited the film club to talk about the cinema. Evidence was recorded as for the animator’s visit.</w:t>
      </w:r>
    </w:p>
    <w:p w:rsidR="000259B9" w:rsidRPr="000259B9" w:rsidRDefault="000F1C87" w:rsidP="000259B9">
      <w:pPr>
        <w:spacing w:after="160" w:line="259" w:lineRule="auto"/>
        <w:rPr>
          <w:rFonts w:eastAsia="Calibri" w:cs="Times New Roman"/>
        </w:rPr>
      </w:pPr>
      <w:r w:rsidRPr="000259B9">
        <w:rPr>
          <w:rFonts w:eastAsia="Calibri" w:cs="Times New Roman"/>
        </w:rPr>
        <w:t>The</w:t>
      </w:r>
      <w:r>
        <w:rPr>
          <w:rFonts w:eastAsia="Calibri" w:cs="Times New Roman"/>
        </w:rPr>
        <w:t xml:space="preserve"> teache</w:t>
      </w:r>
      <w:r w:rsidRPr="000259B9">
        <w:rPr>
          <w:rFonts w:eastAsia="Calibri" w:cs="Times New Roman"/>
        </w:rPr>
        <w:t>rs</w:t>
      </w:r>
      <w:r w:rsidR="000259B9" w:rsidRPr="000259B9">
        <w:rPr>
          <w:rFonts w:eastAsia="Calibri" w:cs="Times New Roman"/>
        </w:rPr>
        <w:t xml:space="preserve"> also used work that the children had done about their class visits to local museums and other cultural organisations towards evidence for Part B.</w:t>
      </w:r>
    </w:p>
    <w:p w:rsidR="000259B9" w:rsidRPr="000259B9" w:rsidRDefault="000259B9" w:rsidP="000259B9">
      <w:pPr>
        <w:spacing w:after="160" w:line="259" w:lineRule="auto"/>
        <w:rPr>
          <w:rFonts w:eastAsia="Calibri" w:cs="Times New Roman"/>
          <w:b/>
        </w:rPr>
      </w:pPr>
      <w:r w:rsidRPr="000259B9">
        <w:rPr>
          <w:rFonts w:eastAsia="Calibri" w:cs="Times New Roman"/>
          <w:b/>
        </w:rPr>
        <w:t>Part C:</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 children hoped to have their completed animations ready for moderation, but they ran out of time, so for Part C they presented the characters and scenery that they made </w:t>
      </w:r>
      <w:proofErr w:type="gramStart"/>
      <w:r w:rsidRPr="000259B9">
        <w:rPr>
          <w:rFonts w:eastAsia="Calibri" w:cs="Times New Roman"/>
        </w:rPr>
        <w:t>in order to</w:t>
      </w:r>
      <w:proofErr w:type="gramEnd"/>
      <w:r w:rsidRPr="000259B9">
        <w:rPr>
          <w:rFonts w:eastAsia="Calibri" w:cs="Times New Roman"/>
        </w:rPr>
        <w:t xml:space="preserve"> create their film. </w:t>
      </w:r>
      <w:r w:rsidR="000F1C87" w:rsidRPr="000259B9">
        <w:rPr>
          <w:rFonts w:eastAsia="Calibri" w:cs="Times New Roman"/>
        </w:rPr>
        <w:t>The</w:t>
      </w:r>
      <w:r w:rsidR="000F1C87">
        <w:rPr>
          <w:rFonts w:eastAsia="Calibri" w:cs="Times New Roman"/>
        </w:rPr>
        <w:t xml:space="preserve"> teache</w:t>
      </w:r>
      <w:r w:rsidR="000F1C87" w:rsidRPr="000259B9">
        <w:rPr>
          <w:rFonts w:eastAsia="Calibri" w:cs="Times New Roman"/>
        </w:rPr>
        <w:t>rs</w:t>
      </w:r>
      <w:r w:rsidRPr="000259B9">
        <w:rPr>
          <w:rFonts w:eastAsia="Calibri" w:cs="Times New Roman"/>
        </w:rPr>
        <w:t xml:space="preserve"> took photos of the process which they labelled with detail. Photographs of the process and of the finished sets and characters were added to the </w:t>
      </w:r>
      <w:r w:rsidR="007753EC">
        <w:rPr>
          <w:rFonts w:eastAsia="Calibri" w:cs="Times New Roman"/>
        </w:rPr>
        <w:t>arts</w:t>
      </w:r>
      <w:r w:rsidRPr="000259B9">
        <w:rPr>
          <w:rFonts w:eastAsia="Calibri" w:cs="Times New Roman"/>
        </w:rPr>
        <w:t xml:space="preserve"> logs.</w:t>
      </w:r>
    </w:p>
    <w:p w:rsidR="000259B9" w:rsidRPr="000259B9" w:rsidRDefault="000259B9" w:rsidP="000259B9">
      <w:pPr>
        <w:spacing w:after="160" w:line="259" w:lineRule="auto"/>
        <w:rPr>
          <w:rFonts w:eastAsia="Calibri" w:cs="Times New Roman"/>
          <w:b/>
        </w:rPr>
      </w:pPr>
      <w:r w:rsidRPr="000259B9">
        <w:rPr>
          <w:rFonts w:eastAsia="Calibri" w:cs="Times New Roman"/>
          <w:b/>
        </w:rPr>
        <w:t>Part D:</w:t>
      </w:r>
    </w:p>
    <w:p w:rsidR="000259B9" w:rsidRPr="000259B9" w:rsidRDefault="000259B9" w:rsidP="000259B9">
      <w:pPr>
        <w:spacing w:after="160" w:line="259" w:lineRule="auto"/>
        <w:rPr>
          <w:rFonts w:eastAsia="Calibri" w:cs="Times New Roman"/>
        </w:rPr>
      </w:pPr>
      <w:r w:rsidRPr="000259B9">
        <w:rPr>
          <w:rFonts w:eastAsia="Calibri" w:cs="Times New Roman"/>
        </w:rPr>
        <w:t xml:space="preserve">The children talked about film club in a special assembly, and showed the work they had done. They also invited their parents to a special sharing event at their film club. Invitations, photographs and a film of the presentation were added to the </w:t>
      </w:r>
      <w:r w:rsidR="007753EC">
        <w:rPr>
          <w:rFonts w:eastAsia="Calibri" w:cs="Times New Roman"/>
        </w:rPr>
        <w:t>arts</w:t>
      </w:r>
      <w:r w:rsidRPr="000259B9">
        <w:rPr>
          <w:rFonts w:eastAsia="Calibri" w:cs="Times New Roman"/>
        </w:rPr>
        <w:t xml:space="preserve"> logs.</w:t>
      </w:r>
    </w:p>
    <w:p w:rsidR="000259B9" w:rsidRPr="000259B9" w:rsidRDefault="000259B9" w:rsidP="000259B9">
      <w:pPr>
        <w:spacing w:after="160" w:line="259" w:lineRule="auto"/>
        <w:rPr>
          <w:rFonts w:eastAsia="Calibri" w:cs="Times New Roman"/>
        </w:rPr>
      </w:pPr>
    </w:p>
    <w:p w:rsidR="000259B9" w:rsidRPr="000259B9" w:rsidRDefault="000259B9" w:rsidP="000259B9">
      <w:pPr>
        <w:spacing w:after="160" w:line="259" w:lineRule="auto"/>
        <w:rPr>
          <w:rFonts w:eastAsia="Calibri" w:cs="Times New Roman"/>
        </w:rPr>
      </w:pPr>
    </w:p>
    <w:p w:rsidR="000259B9" w:rsidRPr="000259B9" w:rsidRDefault="000259B9" w:rsidP="000259B9">
      <w:pPr>
        <w:spacing w:after="160" w:line="259" w:lineRule="auto"/>
        <w:rPr>
          <w:rFonts w:eastAsia="Calibri" w:cs="Times New Roman"/>
        </w:rPr>
      </w:pPr>
    </w:p>
    <w:p w:rsidR="000259B9" w:rsidRPr="000259B9" w:rsidRDefault="000259B9" w:rsidP="000259B9">
      <w:pPr>
        <w:tabs>
          <w:tab w:val="left" w:pos="2100"/>
        </w:tabs>
        <w:spacing w:after="160" w:line="259" w:lineRule="auto"/>
        <w:rPr>
          <w:rFonts w:eastAsia="Calibri" w:cs="Times New Roman"/>
        </w:rPr>
      </w:pPr>
      <w:r w:rsidRPr="000259B9">
        <w:rPr>
          <w:rFonts w:eastAsia="Calibri" w:cs="Times New Roman"/>
        </w:rPr>
        <w:tab/>
      </w:r>
    </w:p>
    <w:p w:rsidR="000259B9" w:rsidRPr="000259B9" w:rsidRDefault="000259B9" w:rsidP="000259B9">
      <w:pPr>
        <w:tabs>
          <w:tab w:val="left" w:pos="2100"/>
        </w:tabs>
        <w:spacing w:after="160" w:line="259" w:lineRule="auto"/>
        <w:rPr>
          <w:rFonts w:eastAsia="Calibri" w:cs="Times New Roman"/>
        </w:rPr>
      </w:pPr>
    </w:p>
    <w:p w:rsidR="000259B9" w:rsidRPr="000259B9" w:rsidRDefault="000259B9" w:rsidP="000259B9">
      <w:pPr>
        <w:spacing w:before="100" w:beforeAutospacing="1" w:after="100" w:afterAutospacing="1" w:line="240" w:lineRule="auto"/>
        <w:rPr>
          <w:lang w:eastAsia="en-GB"/>
        </w:rPr>
      </w:pPr>
    </w:p>
    <w:sectPr w:rsidR="000259B9" w:rsidRPr="000259B9" w:rsidSect="000259B9">
      <w:headerReference w:type="default" r:id="rId38"/>
      <w:footerReference w:type="default" r:id="rId39"/>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2D6" w:rsidRDefault="008972D6" w:rsidP="00C074EE">
      <w:pPr>
        <w:spacing w:after="0" w:line="240" w:lineRule="auto"/>
      </w:pPr>
      <w:r>
        <w:separator/>
      </w:r>
    </w:p>
  </w:endnote>
  <w:endnote w:type="continuationSeparator" w:id="0">
    <w:p w:rsidR="008972D6" w:rsidRDefault="008972D6" w:rsidP="00C07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Script">
    <w:panose1 w:val="03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2D6" w:rsidRDefault="008972D6" w:rsidP="00C074EE">
    <w:pPr>
      <w:pStyle w:val="Header"/>
      <w:jc w:val="right"/>
      <w:rPr>
        <w:rFonts w:ascii="Segoe Script" w:hAnsi="Segoe Script"/>
        <w:color w:val="7030A0"/>
      </w:rPr>
    </w:pPr>
    <w:r w:rsidRPr="00C074EE">
      <w:rPr>
        <w:color w:val="7030A0"/>
      </w:rPr>
      <w:t xml:space="preserve">Lara Stavrinou </w:t>
    </w:r>
    <w:r w:rsidRPr="00C074EE">
      <w:rPr>
        <w:rFonts w:ascii="Segoe Script" w:hAnsi="Segoe Script"/>
        <w:color w:val="7030A0"/>
      </w:rPr>
      <w:t>evaluation</w:t>
    </w:r>
  </w:p>
  <w:p w:rsidR="008972D6" w:rsidRPr="00C074EE" w:rsidRDefault="008972D6" w:rsidP="00C074EE">
    <w:pPr>
      <w:pStyle w:val="Header"/>
      <w:jc w:val="right"/>
      <w:rPr>
        <w:color w:val="7030A0"/>
      </w:rPr>
    </w:pPr>
    <w:r>
      <w:rPr>
        <w:color w:val="7030A0"/>
      </w:rPr>
      <w:t>larastavrinou@outlook.com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2D6" w:rsidRDefault="008972D6" w:rsidP="00C074EE">
      <w:pPr>
        <w:spacing w:after="0" w:line="240" w:lineRule="auto"/>
      </w:pPr>
      <w:r>
        <w:separator/>
      </w:r>
    </w:p>
  </w:footnote>
  <w:footnote w:type="continuationSeparator" w:id="0">
    <w:p w:rsidR="008972D6" w:rsidRDefault="008972D6" w:rsidP="00C07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2D6" w:rsidRDefault="008972D6">
    <w:pPr>
      <w:pStyle w:val="Header"/>
    </w:pPr>
    <w:r w:rsidRPr="00C074EE">
      <w:rPr>
        <w:noProof/>
        <w:lang w:eastAsia="en-GB"/>
      </w:rPr>
      <w:drawing>
        <wp:anchor distT="0" distB="0" distL="114300" distR="114300" simplePos="0" relativeHeight="251658240" behindDoc="0" locked="0" layoutInCell="1" allowOverlap="1">
          <wp:simplePos x="0" y="0"/>
          <wp:positionH relativeFrom="page">
            <wp:posOffset>4740910</wp:posOffset>
          </wp:positionH>
          <wp:positionV relativeFrom="page">
            <wp:posOffset>190500</wp:posOffset>
          </wp:positionV>
          <wp:extent cx="2219325" cy="361950"/>
          <wp:effectExtent l="0" t="0" r="9525" b="0"/>
          <wp:wrapSquare wrapText="bothSides"/>
          <wp:docPr id="3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alphaModFix/>
                    <a:lum/>
                  </a:blip>
                  <a:srcRect/>
                  <a:stretch>
                    <a:fillRect/>
                  </a:stretch>
                </pic:blipFill>
                <pic:spPr>
                  <a:xfrm>
                    <a:off x="0" y="0"/>
                    <a:ext cx="2219325" cy="36195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DEC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000014"/>
    <w:multiLevelType w:val="hybridMultilevel"/>
    <w:tmpl w:val="290639B2"/>
    <w:lvl w:ilvl="0" w:tplc="DF86C1A4">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6757C"/>
    <w:multiLevelType w:val="hybridMultilevel"/>
    <w:tmpl w:val="92C6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234D6"/>
    <w:multiLevelType w:val="hybridMultilevel"/>
    <w:tmpl w:val="B798BC18"/>
    <w:lvl w:ilvl="0" w:tplc="5948B7FE">
      <w:start w:val="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34B1A"/>
    <w:multiLevelType w:val="hybridMultilevel"/>
    <w:tmpl w:val="28D4AA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3CC64D6"/>
    <w:multiLevelType w:val="hybridMultilevel"/>
    <w:tmpl w:val="15469FBA"/>
    <w:lvl w:ilvl="0" w:tplc="3B8CDF6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374827"/>
    <w:multiLevelType w:val="hybridMultilevel"/>
    <w:tmpl w:val="ADE8085C"/>
    <w:lvl w:ilvl="0" w:tplc="6ED68A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49334B"/>
    <w:multiLevelType w:val="hybridMultilevel"/>
    <w:tmpl w:val="227C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06EA8"/>
    <w:multiLevelType w:val="hybridMultilevel"/>
    <w:tmpl w:val="E1A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E15065"/>
    <w:multiLevelType w:val="hybridMultilevel"/>
    <w:tmpl w:val="E8D013F6"/>
    <w:lvl w:ilvl="0" w:tplc="0809000B">
      <w:start w:val="1"/>
      <w:numFmt w:val="bullet"/>
      <w:lvlText w:val=""/>
      <w:lvlJc w:val="left"/>
      <w:pPr>
        <w:ind w:left="1035" w:hanging="360"/>
      </w:pPr>
      <w:rPr>
        <w:rFonts w:ascii="Wingdings" w:hAnsi="Wingdings"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10" w15:restartNumberingAfterBreak="0">
    <w:nsid w:val="102E55CE"/>
    <w:multiLevelType w:val="hybridMultilevel"/>
    <w:tmpl w:val="CB16BB2E"/>
    <w:lvl w:ilvl="0" w:tplc="BD12F6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CF5643"/>
    <w:multiLevelType w:val="hybridMultilevel"/>
    <w:tmpl w:val="14A6932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8AE08B3"/>
    <w:multiLevelType w:val="hybridMultilevel"/>
    <w:tmpl w:val="5BC64E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AC21C1"/>
    <w:multiLevelType w:val="hybridMultilevel"/>
    <w:tmpl w:val="2856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E163C6"/>
    <w:multiLevelType w:val="hybridMultilevel"/>
    <w:tmpl w:val="EBEA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416098"/>
    <w:multiLevelType w:val="hybridMultilevel"/>
    <w:tmpl w:val="88F4986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5CF3196"/>
    <w:multiLevelType w:val="hybridMultilevel"/>
    <w:tmpl w:val="88A4894E"/>
    <w:lvl w:ilvl="0" w:tplc="E34201BE">
      <w:start w:val="1"/>
      <w:numFmt w:val="decimal"/>
      <w:lvlText w:val="%1)"/>
      <w:lvlJc w:val="left"/>
      <w:pPr>
        <w:ind w:left="720" w:hanging="360"/>
      </w:pPr>
      <w:rPr>
        <w:rFonts w:hint="default"/>
        <w:b/>
        <w:color w:val="4F81BD"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073249"/>
    <w:multiLevelType w:val="hybridMultilevel"/>
    <w:tmpl w:val="B6C8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54810"/>
    <w:multiLevelType w:val="hybridMultilevel"/>
    <w:tmpl w:val="AB30C68C"/>
    <w:lvl w:ilvl="0" w:tplc="F0687882">
      <w:start w:val="27"/>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552DC"/>
    <w:multiLevelType w:val="hybridMultilevel"/>
    <w:tmpl w:val="24C2AF12"/>
    <w:lvl w:ilvl="0" w:tplc="1FA8E5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C7A41"/>
    <w:multiLevelType w:val="hybridMultilevel"/>
    <w:tmpl w:val="C8BA2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F35EB"/>
    <w:multiLevelType w:val="hybridMultilevel"/>
    <w:tmpl w:val="5C9C5912"/>
    <w:lvl w:ilvl="0" w:tplc="5E02F8E0">
      <w:start w:val="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A7655"/>
    <w:multiLevelType w:val="hybridMultilevel"/>
    <w:tmpl w:val="B34AC988"/>
    <w:lvl w:ilvl="0" w:tplc="DE16932E">
      <w:start w:val="27"/>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E3448"/>
    <w:multiLevelType w:val="hybridMultilevel"/>
    <w:tmpl w:val="581E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73019C"/>
    <w:multiLevelType w:val="hybridMultilevel"/>
    <w:tmpl w:val="CC42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6F20"/>
    <w:multiLevelType w:val="hybridMultilevel"/>
    <w:tmpl w:val="2F9A762E"/>
    <w:lvl w:ilvl="0" w:tplc="519081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C24F8A"/>
    <w:multiLevelType w:val="hybridMultilevel"/>
    <w:tmpl w:val="4EF6A180"/>
    <w:lvl w:ilvl="0" w:tplc="BDECA624">
      <w:start w:val="1"/>
      <w:numFmt w:val="bullet"/>
      <w:lvlText w:val=""/>
      <w:lvlJc w:val="left"/>
      <w:pPr>
        <w:ind w:left="1470" w:hanging="360"/>
      </w:pPr>
      <w:rPr>
        <w:rFonts w:ascii="Symbol" w:hAnsi="Symbol" w:hint="default"/>
        <w:color w:val="auto"/>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27" w15:restartNumberingAfterBreak="0">
    <w:nsid w:val="65860BB2"/>
    <w:multiLevelType w:val="hybridMultilevel"/>
    <w:tmpl w:val="CC825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70B5E"/>
    <w:multiLevelType w:val="hybridMultilevel"/>
    <w:tmpl w:val="7BA8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3778A6"/>
    <w:multiLevelType w:val="hybridMultilevel"/>
    <w:tmpl w:val="86C00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A352F4A"/>
    <w:multiLevelType w:val="hybridMultilevel"/>
    <w:tmpl w:val="5B764A9A"/>
    <w:lvl w:ilvl="0" w:tplc="0809000B">
      <w:start w:val="1"/>
      <w:numFmt w:val="bullet"/>
      <w:lvlText w:val=""/>
      <w:lvlJc w:val="left"/>
      <w:pPr>
        <w:ind w:left="1035" w:hanging="360"/>
      </w:pPr>
      <w:rPr>
        <w:rFonts w:ascii="Wingdings" w:hAnsi="Wingdings"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31" w15:restartNumberingAfterBreak="0">
    <w:nsid w:val="6F2D5556"/>
    <w:multiLevelType w:val="hybridMultilevel"/>
    <w:tmpl w:val="7AB049BA"/>
    <w:lvl w:ilvl="0" w:tplc="42808AD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45C68"/>
    <w:multiLevelType w:val="hybridMultilevel"/>
    <w:tmpl w:val="B4E64CDE"/>
    <w:lvl w:ilvl="0" w:tplc="6ED68A5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5563714"/>
    <w:multiLevelType w:val="hybridMultilevel"/>
    <w:tmpl w:val="91CC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E81DB4"/>
    <w:multiLevelType w:val="hybridMultilevel"/>
    <w:tmpl w:val="8A24FDD8"/>
    <w:lvl w:ilvl="0" w:tplc="BDECA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6025BF"/>
    <w:multiLevelType w:val="hybridMultilevel"/>
    <w:tmpl w:val="D61EBC32"/>
    <w:lvl w:ilvl="0" w:tplc="BDECA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7237F"/>
    <w:multiLevelType w:val="hybridMultilevel"/>
    <w:tmpl w:val="BC2A0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7"/>
  </w:num>
  <w:num w:numId="4">
    <w:abstractNumId w:val="13"/>
  </w:num>
  <w:num w:numId="5">
    <w:abstractNumId w:val="35"/>
  </w:num>
  <w:num w:numId="6">
    <w:abstractNumId w:val="17"/>
  </w:num>
  <w:num w:numId="7">
    <w:abstractNumId w:val="2"/>
  </w:num>
  <w:num w:numId="8">
    <w:abstractNumId w:val="23"/>
  </w:num>
  <w:num w:numId="9">
    <w:abstractNumId w:val="20"/>
  </w:num>
  <w:num w:numId="10">
    <w:abstractNumId w:val="24"/>
  </w:num>
  <w:num w:numId="11">
    <w:abstractNumId w:val="7"/>
  </w:num>
  <w:num w:numId="12">
    <w:abstractNumId w:val="26"/>
  </w:num>
  <w:num w:numId="13">
    <w:abstractNumId w:val="0"/>
  </w:num>
  <w:num w:numId="14">
    <w:abstractNumId w:val="34"/>
  </w:num>
  <w:num w:numId="15">
    <w:abstractNumId w:val="1"/>
  </w:num>
  <w:num w:numId="16">
    <w:abstractNumId w:val="15"/>
  </w:num>
  <w:num w:numId="17">
    <w:abstractNumId w:val="30"/>
  </w:num>
  <w:num w:numId="18">
    <w:abstractNumId w:val="11"/>
  </w:num>
  <w:num w:numId="19">
    <w:abstractNumId w:val="9"/>
  </w:num>
  <w:num w:numId="20">
    <w:abstractNumId w:val="18"/>
  </w:num>
  <w:num w:numId="21">
    <w:abstractNumId w:val="22"/>
  </w:num>
  <w:num w:numId="22">
    <w:abstractNumId w:val="21"/>
  </w:num>
  <w:num w:numId="23">
    <w:abstractNumId w:val="3"/>
  </w:num>
  <w:num w:numId="24">
    <w:abstractNumId w:val="14"/>
  </w:num>
  <w:num w:numId="25">
    <w:abstractNumId w:val="8"/>
  </w:num>
  <w:num w:numId="26">
    <w:abstractNumId w:val="31"/>
  </w:num>
  <w:num w:numId="27">
    <w:abstractNumId w:val="33"/>
  </w:num>
  <w:num w:numId="28">
    <w:abstractNumId w:val="12"/>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2"/>
  </w:num>
  <w:num w:numId="32">
    <w:abstractNumId w:val="10"/>
  </w:num>
  <w:num w:numId="33">
    <w:abstractNumId w:val="5"/>
  </w:num>
  <w:num w:numId="34">
    <w:abstractNumId w:val="19"/>
  </w:num>
  <w:num w:numId="35">
    <w:abstractNumId w:val="16"/>
  </w:num>
  <w:num w:numId="36">
    <w:abstractNumId w:val="2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6280F"/>
    <w:rsid w:val="000002D2"/>
    <w:rsid w:val="000178B0"/>
    <w:rsid w:val="000217F5"/>
    <w:rsid w:val="000237A5"/>
    <w:rsid w:val="000259B9"/>
    <w:rsid w:val="000319B8"/>
    <w:rsid w:val="00040A3C"/>
    <w:rsid w:val="00042BA2"/>
    <w:rsid w:val="00050948"/>
    <w:rsid w:val="00060924"/>
    <w:rsid w:val="00062A4F"/>
    <w:rsid w:val="000663E5"/>
    <w:rsid w:val="00072F35"/>
    <w:rsid w:val="000810C4"/>
    <w:rsid w:val="000936C8"/>
    <w:rsid w:val="00094D1A"/>
    <w:rsid w:val="000A09DE"/>
    <w:rsid w:val="000A1F22"/>
    <w:rsid w:val="000D0EB7"/>
    <w:rsid w:val="000D38BC"/>
    <w:rsid w:val="000D640F"/>
    <w:rsid w:val="000F1C87"/>
    <w:rsid w:val="000F612D"/>
    <w:rsid w:val="00124DAA"/>
    <w:rsid w:val="00126C09"/>
    <w:rsid w:val="00132530"/>
    <w:rsid w:val="00133782"/>
    <w:rsid w:val="0014409D"/>
    <w:rsid w:val="00157FDF"/>
    <w:rsid w:val="001626D3"/>
    <w:rsid w:val="001644D5"/>
    <w:rsid w:val="001677BA"/>
    <w:rsid w:val="00170881"/>
    <w:rsid w:val="0017131C"/>
    <w:rsid w:val="001806FB"/>
    <w:rsid w:val="001B3916"/>
    <w:rsid w:val="001B676F"/>
    <w:rsid w:val="001D6FEB"/>
    <w:rsid w:val="001D7EFD"/>
    <w:rsid w:val="001E2142"/>
    <w:rsid w:val="00203036"/>
    <w:rsid w:val="002047DB"/>
    <w:rsid w:val="00226D9F"/>
    <w:rsid w:val="0025566B"/>
    <w:rsid w:val="002621C9"/>
    <w:rsid w:val="00271C39"/>
    <w:rsid w:val="00273316"/>
    <w:rsid w:val="002748B7"/>
    <w:rsid w:val="00275A7E"/>
    <w:rsid w:val="002A253D"/>
    <w:rsid w:val="002B3E94"/>
    <w:rsid w:val="002C7030"/>
    <w:rsid w:val="002D2754"/>
    <w:rsid w:val="002D3A57"/>
    <w:rsid w:val="002F1AF4"/>
    <w:rsid w:val="002F56A1"/>
    <w:rsid w:val="003329DB"/>
    <w:rsid w:val="00347212"/>
    <w:rsid w:val="00365841"/>
    <w:rsid w:val="00396708"/>
    <w:rsid w:val="00397E85"/>
    <w:rsid w:val="003C1561"/>
    <w:rsid w:val="003C471E"/>
    <w:rsid w:val="003D2733"/>
    <w:rsid w:val="003E7266"/>
    <w:rsid w:val="003F330C"/>
    <w:rsid w:val="00433BEC"/>
    <w:rsid w:val="00434BAC"/>
    <w:rsid w:val="00442486"/>
    <w:rsid w:val="00443C0B"/>
    <w:rsid w:val="00481B56"/>
    <w:rsid w:val="00497EF0"/>
    <w:rsid w:val="004A0E27"/>
    <w:rsid w:val="004C526A"/>
    <w:rsid w:val="004E7B2E"/>
    <w:rsid w:val="005279DE"/>
    <w:rsid w:val="005671A1"/>
    <w:rsid w:val="00582E8D"/>
    <w:rsid w:val="005866D5"/>
    <w:rsid w:val="005A202A"/>
    <w:rsid w:val="005D05A4"/>
    <w:rsid w:val="005D5D32"/>
    <w:rsid w:val="005F40A6"/>
    <w:rsid w:val="00626D16"/>
    <w:rsid w:val="0063314C"/>
    <w:rsid w:val="00643A59"/>
    <w:rsid w:val="00653C3E"/>
    <w:rsid w:val="00672396"/>
    <w:rsid w:val="00685CE2"/>
    <w:rsid w:val="006B1DFA"/>
    <w:rsid w:val="006B6B45"/>
    <w:rsid w:val="006C5CBD"/>
    <w:rsid w:val="006D3E60"/>
    <w:rsid w:val="006E17F4"/>
    <w:rsid w:val="006E252D"/>
    <w:rsid w:val="006E2A31"/>
    <w:rsid w:val="006E762E"/>
    <w:rsid w:val="00723ECC"/>
    <w:rsid w:val="007250A0"/>
    <w:rsid w:val="007413D6"/>
    <w:rsid w:val="00741DBA"/>
    <w:rsid w:val="00746CFF"/>
    <w:rsid w:val="00765448"/>
    <w:rsid w:val="007753EC"/>
    <w:rsid w:val="007811AE"/>
    <w:rsid w:val="00797BDA"/>
    <w:rsid w:val="007A2D5B"/>
    <w:rsid w:val="007B7F6D"/>
    <w:rsid w:val="007D57AA"/>
    <w:rsid w:val="007D5C47"/>
    <w:rsid w:val="007D6C53"/>
    <w:rsid w:val="007E43F8"/>
    <w:rsid w:val="00813E72"/>
    <w:rsid w:val="0083584E"/>
    <w:rsid w:val="00867490"/>
    <w:rsid w:val="008846A6"/>
    <w:rsid w:val="008972D6"/>
    <w:rsid w:val="008C2624"/>
    <w:rsid w:val="008C3364"/>
    <w:rsid w:val="008D58FB"/>
    <w:rsid w:val="008F7DFA"/>
    <w:rsid w:val="009026F5"/>
    <w:rsid w:val="00916191"/>
    <w:rsid w:val="009628DA"/>
    <w:rsid w:val="0096549E"/>
    <w:rsid w:val="009655B4"/>
    <w:rsid w:val="0097266D"/>
    <w:rsid w:val="009773C5"/>
    <w:rsid w:val="00983DDE"/>
    <w:rsid w:val="00991AD6"/>
    <w:rsid w:val="009A2AB8"/>
    <w:rsid w:val="009D76F7"/>
    <w:rsid w:val="009E2343"/>
    <w:rsid w:val="009F4D0E"/>
    <w:rsid w:val="00A01F27"/>
    <w:rsid w:val="00A23FA2"/>
    <w:rsid w:val="00A4022C"/>
    <w:rsid w:val="00A43EE8"/>
    <w:rsid w:val="00A56A99"/>
    <w:rsid w:val="00A64536"/>
    <w:rsid w:val="00A82A09"/>
    <w:rsid w:val="00AA13CD"/>
    <w:rsid w:val="00AB0404"/>
    <w:rsid w:val="00AB07AB"/>
    <w:rsid w:val="00AD11C5"/>
    <w:rsid w:val="00AD5333"/>
    <w:rsid w:val="00AD6017"/>
    <w:rsid w:val="00AF55BC"/>
    <w:rsid w:val="00B0196C"/>
    <w:rsid w:val="00B06A2B"/>
    <w:rsid w:val="00B133F9"/>
    <w:rsid w:val="00B20E62"/>
    <w:rsid w:val="00B63A83"/>
    <w:rsid w:val="00B729DD"/>
    <w:rsid w:val="00B8265A"/>
    <w:rsid w:val="00BA0401"/>
    <w:rsid w:val="00BA1079"/>
    <w:rsid w:val="00BA4CC6"/>
    <w:rsid w:val="00BB67F6"/>
    <w:rsid w:val="00BD399F"/>
    <w:rsid w:val="00BD45BA"/>
    <w:rsid w:val="00BE5C9E"/>
    <w:rsid w:val="00BF37CF"/>
    <w:rsid w:val="00BF7432"/>
    <w:rsid w:val="00C074EE"/>
    <w:rsid w:val="00C263C8"/>
    <w:rsid w:val="00C6019B"/>
    <w:rsid w:val="00C6280F"/>
    <w:rsid w:val="00C743D6"/>
    <w:rsid w:val="00C90EAB"/>
    <w:rsid w:val="00CB5126"/>
    <w:rsid w:val="00CB6315"/>
    <w:rsid w:val="00CC6717"/>
    <w:rsid w:val="00CC72EC"/>
    <w:rsid w:val="00CD528C"/>
    <w:rsid w:val="00D04EDF"/>
    <w:rsid w:val="00D2128C"/>
    <w:rsid w:val="00D3326F"/>
    <w:rsid w:val="00D70695"/>
    <w:rsid w:val="00D75AC1"/>
    <w:rsid w:val="00D81D0F"/>
    <w:rsid w:val="00D92B99"/>
    <w:rsid w:val="00DB34D8"/>
    <w:rsid w:val="00DD77D3"/>
    <w:rsid w:val="00DD7961"/>
    <w:rsid w:val="00DE3245"/>
    <w:rsid w:val="00E17258"/>
    <w:rsid w:val="00E26E4C"/>
    <w:rsid w:val="00E405E1"/>
    <w:rsid w:val="00E549F2"/>
    <w:rsid w:val="00E90D16"/>
    <w:rsid w:val="00E926E4"/>
    <w:rsid w:val="00ED14D9"/>
    <w:rsid w:val="00EF4969"/>
    <w:rsid w:val="00F10064"/>
    <w:rsid w:val="00F233B4"/>
    <w:rsid w:val="00F236E7"/>
    <w:rsid w:val="00F27495"/>
    <w:rsid w:val="00F363F1"/>
    <w:rsid w:val="00F459C1"/>
    <w:rsid w:val="00F45A16"/>
    <w:rsid w:val="00F478E7"/>
    <w:rsid w:val="00F97619"/>
    <w:rsid w:val="00FC5557"/>
    <w:rsid w:val="00FC597A"/>
    <w:rsid w:val="00FD4D1B"/>
    <w:rsid w:val="00FD6C3B"/>
    <w:rsid w:val="00FD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09E114"/>
  <w15:docId w15:val="{41CE221B-DDDE-4B6F-87B8-3666505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C5557"/>
  </w:style>
  <w:style w:type="paragraph" w:styleId="Heading1">
    <w:name w:val="heading 1"/>
    <w:basedOn w:val="Normal"/>
    <w:next w:val="Normal"/>
    <w:link w:val="Heading1Char"/>
    <w:uiPriority w:val="9"/>
    <w:qFormat/>
    <w:rsid w:val="00C628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7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17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28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280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23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37A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237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37A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6E17F4"/>
    <w:rPr>
      <w:color w:val="0000FF" w:themeColor="hyperlink"/>
      <w:u w:val="single"/>
    </w:rPr>
  </w:style>
  <w:style w:type="character" w:customStyle="1" w:styleId="Heading3Char">
    <w:name w:val="Heading 3 Char"/>
    <w:basedOn w:val="DefaultParagraphFont"/>
    <w:link w:val="Heading3"/>
    <w:uiPriority w:val="9"/>
    <w:rsid w:val="006E17F4"/>
    <w:rPr>
      <w:rFonts w:asciiTheme="majorHAnsi" w:eastAsiaTheme="majorEastAsia" w:hAnsiTheme="majorHAnsi" w:cstheme="majorBidi"/>
      <w:b/>
      <w:bCs/>
      <w:color w:val="4F81BD" w:themeColor="accent1"/>
    </w:rPr>
  </w:style>
  <w:style w:type="paragraph" w:styleId="NoSpacing">
    <w:name w:val="No Spacing"/>
    <w:uiPriority w:val="1"/>
    <w:qFormat/>
    <w:rsid w:val="00916191"/>
    <w:pPr>
      <w:spacing w:after="0" w:line="240" w:lineRule="auto"/>
    </w:pPr>
  </w:style>
  <w:style w:type="paragraph" w:styleId="ListParagraph">
    <w:name w:val="List Paragraph"/>
    <w:basedOn w:val="Normal"/>
    <w:uiPriority w:val="34"/>
    <w:qFormat/>
    <w:rsid w:val="00060924"/>
    <w:pPr>
      <w:ind w:left="720"/>
      <w:contextualSpacing/>
    </w:pPr>
  </w:style>
  <w:style w:type="paragraph" w:customStyle="1" w:styleId="TableContents">
    <w:name w:val="Table Contents"/>
    <w:basedOn w:val="Normal"/>
    <w:rsid w:val="00CC72E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Emphasis">
    <w:name w:val="Emphasis"/>
    <w:basedOn w:val="DefaultParagraphFont"/>
    <w:uiPriority w:val="20"/>
    <w:qFormat/>
    <w:rsid w:val="006B1DFA"/>
    <w:rPr>
      <w:i/>
      <w:iCs/>
    </w:rPr>
  </w:style>
  <w:style w:type="character" w:customStyle="1" w:styleId="apple-converted-space">
    <w:name w:val="apple-converted-space"/>
    <w:basedOn w:val="DefaultParagraphFont"/>
    <w:rsid w:val="006B1DFA"/>
  </w:style>
  <w:style w:type="paragraph" w:styleId="BalloonText">
    <w:name w:val="Balloon Text"/>
    <w:basedOn w:val="Normal"/>
    <w:link w:val="BalloonTextChar"/>
    <w:uiPriority w:val="99"/>
    <w:semiHidden/>
    <w:unhideWhenUsed/>
    <w:rsid w:val="00124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DAA"/>
    <w:rPr>
      <w:rFonts w:ascii="Tahoma" w:hAnsi="Tahoma" w:cs="Tahoma"/>
      <w:sz w:val="16"/>
      <w:szCs w:val="16"/>
    </w:rPr>
  </w:style>
  <w:style w:type="paragraph" w:customStyle="1" w:styleId="xmsonormal">
    <w:name w:val="x_msonormal"/>
    <w:basedOn w:val="Normal"/>
    <w:rsid w:val="00275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7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4EE"/>
  </w:style>
  <w:style w:type="paragraph" w:styleId="Footer">
    <w:name w:val="footer"/>
    <w:basedOn w:val="Normal"/>
    <w:link w:val="FooterChar"/>
    <w:uiPriority w:val="99"/>
    <w:unhideWhenUsed/>
    <w:rsid w:val="00C07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08298">
      <w:bodyDiv w:val="1"/>
      <w:marLeft w:val="0"/>
      <w:marRight w:val="0"/>
      <w:marTop w:val="0"/>
      <w:marBottom w:val="0"/>
      <w:divBdr>
        <w:top w:val="none" w:sz="0" w:space="0" w:color="auto"/>
        <w:left w:val="none" w:sz="0" w:space="0" w:color="auto"/>
        <w:bottom w:val="none" w:sz="0" w:space="0" w:color="auto"/>
        <w:right w:val="none" w:sz="0" w:space="0" w:color="auto"/>
      </w:divBdr>
      <w:divsChild>
        <w:div w:id="1943494935">
          <w:marLeft w:val="0"/>
          <w:marRight w:val="0"/>
          <w:marTop w:val="0"/>
          <w:marBottom w:val="0"/>
          <w:divBdr>
            <w:top w:val="none" w:sz="0" w:space="0" w:color="auto"/>
            <w:left w:val="none" w:sz="0" w:space="0" w:color="auto"/>
            <w:bottom w:val="none" w:sz="0" w:space="0" w:color="auto"/>
            <w:right w:val="none" w:sz="0" w:space="0" w:color="auto"/>
          </w:divBdr>
        </w:div>
        <w:div w:id="1436251411">
          <w:marLeft w:val="0"/>
          <w:marRight w:val="0"/>
          <w:marTop w:val="0"/>
          <w:marBottom w:val="0"/>
          <w:divBdr>
            <w:top w:val="none" w:sz="0" w:space="0" w:color="auto"/>
            <w:left w:val="none" w:sz="0" w:space="0" w:color="auto"/>
            <w:bottom w:val="none" w:sz="0" w:space="0" w:color="auto"/>
            <w:right w:val="none" w:sz="0" w:space="0" w:color="auto"/>
          </w:divBdr>
        </w:div>
        <w:div w:id="48042082">
          <w:marLeft w:val="0"/>
          <w:marRight w:val="0"/>
          <w:marTop w:val="0"/>
          <w:marBottom w:val="0"/>
          <w:divBdr>
            <w:top w:val="none" w:sz="0" w:space="0" w:color="auto"/>
            <w:left w:val="none" w:sz="0" w:space="0" w:color="auto"/>
            <w:bottom w:val="none" w:sz="0" w:space="0" w:color="auto"/>
            <w:right w:val="none" w:sz="0" w:space="0" w:color="auto"/>
          </w:divBdr>
        </w:div>
        <w:div w:id="310063030">
          <w:marLeft w:val="0"/>
          <w:marRight w:val="0"/>
          <w:marTop w:val="0"/>
          <w:marBottom w:val="0"/>
          <w:divBdr>
            <w:top w:val="none" w:sz="0" w:space="0" w:color="auto"/>
            <w:left w:val="none" w:sz="0" w:space="0" w:color="auto"/>
            <w:bottom w:val="none" w:sz="0" w:space="0" w:color="auto"/>
            <w:right w:val="none" w:sz="0" w:space="0" w:color="auto"/>
          </w:divBdr>
        </w:div>
        <w:div w:id="2014066782">
          <w:marLeft w:val="0"/>
          <w:marRight w:val="0"/>
          <w:marTop w:val="0"/>
          <w:marBottom w:val="0"/>
          <w:divBdr>
            <w:top w:val="none" w:sz="0" w:space="0" w:color="auto"/>
            <w:left w:val="none" w:sz="0" w:space="0" w:color="auto"/>
            <w:bottom w:val="none" w:sz="0" w:space="0" w:color="auto"/>
            <w:right w:val="none" w:sz="0" w:space="0" w:color="auto"/>
          </w:divBdr>
        </w:div>
      </w:divsChild>
    </w:div>
    <w:div w:id="137115001">
      <w:bodyDiv w:val="1"/>
      <w:marLeft w:val="0"/>
      <w:marRight w:val="0"/>
      <w:marTop w:val="0"/>
      <w:marBottom w:val="0"/>
      <w:divBdr>
        <w:top w:val="none" w:sz="0" w:space="0" w:color="auto"/>
        <w:left w:val="none" w:sz="0" w:space="0" w:color="auto"/>
        <w:bottom w:val="none" w:sz="0" w:space="0" w:color="auto"/>
        <w:right w:val="none" w:sz="0" w:space="0" w:color="auto"/>
      </w:divBdr>
    </w:div>
    <w:div w:id="190730937">
      <w:bodyDiv w:val="1"/>
      <w:marLeft w:val="0"/>
      <w:marRight w:val="0"/>
      <w:marTop w:val="0"/>
      <w:marBottom w:val="0"/>
      <w:divBdr>
        <w:top w:val="none" w:sz="0" w:space="0" w:color="auto"/>
        <w:left w:val="none" w:sz="0" w:space="0" w:color="auto"/>
        <w:bottom w:val="none" w:sz="0" w:space="0" w:color="auto"/>
        <w:right w:val="none" w:sz="0" w:space="0" w:color="auto"/>
      </w:divBdr>
      <w:divsChild>
        <w:div w:id="1858957948">
          <w:marLeft w:val="0"/>
          <w:marRight w:val="0"/>
          <w:marTop w:val="0"/>
          <w:marBottom w:val="0"/>
          <w:divBdr>
            <w:top w:val="none" w:sz="0" w:space="0" w:color="auto"/>
            <w:left w:val="none" w:sz="0" w:space="0" w:color="auto"/>
            <w:bottom w:val="none" w:sz="0" w:space="0" w:color="auto"/>
            <w:right w:val="none" w:sz="0" w:space="0" w:color="auto"/>
          </w:divBdr>
        </w:div>
        <w:div w:id="975527737">
          <w:marLeft w:val="0"/>
          <w:marRight w:val="0"/>
          <w:marTop w:val="0"/>
          <w:marBottom w:val="0"/>
          <w:divBdr>
            <w:top w:val="none" w:sz="0" w:space="0" w:color="auto"/>
            <w:left w:val="none" w:sz="0" w:space="0" w:color="auto"/>
            <w:bottom w:val="none" w:sz="0" w:space="0" w:color="auto"/>
            <w:right w:val="none" w:sz="0" w:space="0" w:color="auto"/>
          </w:divBdr>
        </w:div>
        <w:div w:id="880093156">
          <w:marLeft w:val="0"/>
          <w:marRight w:val="0"/>
          <w:marTop w:val="0"/>
          <w:marBottom w:val="0"/>
          <w:divBdr>
            <w:top w:val="none" w:sz="0" w:space="0" w:color="auto"/>
            <w:left w:val="none" w:sz="0" w:space="0" w:color="auto"/>
            <w:bottom w:val="none" w:sz="0" w:space="0" w:color="auto"/>
            <w:right w:val="none" w:sz="0" w:space="0" w:color="auto"/>
          </w:divBdr>
        </w:div>
        <w:div w:id="1525022859">
          <w:marLeft w:val="0"/>
          <w:marRight w:val="0"/>
          <w:marTop w:val="0"/>
          <w:marBottom w:val="0"/>
          <w:divBdr>
            <w:top w:val="none" w:sz="0" w:space="0" w:color="auto"/>
            <w:left w:val="none" w:sz="0" w:space="0" w:color="auto"/>
            <w:bottom w:val="none" w:sz="0" w:space="0" w:color="auto"/>
            <w:right w:val="none" w:sz="0" w:space="0" w:color="auto"/>
          </w:divBdr>
        </w:div>
        <w:div w:id="1528329976">
          <w:marLeft w:val="0"/>
          <w:marRight w:val="0"/>
          <w:marTop w:val="0"/>
          <w:marBottom w:val="0"/>
          <w:divBdr>
            <w:top w:val="none" w:sz="0" w:space="0" w:color="auto"/>
            <w:left w:val="none" w:sz="0" w:space="0" w:color="auto"/>
            <w:bottom w:val="none" w:sz="0" w:space="0" w:color="auto"/>
            <w:right w:val="none" w:sz="0" w:space="0" w:color="auto"/>
          </w:divBdr>
        </w:div>
        <w:div w:id="1040594468">
          <w:marLeft w:val="0"/>
          <w:marRight w:val="0"/>
          <w:marTop w:val="0"/>
          <w:marBottom w:val="0"/>
          <w:divBdr>
            <w:top w:val="none" w:sz="0" w:space="0" w:color="auto"/>
            <w:left w:val="none" w:sz="0" w:space="0" w:color="auto"/>
            <w:bottom w:val="none" w:sz="0" w:space="0" w:color="auto"/>
            <w:right w:val="none" w:sz="0" w:space="0" w:color="auto"/>
          </w:divBdr>
        </w:div>
        <w:div w:id="298807624">
          <w:marLeft w:val="0"/>
          <w:marRight w:val="0"/>
          <w:marTop w:val="0"/>
          <w:marBottom w:val="0"/>
          <w:divBdr>
            <w:top w:val="none" w:sz="0" w:space="0" w:color="auto"/>
            <w:left w:val="none" w:sz="0" w:space="0" w:color="auto"/>
            <w:bottom w:val="none" w:sz="0" w:space="0" w:color="auto"/>
            <w:right w:val="none" w:sz="0" w:space="0" w:color="auto"/>
          </w:divBdr>
        </w:div>
      </w:divsChild>
    </w:div>
    <w:div w:id="372846829">
      <w:bodyDiv w:val="1"/>
      <w:marLeft w:val="0"/>
      <w:marRight w:val="0"/>
      <w:marTop w:val="0"/>
      <w:marBottom w:val="0"/>
      <w:divBdr>
        <w:top w:val="none" w:sz="0" w:space="0" w:color="auto"/>
        <w:left w:val="none" w:sz="0" w:space="0" w:color="auto"/>
        <w:bottom w:val="none" w:sz="0" w:space="0" w:color="auto"/>
        <w:right w:val="none" w:sz="0" w:space="0" w:color="auto"/>
      </w:divBdr>
    </w:div>
    <w:div w:id="453061602">
      <w:bodyDiv w:val="1"/>
      <w:marLeft w:val="0"/>
      <w:marRight w:val="0"/>
      <w:marTop w:val="0"/>
      <w:marBottom w:val="0"/>
      <w:divBdr>
        <w:top w:val="none" w:sz="0" w:space="0" w:color="auto"/>
        <w:left w:val="none" w:sz="0" w:space="0" w:color="auto"/>
        <w:bottom w:val="none" w:sz="0" w:space="0" w:color="auto"/>
        <w:right w:val="none" w:sz="0" w:space="0" w:color="auto"/>
      </w:divBdr>
    </w:div>
    <w:div w:id="456873035">
      <w:bodyDiv w:val="1"/>
      <w:marLeft w:val="0"/>
      <w:marRight w:val="0"/>
      <w:marTop w:val="0"/>
      <w:marBottom w:val="0"/>
      <w:divBdr>
        <w:top w:val="none" w:sz="0" w:space="0" w:color="auto"/>
        <w:left w:val="none" w:sz="0" w:space="0" w:color="auto"/>
        <w:bottom w:val="none" w:sz="0" w:space="0" w:color="auto"/>
        <w:right w:val="none" w:sz="0" w:space="0" w:color="auto"/>
      </w:divBdr>
      <w:divsChild>
        <w:div w:id="1343512255">
          <w:marLeft w:val="0"/>
          <w:marRight w:val="0"/>
          <w:marTop w:val="0"/>
          <w:marBottom w:val="0"/>
          <w:divBdr>
            <w:top w:val="none" w:sz="0" w:space="0" w:color="auto"/>
            <w:left w:val="none" w:sz="0" w:space="0" w:color="auto"/>
            <w:bottom w:val="none" w:sz="0" w:space="0" w:color="auto"/>
            <w:right w:val="none" w:sz="0" w:space="0" w:color="auto"/>
          </w:divBdr>
        </w:div>
        <w:div w:id="1594508217">
          <w:marLeft w:val="0"/>
          <w:marRight w:val="0"/>
          <w:marTop w:val="0"/>
          <w:marBottom w:val="0"/>
          <w:divBdr>
            <w:top w:val="none" w:sz="0" w:space="0" w:color="auto"/>
            <w:left w:val="none" w:sz="0" w:space="0" w:color="auto"/>
            <w:bottom w:val="none" w:sz="0" w:space="0" w:color="auto"/>
            <w:right w:val="none" w:sz="0" w:space="0" w:color="auto"/>
          </w:divBdr>
        </w:div>
        <w:div w:id="441151741">
          <w:marLeft w:val="0"/>
          <w:marRight w:val="0"/>
          <w:marTop w:val="0"/>
          <w:marBottom w:val="0"/>
          <w:divBdr>
            <w:top w:val="none" w:sz="0" w:space="0" w:color="auto"/>
            <w:left w:val="none" w:sz="0" w:space="0" w:color="auto"/>
            <w:bottom w:val="none" w:sz="0" w:space="0" w:color="auto"/>
            <w:right w:val="none" w:sz="0" w:space="0" w:color="auto"/>
          </w:divBdr>
        </w:div>
        <w:div w:id="1126433267">
          <w:marLeft w:val="0"/>
          <w:marRight w:val="0"/>
          <w:marTop w:val="0"/>
          <w:marBottom w:val="0"/>
          <w:divBdr>
            <w:top w:val="none" w:sz="0" w:space="0" w:color="auto"/>
            <w:left w:val="none" w:sz="0" w:space="0" w:color="auto"/>
            <w:bottom w:val="none" w:sz="0" w:space="0" w:color="auto"/>
            <w:right w:val="none" w:sz="0" w:space="0" w:color="auto"/>
          </w:divBdr>
        </w:div>
        <w:div w:id="578640815">
          <w:marLeft w:val="0"/>
          <w:marRight w:val="0"/>
          <w:marTop w:val="0"/>
          <w:marBottom w:val="0"/>
          <w:divBdr>
            <w:top w:val="none" w:sz="0" w:space="0" w:color="auto"/>
            <w:left w:val="none" w:sz="0" w:space="0" w:color="auto"/>
            <w:bottom w:val="none" w:sz="0" w:space="0" w:color="auto"/>
            <w:right w:val="none" w:sz="0" w:space="0" w:color="auto"/>
          </w:divBdr>
          <w:divsChild>
            <w:div w:id="1375302865">
              <w:marLeft w:val="0"/>
              <w:marRight w:val="0"/>
              <w:marTop w:val="0"/>
              <w:marBottom w:val="0"/>
              <w:divBdr>
                <w:top w:val="none" w:sz="0" w:space="0" w:color="auto"/>
                <w:left w:val="none" w:sz="0" w:space="0" w:color="auto"/>
                <w:bottom w:val="none" w:sz="0" w:space="0" w:color="auto"/>
                <w:right w:val="none" w:sz="0" w:space="0" w:color="auto"/>
              </w:divBdr>
            </w:div>
          </w:divsChild>
        </w:div>
        <w:div w:id="1530797783">
          <w:marLeft w:val="0"/>
          <w:marRight w:val="0"/>
          <w:marTop w:val="0"/>
          <w:marBottom w:val="0"/>
          <w:divBdr>
            <w:top w:val="none" w:sz="0" w:space="0" w:color="auto"/>
            <w:left w:val="none" w:sz="0" w:space="0" w:color="auto"/>
            <w:bottom w:val="none" w:sz="0" w:space="0" w:color="auto"/>
            <w:right w:val="none" w:sz="0" w:space="0" w:color="auto"/>
          </w:divBdr>
        </w:div>
        <w:div w:id="683633647">
          <w:marLeft w:val="0"/>
          <w:marRight w:val="0"/>
          <w:marTop w:val="0"/>
          <w:marBottom w:val="0"/>
          <w:divBdr>
            <w:top w:val="none" w:sz="0" w:space="0" w:color="auto"/>
            <w:left w:val="none" w:sz="0" w:space="0" w:color="auto"/>
            <w:bottom w:val="none" w:sz="0" w:space="0" w:color="auto"/>
            <w:right w:val="none" w:sz="0" w:space="0" w:color="auto"/>
          </w:divBdr>
        </w:div>
        <w:div w:id="1900945174">
          <w:marLeft w:val="0"/>
          <w:marRight w:val="0"/>
          <w:marTop w:val="0"/>
          <w:marBottom w:val="0"/>
          <w:divBdr>
            <w:top w:val="none" w:sz="0" w:space="0" w:color="auto"/>
            <w:left w:val="none" w:sz="0" w:space="0" w:color="auto"/>
            <w:bottom w:val="none" w:sz="0" w:space="0" w:color="auto"/>
            <w:right w:val="none" w:sz="0" w:space="0" w:color="auto"/>
          </w:divBdr>
          <w:divsChild>
            <w:div w:id="1434521519">
              <w:marLeft w:val="0"/>
              <w:marRight w:val="0"/>
              <w:marTop w:val="0"/>
              <w:marBottom w:val="0"/>
              <w:divBdr>
                <w:top w:val="none" w:sz="0" w:space="0" w:color="auto"/>
                <w:left w:val="none" w:sz="0" w:space="0" w:color="auto"/>
                <w:bottom w:val="none" w:sz="0" w:space="0" w:color="auto"/>
                <w:right w:val="none" w:sz="0" w:space="0" w:color="auto"/>
              </w:divBdr>
            </w:div>
            <w:div w:id="10282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8000">
      <w:bodyDiv w:val="1"/>
      <w:marLeft w:val="0"/>
      <w:marRight w:val="0"/>
      <w:marTop w:val="0"/>
      <w:marBottom w:val="0"/>
      <w:divBdr>
        <w:top w:val="none" w:sz="0" w:space="0" w:color="auto"/>
        <w:left w:val="none" w:sz="0" w:space="0" w:color="auto"/>
        <w:bottom w:val="none" w:sz="0" w:space="0" w:color="auto"/>
        <w:right w:val="none" w:sz="0" w:space="0" w:color="auto"/>
      </w:divBdr>
      <w:divsChild>
        <w:div w:id="1405374308">
          <w:marLeft w:val="0"/>
          <w:marRight w:val="0"/>
          <w:marTop w:val="0"/>
          <w:marBottom w:val="0"/>
          <w:divBdr>
            <w:top w:val="none" w:sz="0" w:space="0" w:color="auto"/>
            <w:left w:val="none" w:sz="0" w:space="0" w:color="auto"/>
            <w:bottom w:val="none" w:sz="0" w:space="0" w:color="auto"/>
            <w:right w:val="none" w:sz="0" w:space="0" w:color="auto"/>
          </w:divBdr>
        </w:div>
        <w:div w:id="1340886438">
          <w:marLeft w:val="0"/>
          <w:marRight w:val="0"/>
          <w:marTop w:val="0"/>
          <w:marBottom w:val="0"/>
          <w:divBdr>
            <w:top w:val="none" w:sz="0" w:space="0" w:color="auto"/>
            <w:left w:val="none" w:sz="0" w:space="0" w:color="auto"/>
            <w:bottom w:val="none" w:sz="0" w:space="0" w:color="auto"/>
            <w:right w:val="none" w:sz="0" w:space="0" w:color="auto"/>
          </w:divBdr>
        </w:div>
        <w:div w:id="1808547772">
          <w:marLeft w:val="0"/>
          <w:marRight w:val="0"/>
          <w:marTop w:val="0"/>
          <w:marBottom w:val="0"/>
          <w:divBdr>
            <w:top w:val="none" w:sz="0" w:space="0" w:color="auto"/>
            <w:left w:val="none" w:sz="0" w:space="0" w:color="auto"/>
            <w:bottom w:val="none" w:sz="0" w:space="0" w:color="auto"/>
            <w:right w:val="none" w:sz="0" w:space="0" w:color="auto"/>
          </w:divBdr>
        </w:div>
        <w:div w:id="435832045">
          <w:marLeft w:val="0"/>
          <w:marRight w:val="0"/>
          <w:marTop w:val="0"/>
          <w:marBottom w:val="0"/>
          <w:divBdr>
            <w:top w:val="none" w:sz="0" w:space="0" w:color="auto"/>
            <w:left w:val="none" w:sz="0" w:space="0" w:color="auto"/>
            <w:bottom w:val="none" w:sz="0" w:space="0" w:color="auto"/>
            <w:right w:val="none" w:sz="0" w:space="0" w:color="auto"/>
          </w:divBdr>
        </w:div>
        <w:div w:id="1495996345">
          <w:marLeft w:val="0"/>
          <w:marRight w:val="0"/>
          <w:marTop w:val="0"/>
          <w:marBottom w:val="0"/>
          <w:divBdr>
            <w:top w:val="none" w:sz="0" w:space="0" w:color="auto"/>
            <w:left w:val="none" w:sz="0" w:space="0" w:color="auto"/>
            <w:bottom w:val="none" w:sz="0" w:space="0" w:color="auto"/>
            <w:right w:val="none" w:sz="0" w:space="0" w:color="auto"/>
          </w:divBdr>
        </w:div>
        <w:div w:id="421070744">
          <w:marLeft w:val="0"/>
          <w:marRight w:val="0"/>
          <w:marTop w:val="0"/>
          <w:marBottom w:val="0"/>
          <w:divBdr>
            <w:top w:val="none" w:sz="0" w:space="0" w:color="auto"/>
            <w:left w:val="none" w:sz="0" w:space="0" w:color="auto"/>
            <w:bottom w:val="none" w:sz="0" w:space="0" w:color="auto"/>
            <w:right w:val="none" w:sz="0" w:space="0" w:color="auto"/>
          </w:divBdr>
        </w:div>
        <w:div w:id="1726250437">
          <w:marLeft w:val="0"/>
          <w:marRight w:val="0"/>
          <w:marTop w:val="0"/>
          <w:marBottom w:val="0"/>
          <w:divBdr>
            <w:top w:val="none" w:sz="0" w:space="0" w:color="auto"/>
            <w:left w:val="none" w:sz="0" w:space="0" w:color="auto"/>
            <w:bottom w:val="none" w:sz="0" w:space="0" w:color="auto"/>
            <w:right w:val="none" w:sz="0" w:space="0" w:color="auto"/>
          </w:divBdr>
        </w:div>
        <w:div w:id="662318554">
          <w:marLeft w:val="0"/>
          <w:marRight w:val="0"/>
          <w:marTop w:val="0"/>
          <w:marBottom w:val="0"/>
          <w:divBdr>
            <w:top w:val="none" w:sz="0" w:space="0" w:color="auto"/>
            <w:left w:val="none" w:sz="0" w:space="0" w:color="auto"/>
            <w:bottom w:val="none" w:sz="0" w:space="0" w:color="auto"/>
            <w:right w:val="none" w:sz="0" w:space="0" w:color="auto"/>
          </w:divBdr>
        </w:div>
        <w:div w:id="484707246">
          <w:marLeft w:val="0"/>
          <w:marRight w:val="0"/>
          <w:marTop w:val="0"/>
          <w:marBottom w:val="0"/>
          <w:divBdr>
            <w:top w:val="none" w:sz="0" w:space="0" w:color="auto"/>
            <w:left w:val="none" w:sz="0" w:space="0" w:color="auto"/>
            <w:bottom w:val="none" w:sz="0" w:space="0" w:color="auto"/>
            <w:right w:val="none" w:sz="0" w:space="0" w:color="auto"/>
          </w:divBdr>
        </w:div>
      </w:divsChild>
    </w:div>
    <w:div w:id="618143358">
      <w:bodyDiv w:val="1"/>
      <w:marLeft w:val="0"/>
      <w:marRight w:val="0"/>
      <w:marTop w:val="0"/>
      <w:marBottom w:val="0"/>
      <w:divBdr>
        <w:top w:val="none" w:sz="0" w:space="0" w:color="auto"/>
        <w:left w:val="none" w:sz="0" w:space="0" w:color="auto"/>
        <w:bottom w:val="none" w:sz="0" w:space="0" w:color="auto"/>
        <w:right w:val="none" w:sz="0" w:space="0" w:color="auto"/>
      </w:divBdr>
      <w:divsChild>
        <w:div w:id="852568169">
          <w:marLeft w:val="0"/>
          <w:marRight w:val="0"/>
          <w:marTop w:val="0"/>
          <w:marBottom w:val="0"/>
          <w:divBdr>
            <w:top w:val="none" w:sz="0" w:space="0" w:color="auto"/>
            <w:left w:val="none" w:sz="0" w:space="0" w:color="auto"/>
            <w:bottom w:val="none" w:sz="0" w:space="0" w:color="auto"/>
            <w:right w:val="none" w:sz="0" w:space="0" w:color="auto"/>
          </w:divBdr>
        </w:div>
        <w:div w:id="1782263294">
          <w:marLeft w:val="0"/>
          <w:marRight w:val="0"/>
          <w:marTop w:val="0"/>
          <w:marBottom w:val="0"/>
          <w:divBdr>
            <w:top w:val="none" w:sz="0" w:space="0" w:color="auto"/>
            <w:left w:val="none" w:sz="0" w:space="0" w:color="auto"/>
            <w:bottom w:val="none" w:sz="0" w:space="0" w:color="auto"/>
            <w:right w:val="none" w:sz="0" w:space="0" w:color="auto"/>
          </w:divBdr>
        </w:div>
        <w:div w:id="210115258">
          <w:marLeft w:val="0"/>
          <w:marRight w:val="0"/>
          <w:marTop w:val="0"/>
          <w:marBottom w:val="0"/>
          <w:divBdr>
            <w:top w:val="none" w:sz="0" w:space="0" w:color="auto"/>
            <w:left w:val="none" w:sz="0" w:space="0" w:color="auto"/>
            <w:bottom w:val="none" w:sz="0" w:space="0" w:color="auto"/>
            <w:right w:val="none" w:sz="0" w:space="0" w:color="auto"/>
          </w:divBdr>
        </w:div>
        <w:div w:id="1789472259">
          <w:marLeft w:val="0"/>
          <w:marRight w:val="0"/>
          <w:marTop w:val="0"/>
          <w:marBottom w:val="0"/>
          <w:divBdr>
            <w:top w:val="none" w:sz="0" w:space="0" w:color="auto"/>
            <w:left w:val="none" w:sz="0" w:space="0" w:color="auto"/>
            <w:bottom w:val="none" w:sz="0" w:space="0" w:color="auto"/>
            <w:right w:val="none" w:sz="0" w:space="0" w:color="auto"/>
          </w:divBdr>
        </w:div>
        <w:div w:id="1090157516">
          <w:marLeft w:val="0"/>
          <w:marRight w:val="0"/>
          <w:marTop w:val="0"/>
          <w:marBottom w:val="0"/>
          <w:divBdr>
            <w:top w:val="none" w:sz="0" w:space="0" w:color="auto"/>
            <w:left w:val="none" w:sz="0" w:space="0" w:color="auto"/>
            <w:bottom w:val="none" w:sz="0" w:space="0" w:color="auto"/>
            <w:right w:val="none" w:sz="0" w:space="0" w:color="auto"/>
          </w:divBdr>
        </w:div>
        <w:div w:id="1647667400">
          <w:marLeft w:val="0"/>
          <w:marRight w:val="0"/>
          <w:marTop w:val="0"/>
          <w:marBottom w:val="0"/>
          <w:divBdr>
            <w:top w:val="none" w:sz="0" w:space="0" w:color="auto"/>
            <w:left w:val="none" w:sz="0" w:space="0" w:color="auto"/>
            <w:bottom w:val="none" w:sz="0" w:space="0" w:color="auto"/>
            <w:right w:val="none" w:sz="0" w:space="0" w:color="auto"/>
          </w:divBdr>
        </w:div>
        <w:div w:id="1478642055">
          <w:marLeft w:val="0"/>
          <w:marRight w:val="0"/>
          <w:marTop w:val="0"/>
          <w:marBottom w:val="0"/>
          <w:divBdr>
            <w:top w:val="none" w:sz="0" w:space="0" w:color="auto"/>
            <w:left w:val="none" w:sz="0" w:space="0" w:color="auto"/>
            <w:bottom w:val="none" w:sz="0" w:space="0" w:color="auto"/>
            <w:right w:val="none" w:sz="0" w:space="0" w:color="auto"/>
          </w:divBdr>
        </w:div>
        <w:div w:id="1636522612">
          <w:marLeft w:val="0"/>
          <w:marRight w:val="0"/>
          <w:marTop w:val="0"/>
          <w:marBottom w:val="0"/>
          <w:divBdr>
            <w:top w:val="none" w:sz="0" w:space="0" w:color="auto"/>
            <w:left w:val="none" w:sz="0" w:space="0" w:color="auto"/>
            <w:bottom w:val="none" w:sz="0" w:space="0" w:color="auto"/>
            <w:right w:val="none" w:sz="0" w:space="0" w:color="auto"/>
          </w:divBdr>
        </w:div>
        <w:div w:id="987512698">
          <w:marLeft w:val="0"/>
          <w:marRight w:val="0"/>
          <w:marTop w:val="0"/>
          <w:marBottom w:val="0"/>
          <w:divBdr>
            <w:top w:val="none" w:sz="0" w:space="0" w:color="auto"/>
            <w:left w:val="none" w:sz="0" w:space="0" w:color="auto"/>
            <w:bottom w:val="none" w:sz="0" w:space="0" w:color="auto"/>
            <w:right w:val="none" w:sz="0" w:space="0" w:color="auto"/>
          </w:divBdr>
        </w:div>
        <w:div w:id="1178928656">
          <w:marLeft w:val="0"/>
          <w:marRight w:val="0"/>
          <w:marTop w:val="0"/>
          <w:marBottom w:val="0"/>
          <w:divBdr>
            <w:top w:val="none" w:sz="0" w:space="0" w:color="auto"/>
            <w:left w:val="none" w:sz="0" w:space="0" w:color="auto"/>
            <w:bottom w:val="none" w:sz="0" w:space="0" w:color="auto"/>
            <w:right w:val="none" w:sz="0" w:space="0" w:color="auto"/>
          </w:divBdr>
        </w:div>
        <w:div w:id="565189125">
          <w:marLeft w:val="0"/>
          <w:marRight w:val="0"/>
          <w:marTop w:val="0"/>
          <w:marBottom w:val="0"/>
          <w:divBdr>
            <w:top w:val="none" w:sz="0" w:space="0" w:color="auto"/>
            <w:left w:val="none" w:sz="0" w:space="0" w:color="auto"/>
            <w:bottom w:val="none" w:sz="0" w:space="0" w:color="auto"/>
            <w:right w:val="none" w:sz="0" w:space="0" w:color="auto"/>
          </w:divBdr>
        </w:div>
        <w:div w:id="960696086">
          <w:marLeft w:val="0"/>
          <w:marRight w:val="0"/>
          <w:marTop w:val="0"/>
          <w:marBottom w:val="0"/>
          <w:divBdr>
            <w:top w:val="none" w:sz="0" w:space="0" w:color="auto"/>
            <w:left w:val="none" w:sz="0" w:space="0" w:color="auto"/>
            <w:bottom w:val="none" w:sz="0" w:space="0" w:color="auto"/>
            <w:right w:val="none" w:sz="0" w:space="0" w:color="auto"/>
          </w:divBdr>
        </w:div>
        <w:div w:id="1116490031">
          <w:marLeft w:val="0"/>
          <w:marRight w:val="0"/>
          <w:marTop w:val="0"/>
          <w:marBottom w:val="0"/>
          <w:divBdr>
            <w:top w:val="none" w:sz="0" w:space="0" w:color="auto"/>
            <w:left w:val="none" w:sz="0" w:space="0" w:color="auto"/>
            <w:bottom w:val="none" w:sz="0" w:space="0" w:color="auto"/>
            <w:right w:val="none" w:sz="0" w:space="0" w:color="auto"/>
          </w:divBdr>
        </w:div>
        <w:div w:id="738215976">
          <w:marLeft w:val="0"/>
          <w:marRight w:val="0"/>
          <w:marTop w:val="0"/>
          <w:marBottom w:val="0"/>
          <w:divBdr>
            <w:top w:val="none" w:sz="0" w:space="0" w:color="auto"/>
            <w:left w:val="none" w:sz="0" w:space="0" w:color="auto"/>
            <w:bottom w:val="none" w:sz="0" w:space="0" w:color="auto"/>
            <w:right w:val="none" w:sz="0" w:space="0" w:color="auto"/>
          </w:divBdr>
        </w:div>
        <w:div w:id="878663471">
          <w:marLeft w:val="0"/>
          <w:marRight w:val="0"/>
          <w:marTop w:val="0"/>
          <w:marBottom w:val="0"/>
          <w:divBdr>
            <w:top w:val="none" w:sz="0" w:space="0" w:color="auto"/>
            <w:left w:val="none" w:sz="0" w:space="0" w:color="auto"/>
            <w:bottom w:val="none" w:sz="0" w:space="0" w:color="auto"/>
            <w:right w:val="none" w:sz="0" w:space="0" w:color="auto"/>
          </w:divBdr>
        </w:div>
        <w:div w:id="1292905529">
          <w:marLeft w:val="0"/>
          <w:marRight w:val="0"/>
          <w:marTop w:val="0"/>
          <w:marBottom w:val="0"/>
          <w:divBdr>
            <w:top w:val="none" w:sz="0" w:space="0" w:color="auto"/>
            <w:left w:val="none" w:sz="0" w:space="0" w:color="auto"/>
            <w:bottom w:val="none" w:sz="0" w:space="0" w:color="auto"/>
            <w:right w:val="none" w:sz="0" w:space="0" w:color="auto"/>
          </w:divBdr>
        </w:div>
      </w:divsChild>
    </w:div>
    <w:div w:id="904798522">
      <w:bodyDiv w:val="1"/>
      <w:marLeft w:val="0"/>
      <w:marRight w:val="0"/>
      <w:marTop w:val="0"/>
      <w:marBottom w:val="0"/>
      <w:divBdr>
        <w:top w:val="none" w:sz="0" w:space="0" w:color="auto"/>
        <w:left w:val="none" w:sz="0" w:space="0" w:color="auto"/>
        <w:bottom w:val="none" w:sz="0" w:space="0" w:color="auto"/>
        <w:right w:val="none" w:sz="0" w:space="0" w:color="auto"/>
      </w:divBdr>
      <w:divsChild>
        <w:div w:id="2038039958">
          <w:marLeft w:val="0"/>
          <w:marRight w:val="0"/>
          <w:marTop w:val="0"/>
          <w:marBottom w:val="0"/>
          <w:divBdr>
            <w:top w:val="none" w:sz="0" w:space="0" w:color="auto"/>
            <w:left w:val="none" w:sz="0" w:space="0" w:color="auto"/>
            <w:bottom w:val="none" w:sz="0" w:space="0" w:color="auto"/>
            <w:right w:val="none" w:sz="0" w:space="0" w:color="auto"/>
          </w:divBdr>
        </w:div>
        <w:div w:id="1334869806">
          <w:marLeft w:val="0"/>
          <w:marRight w:val="0"/>
          <w:marTop w:val="0"/>
          <w:marBottom w:val="0"/>
          <w:divBdr>
            <w:top w:val="none" w:sz="0" w:space="0" w:color="auto"/>
            <w:left w:val="none" w:sz="0" w:space="0" w:color="auto"/>
            <w:bottom w:val="none" w:sz="0" w:space="0" w:color="auto"/>
            <w:right w:val="none" w:sz="0" w:space="0" w:color="auto"/>
          </w:divBdr>
        </w:div>
        <w:div w:id="806360614">
          <w:marLeft w:val="0"/>
          <w:marRight w:val="0"/>
          <w:marTop w:val="0"/>
          <w:marBottom w:val="0"/>
          <w:divBdr>
            <w:top w:val="none" w:sz="0" w:space="0" w:color="auto"/>
            <w:left w:val="none" w:sz="0" w:space="0" w:color="auto"/>
            <w:bottom w:val="none" w:sz="0" w:space="0" w:color="auto"/>
            <w:right w:val="none" w:sz="0" w:space="0" w:color="auto"/>
          </w:divBdr>
        </w:div>
        <w:div w:id="1044521954">
          <w:marLeft w:val="0"/>
          <w:marRight w:val="0"/>
          <w:marTop w:val="0"/>
          <w:marBottom w:val="0"/>
          <w:divBdr>
            <w:top w:val="none" w:sz="0" w:space="0" w:color="auto"/>
            <w:left w:val="none" w:sz="0" w:space="0" w:color="auto"/>
            <w:bottom w:val="none" w:sz="0" w:space="0" w:color="auto"/>
            <w:right w:val="none" w:sz="0" w:space="0" w:color="auto"/>
          </w:divBdr>
        </w:div>
        <w:div w:id="443965549">
          <w:marLeft w:val="0"/>
          <w:marRight w:val="0"/>
          <w:marTop w:val="0"/>
          <w:marBottom w:val="0"/>
          <w:divBdr>
            <w:top w:val="none" w:sz="0" w:space="0" w:color="auto"/>
            <w:left w:val="none" w:sz="0" w:space="0" w:color="auto"/>
            <w:bottom w:val="none" w:sz="0" w:space="0" w:color="auto"/>
            <w:right w:val="none" w:sz="0" w:space="0" w:color="auto"/>
          </w:divBdr>
        </w:div>
        <w:div w:id="1383481146">
          <w:marLeft w:val="0"/>
          <w:marRight w:val="0"/>
          <w:marTop w:val="0"/>
          <w:marBottom w:val="0"/>
          <w:divBdr>
            <w:top w:val="none" w:sz="0" w:space="0" w:color="auto"/>
            <w:left w:val="none" w:sz="0" w:space="0" w:color="auto"/>
            <w:bottom w:val="none" w:sz="0" w:space="0" w:color="auto"/>
            <w:right w:val="none" w:sz="0" w:space="0" w:color="auto"/>
          </w:divBdr>
        </w:div>
      </w:divsChild>
    </w:div>
    <w:div w:id="1106776876">
      <w:bodyDiv w:val="1"/>
      <w:marLeft w:val="0"/>
      <w:marRight w:val="0"/>
      <w:marTop w:val="0"/>
      <w:marBottom w:val="0"/>
      <w:divBdr>
        <w:top w:val="none" w:sz="0" w:space="0" w:color="auto"/>
        <w:left w:val="none" w:sz="0" w:space="0" w:color="auto"/>
        <w:bottom w:val="none" w:sz="0" w:space="0" w:color="auto"/>
        <w:right w:val="none" w:sz="0" w:space="0" w:color="auto"/>
      </w:divBdr>
    </w:div>
    <w:div w:id="1124008790">
      <w:bodyDiv w:val="1"/>
      <w:marLeft w:val="0"/>
      <w:marRight w:val="0"/>
      <w:marTop w:val="0"/>
      <w:marBottom w:val="0"/>
      <w:divBdr>
        <w:top w:val="none" w:sz="0" w:space="0" w:color="auto"/>
        <w:left w:val="none" w:sz="0" w:space="0" w:color="auto"/>
        <w:bottom w:val="none" w:sz="0" w:space="0" w:color="auto"/>
        <w:right w:val="none" w:sz="0" w:space="0" w:color="auto"/>
      </w:divBdr>
    </w:div>
    <w:div w:id="1207134504">
      <w:bodyDiv w:val="1"/>
      <w:marLeft w:val="0"/>
      <w:marRight w:val="0"/>
      <w:marTop w:val="0"/>
      <w:marBottom w:val="0"/>
      <w:divBdr>
        <w:top w:val="none" w:sz="0" w:space="0" w:color="auto"/>
        <w:left w:val="none" w:sz="0" w:space="0" w:color="auto"/>
        <w:bottom w:val="none" w:sz="0" w:space="0" w:color="auto"/>
        <w:right w:val="none" w:sz="0" w:space="0" w:color="auto"/>
      </w:divBdr>
    </w:div>
    <w:div w:id="1329556428">
      <w:bodyDiv w:val="1"/>
      <w:marLeft w:val="0"/>
      <w:marRight w:val="0"/>
      <w:marTop w:val="0"/>
      <w:marBottom w:val="0"/>
      <w:divBdr>
        <w:top w:val="none" w:sz="0" w:space="0" w:color="auto"/>
        <w:left w:val="none" w:sz="0" w:space="0" w:color="auto"/>
        <w:bottom w:val="none" w:sz="0" w:space="0" w:color="auto"/>
        <w:right w:val="none" w:sz="0" w:space="0" w:color="auto"/>
      </w:divBdr>
    </w:div>
    <w:div w:id="1499615416">
      <w:bodyDiv w:val="1"/>
      <w:marLeft w:val="0"/>
      <w:marRight w:val="0"/>
      <w:marTop w:val="0"/>
      <w:marBottom w:val="0"/>
      <w:divBdr>
        <w:top w:val="none" w:sz="0" w:space="0" w:color="auto"/>
        <w:left w:val="none" w:sz="0" w:space="0" w:color="auto"/>
        <w:bottom w:val="none" w:sz="0" w:space="0" w:color="auto"/>
        <w:right w:val="none" w:sz="0" w:space="0" w:color="auto"/>
      </w:divBdr>
      <w:divsChild>
        <w:div w:id="813106535">
          <w:marLeft w:val="0"/>
          <w:marRight w:val="0"/>
          <w:marTop w:val="0"/>
          <w:marBottom w:val="0"/>
          <w:divBdr>
            <w:top w:val="none" w:sz="0" w:space="0" w:color="auto"/>
            <w:left w:val="none" w:sz="0" w:space="0" w:color="auto"/>
            <w:bottom w:val="none" w:sz="0" w:space="0" w:color="auto"/>
            <w:right w:val="none" w:sz="0" w:space="0" w:color="auto"/>
          </w:divBdr>
        </w:div>
        <w:div w:id="1161849050">
          <w:marLeft w:val="0"/>
          <w:marRight w:val="0"/>
          <w:marTop w:val="0"/>
          <w:marBottom w:val="0"/>
          <w:divBdr>
            <w:top w:val="none" w:sz="0" w:space="0" w:color="auto"/>
            <w:left w:val="none" w:sz="0" w:space="0" w:color="auto"/>
            <w:bottom w:val="none" w:sz="0" w:space="0" w:color="auto"/>
            <w:right w:val="none" w:sz="0" w:space="0" w:color="auto"/>
          </w:divBdr>
        </w:div>
        <w:div w:id="567037989">
          <w:marLeft w:val="0"/>
          <w:marRight w:val="0"/>
          <w:marTop w:val="0"/>
          <w:marBottom w:val="0"/>
          <w:divBdr>
            <w:top w:val="none" w:sz="0" w:space="0" w:color="auto"/>
            <w:left w:val="none" w:sz="0" w:space="0" w:color="auto"/>
            <w:bottom w:val="none" w:sz="0" w:space="0" w:color="auto"/>
            <w:right w:val="none" w:sz="0" w:space="0" w:color="auto"/>
          </w:divBdr>
        </w:div>
        <w:div w:id="1025131973">
          <w:marLeft w:val="0"/>
          <w:marRight w:val="0"/>
          <w:marTop w:val="0"/>
          <w:marBottom w:val="0"/>
          <w:divBdr>
            <w:top w:val="none" w:sz="0" w:space="0" w:color="auto"/>
            <w:left w:val="none" w:sz="0" w:space="0" w:color="auto"/>
            <w:bottom w:val="none" w:sz="0" w:space="0" w:color="auto"/>
            <w:right w:val="none" w:sz="0" w:space="0" w:color="auto"/>
          </w:divBdr>
        </w:div>
        <w:div w:id="563293218">
          <w:marLeft w:val="0"/>
          <w:marRight w:val="0"/>
          <w:marTop w:val="0"/>
          <w:marBottom w:val="0"/>
          <w:divBdr>
            <w:top w:val="none" w:sz="0" w:space="0" w:color="auto"/>
            <w:left w:val="none" w:sz="0" w:space="0" w:color="auto"/>
            <w:bottom w:val="none" w:sz="0" w:space="0" w:color="auto"/>
            <w:right w:val="none" w:sz="0" w:space="0" w:color="auto"/>
          </w:divBdr>
        </w:div>
        <w:div w:id="846797946">
          <w:marLeft w:val="0"/>
          <w:marRight w:val="0"/>
          <w:marTop w:val="0"/>
          <w:marBottom w:val="0"/>
          <w:divBdr>
            <w:top w:val="none" w:sz="0" w:space="0" w:color="auto"/>
            <w:left w:val="none" w:sz="0" w:space="0" w:color="auto"/>
            <w:bottom w:val="none" w:sz="0" w:space="0" w:color="auto"/>
            <w:right w:val="none" w:sz="0" w:space="0" w:color="auto"/>
          </w:divBdr>
        </w:div>
        <w:div w:id="64769709">
          <w:marLeft w:val="0"/>
          <w:marRight w:val="0"/>
          <w:marTop w:val="0"/>
          <w:marBottom w:val="0"/>
          <w:divBdr>
            <w:top w:val="none" w:sz="0" w:space="0" w:color="auto"/>
            <w:left w:val="none" w:sz="0" w:space="0" w:color="auto"/>
            <w:bottom w:val="none" w:sz="0" w:space="0" w:color="auto"/>
            <w:right w:val="none" w:sz="0" w:space="0" w:color="auto"/>
          </w:divBdr>
        </w:div>
        <w:div w:id="1797141766">
          <w:marLeft w:val="0"/>
          <w:marRight w:val="0"/>
          <w:marTop w:val="0"/>
          <w:marBottom w:val="0"/>
          <w:divBdr>
            <w:top w:val="none" w:sz="0" w:space="0" w:color="auto"/>
            <w:left w:val="none" w:sz="0" w:space="0" w:color="auto"/>
            <w:bottom w:val="none" w:sz="0" w:space="0" w:color="auto"/>
            <w:right w:val="none" w:sz="0" w:space="0" w:color="auto"/>
          </w:divBdr>
        </w:div>
        <w:div w:id="961151271">
          <w:marLeft w:val="0"/>
          <w:marRight w:val="0"/>
          <w:marTop w:val="0"/>
          <w:marBottom w:val="0"/>
          <w:divBdr>
            <w:top w:val="none" w:sz="0" w:space="0" w:color="auto"/>
            <w:left w:val="none" w:sz="0" w:space="0" w:color="auto"/>
            <w:bottom w:val="none" w:sz="0" w:space="0" w:color="auto"/>
            <w:right w:val="none" w:sz="0" w:space="0" w:color="auto"/>
          </w:divBdr>
        </w:div>
        <w:div w:id="1015418537">
          <w:marLeft w:val="0"/>
          <w:marRight w:val="0"/>
          <w:marTop w:val="0"/>
          <w:marBottom w:val="0"/>
          <w:divBdr>
            <w:top w:val="none" w:sz="0" w:space="0" w:color="auto"/>
            <w:left w:val="none" w:sz="0" w:space="0" w:color="auto"/>
            <w:bottom w:val="none" w:sz="0" w:space="0" w:color="auto"/>
            <w:right w:val="none" w:sz="0" w:space="0" w:color="auto"/>
          </w:divBdr>
        </w:div>
        <w:div w:id="1726221076">
          <w:marLeft w:val="0"/>
          <w:marRight w:val="0"/>
          <w:marTop w:val="0"/>
          <w:marBottom w:val="0"/>
          <w:divBdr>
            <w:top w:val="none" w:sz="0" w:space="0" w:color="auto"/>
            <w:left w:val="none" w:sz="0" w:space="0" w:color="auto"/>
            <w:bottom w:val="none" w:sz="0" w:space="0" w:color="auto"/>
            <w:right w:val="none" w:sz="0" w:space="0" w:color="auto"/>
          </w:divBdr>
        </w:div>
        <w:div w:id="189807532">
          <w:marLeft w:val="0"/>
          <w:marRight w:val="0"/>
          <w:marTop w:val="0"/>
          <w:marBottom w:val="0"/>
          <w:divBdr>
            <w:top w:val="none" w:sz="0" w:space="0" w:color="auto"/>
            <w:left w:val="none" w:sz="0" w:space="0" w:color="auto"/>
            <w:bottom w:val="none" w:sz="0" w:space="0" w:color="auto"/>
            <w:right w:val="none" w:sz="0" w:space="0" w:color="auto"/>
          </w:divBdr>
        </w:div>
        <w:div w:id="1374428621">
          <w:marLeft w:val="0"/>
          <w:marRight w:val="0"/>
          <w:marTop w:val="0"/>
          <w:marBottom w:val="0"/>
          <w:divBdr>
            <w:top w:val="none" w:sz="0" w:space="0" w:color="auto"/>
            <w:left w:val="none" w:sz="0" w:space="0" w:color="auto"/>
            <w:bottom w:val="none" w:sz="0" w:space="0" w:color="auto"/>
            <w:right w:val="none" w:sz="0" w:space="0" w:color="auto"/>
          </w:divBdr>
        </w:div>
        <w:div w:id="1223637283">
          <w:marLeft w:val="0"/>
          <w:marRight w:val="0"/>
          <w:marTop w:val="0"/>
          <w:marBottom w:val="0"/>
          <w:divBdr>
            <w:top w:val="none" w:sz="0" w:space="0" w:color="auto"/>
            <w:left w:val="none" w:sz="0" w:space="0" w:color="auto"/>
            <w:bottom w:val="none" w:sz="0" w:space="0" w:color="auto"/>
            <w:right w:val="none" w:sz="0" w:space="0" w:color="auto"/>
          </w:divBdr>
        </w:div>
        <w:div w:id="40448946">
          <w:marLeft w:val="0"/>
          <w:marRight w:val="0"/>
          <w:marTop w:val="0"/>
          <w:marBottom w:val="0"/>
          <w:divBdr>
            <w:top w:val="none" w:sz="0" w:space="0" w:color="auto"/>
            <w:left w:val="none" w:sz="0" w:space="0" w:color="auto"/>
            <w:bottom w:val="none" w:sz="0" w:space="0" w:color="auto"/>
            <w:right w:val="none" w:sz="0" w:space="0" w:color="auto"/>
          </w:divBdr>
        </w:div>
        <w:div w:id="1326281940">
          <w:marLeft w:val="0"/>
          <w:marRight w:val="0"/>
          <w:marTop w:val="0"/>
          <w:marBottom w:val="0"/>
          <w:divBdr>
            <w:top w:val="none" w:sz="0" w:space="0" w:color="auto"/>
            <w:left w:val="none" w:sz="0" w:space="0" w:color="auto"/>
            <w:bottom w:val="none" w:sz="0" w:space="0" w:color="auto"/>
            <w:right w:val="none" w:sz="0" w:space="0" w:color="auto"/>
          </w:divBdr>
        </w:div>
        <w:div w:id="261378835">
          <w:marLeft w:val="0"/>
          <w:marRight w:val="0"/>
          <w:marTop w:val="0"/>
          <w:marBottom w:val="0"/>
          <w:divBdr>
            <w:top w:val="none" w:sz="0" w:space="0" w:color="auto"/>
            <w:left w:val="none" w:sz="0" w:space="0" w:color="auto"/>
            <w:bottom w:val="none" w:sz="0" w:space="0" w:color="auto"/>
            <w:right w:val="none" w:sz="0" w:space="0" w:color="auto"/>
          </w:divBdr>
        </w:div>
        <w:div w:id="650721328">
          <w:marLeft w:val="0"/>
          <w:marRight w:val="0"/>
          <w:marTop w:val="0"/>
          <w:marBottom w:val="0"/>
          <w:divBdr>
            <w:top w:val="none" w:sz="0" w:space="0" w:color="auto"/>
            <w:left w:val="none" w:sz="0" w:space="0" w:color="auto"/>
            <w:bottom w:val="none" w:sz="0" w:space="0" w:color="auto"/>
            <w:right w:val="none" w:sz="0" w:space="0" w:color="auto"/>
          </w:divBdr>
        </w:div>
        <w:div w:id="472676606">
          <w:marLeft w:val="0"/>
          <w:marRight w:val="0"/>
          <w:marTop w:val="0"/>
          <w:marBottom w:val="0"/>
          <w:divBdr>
            <w:top w:val="none" w:sz="0" w:space="0" w:color="auto"/>
            <w:left w:val="none" w:sz="0" w:space="0" w:color="auto"/>
            <w:bottom w:val="none" w:sz="0" w:space="0" w:color="auto"/>
            <w:right w:val="none" w:sz="0" w:space="0" w:color="auto"/>
          </w:divBdr>
        </w:div>
        <w:div w:id="1267231638">
          <w:marLeft w:val="0"/>
          <w:marRight w:val="0"/>
          <w:marTop w:val="0"/>
          <w:marBottom w:val="0"/>
          <w:divBdr>
            <w:top w:val="none" w:sz="0" w:space="0" w:color="auto"/>
            <w:left w:val="none" w:sz="0" w:space="0" w:color="auto"/>
            <w:bottom w:val="none" w:sz="0" w:space="0" w:color="auto"/>
            <w:right w:val="none" w:sz="0" w:space="0" w:color="auto"/>
          </w:divBdr>
        </w:div>
        <w:div w:id="1959294364">
          <w:marLeft w:val="0"/>
          <w:marRight w:val="0"/>
          <w:marTop w:val="0"/>
          <w:marBottom w:val="0"/>
          <w:divBdr>
            <w:top w:val="none" w:sz="0" w:space="0" w:color="auto"/>
            <w:left w:val="none" w:sz="0" w:space="0" w:color="auto"/>
            <w:bottom w:val="none" w:sz="0" w:space="0" w:color="auto"/>
            <w:right w:val="none" w:sz="0" w:space="0" w:color="auto"/>
          </w:divBdr>
        </w:div>
        <w:div w:id="52899753">
          <w:marLeft w:val="0"/>
          <w:marRight w:val="0"/>
          <w:marTop w:val="0"/>
          <w:marBottom w:val="0"/>
          <w:divBdr>
            <w:top w:val="none" w:sz="0" w:space="0" w:color="auto"/>
            <w:left w:val="none" w:sz="0" w:space="0" w:color="auto"/>
            <w:bottom w:val="none" w:sz="0" w:space="0" w:color="auto"/>
            <w:right w:val="none" w:sz="0" w:space="0" w:color="auto"/>
          </w:divBdr>
        </w:div>
        <w:div w:id="2133283253">
          <w:marLeft w:val="0"/>
          <w:marRight w:val="0"/>
          <w:marTop w:val="0"/>
          <w:marBottom w:val="0"/>
          <w:divBdr>
            <w:top w:val="none" w:sz="0" w:space="0" w:color="auto"/>
            <w:left w:val="none" w:sz="0" w:space="0" w:color="auto"/>
            <w:bottom w:val="none" w:sz="0" w:space="0" w:color="auto"/>
            <w:right w:val="none" w:sz="0" w:space="0" w:color="auto"/>
          </w:divBdr>
        </w:div>
        <w:div w:id="867642379">
          <w:marLeft w:val="0"/>
          <w:marRight w:val="0"/>
          <w:marTop w:val="0"/>
          <w:marBottom w:val="0"/>
          <w:divBdr>
            <w:top w:val="none" w:sz="0" w:space="0" w:color="auto"/>
            <w:left w:val="none" w:sz="0" w:space="0" w:color="auto"/>
            <w:bottom w:val="none" w:sz="0" w:space="0" w:color="auto"/>
            <w:right w:val="none" w:sz="0" w:space="0" w:color="auto"/>
          </w:divBdr>
        </w:div>
        <w:div w:id="847447549">
          <w:marLeft w:val="0"/>
          <w:marRight w:val="0"/>
          <w:marTop w:val="0"/>
          <w:marBottom w:val="0"/>
          <w:divBdr>
            <w:top w:val="none" w:sz="0" w:space="0" w:color="auto"/>
            <w:left w:val="none" w:sz="0" w:space="0" w:color="auto"/>
            <w:bottom w:val="none" w:sz="0" w:space="0" w:color="auto"/>
            <w:right w:val="none" w:sz="0" w:space="0" w:color="auto"/>
          </w:divBdr>
        </w:div>
        <w:div w:id="1417628492">
          <w:marLeft w:val="0"/>
          <w:marRight w:val="0"/>
          <w:marTop w:val="0"/>
          <w:marBottom w:val="0"/>
          <w:divBdr>
            <w:top w:val="none" w:sz="0" w:space="0" w:color="auto"/>
            <w:left w:val="none" w:sz="0" w:space="0" w:color="auto"/>
            <w:bottom w:val="none" w:sz="0" w:space="0" w:color="auto"/>
            <w:right w:val="none" w:sz="0" w:space="0" w:color="auto"/>
          </w:divBdr>
        </w:div>
        <w:div w:id="864906537">
          <w:marLeft w:val="0"/>
          <w:marRight w:val="0"/>
          <w:marTop w:val="0"/>
          <w:marBottom w:val="0"/>
          <w:divBdr>
            <w:top w:val="none" w:sz="0" w:space="0" w:color="auto"/>
            <w:left w:val="none" w:sz="0" w:space="0" w:color="auto"/>
            <w:bottom w:val="none" w:sz="0" w:space="0" w:color="auto"/>
            <w:right w:val="none" w:sz="0" w:space="0" w:color="auto"/>
          </w:divBdr>
        </w:div>
        <w:div w:id="1398431987">
          <w:marLeft w:val="0"/>
          <w:marRight w:val="0"/>
          <w:marTop w:val="0"/>
          <w:marBottom w:val="0"/>
          <w:divBdr>
            <w:top w:val="none" w:sz="0" w:space="0" w:color="auto"/>
            <w:left w:val="none" w:sz="0" w:space="0" w:color="auto"/>
            <w:bottom w:val="none" w:sz="0" w:space="0" w:color="auto"/>
            <w:right w:val="none" w:sz="0" w:space="0" w:color="auto"/>
          </w:divBdr>
        </w:div>
        <w:div w:id="2779592">
          <w:marLeft w:val="0"/>
          <w:marRight w:val="0"/>
          <w:marTop w:val="0"/>
          <w:marBottom w:val="0"/>
          <w:divBdr>
            <w:top w:val="none" w:sz="0" w:space="0" w:color="auto"/>
            <w:left w:val="none" w:sz="0" w:space="0" w:color="auto"/>
            <w:bottom w:val="none" w:sz="0" w:space="0" w:color="auto"/>
            <w:right w:val="none" w:sz="0" w:space="0" w:color="auto"/>
          </w:divBdr>
        </w:div>
        <w:div w:id="947388528">
          <w:marLeft w:val="0"/>
          <w:marRight w:val="0"/>
          <w:marTop w:val="0"/>
          <w:marBottom w:val="0"/>
          <w:divBdr>
            <w:top w:val="none" w:sz="0" w:space="0" w:color="auto"/>
            <w:left w:val="none" w:sz="0" w:space="0" w:color="auto"/>
            <w:bottom w:val="none" w:sz="0" w:space="0" w:color="auto"/>
            <w:right w:val="none" w:sz="0" w:space="0" w:color="auto"/>
          </w:divBdr>
        </w:div>
        <w:div w:id="1048577144">
          <w:marLeft w:val="0"/>
          <w:marRight w:val="0"/>
          <w:marTop w:val="0"/>
          <w:marBottom w:val="0"/>
          <w:divBdr>
            <w:top w:val="none" w:sz="0" w:space="0" w:color="auto"/>
            <w:left w:val="none" w:sz="0" w:space="0" w:color="auto"/>
            <w:bottom w:val="none" w:sz="0" w:space="0" w:color="auto"/>
            <w:right w:val="none" w:sz="0" w:space="0" w:color="auto"/>
          </w:divBdr>
        </w:div>
        <w:div w:id="30811747">
          <w:marLeft w:val="0"/>
          <w:marRight w:val="0"/>
          <w:marTop w:val="0"/>
          <w:marBottom w:val="0"/>
          <w:divBdr>
            <w:top w:val="none" w:sz="0" w:space="0" w:color="auto"/>
            <w:left w:val="none" w:sz="0" w:space="0" w:color="auto"/>
            <w:bottom w:val="none" w:sz="0" w:space="0" w:color="auto"/>
            <w:right w:val="none" w:sz="0" w:space="0" w:color="auto"/>
          </w:divBdr>
        </w:div>
        <w:div w:id="861475910">
          <w:marLeft w:val="0"/>
          <w:marRight w:val="0"/>
          <w:marTop w:val="0"/>
          <w:marBottom w:val="0"/>
          <w:divBdr>
            <w:top w:val="none" w:sz="0" w:space="0" w:color="auto"/>
            <w:left w:val="none" w:sz="0" w:space="0" w:color="auto"/>
            <w:bottom w:val="none" w:sz="0" w:space="0" w:color="auto"/>
            <w:right w:val="none" w:sz="0" w:space="0" w:color="auto"/>
          </w:divBdr>
        </w:div>
        <w:div w:id="1548878159">
          <w:marLeft w:val="0"/>
          <w:marRight w:val="0"/>
          <w:marTop w:val="0"/>
          <w:marBottom w:val="0"/>
          <w:divBdr>
            <w:top w:val="none" w:sz="0" w:space="0" w:color="auto"/>
            <w:left w:val="none" w:sz="0" w:space="0" w:color="auto"/>
            <w:bottom w:val="none" w:sz="0" w:space="0" w:color="auto"/>
            <w:right w:val="none" w:sz="0" w:space="0" w:color="auto"/>
          </w:divBdr>
        </w:div>
        <w:div w:id="724646558">
          <w:marLeft w:val="0"/>
          <w:marRight w:val="0"/>
          <w:marTop w:val="0"/>
          <w:marBottom w:val="0"/>
          <w:divBdr>
            <w:top w:val="none" w:sz="0" w:space="0" w:color="auto"/>
            <w:left w:val="none" w:sz="0" w:space="0" w:color="auto"/>
            <w:bottom w:val="none" w:sz="0" w:space="0" w:color="auto"/>
            <w:right w:val="none" w:sz="0" w:space="0" w:color="auto"/>
          </w:divBdr>
        </w:div>
        <w:div w:id="1606965037">
          <w:marLeft w:val="0"/>
          <w:marRight w:val="0"/>
          <w:marTop w:val="0"/>
          <w:marBottom w:val="0"/>
          <w:divBdr>
            <w:top w:val="none" w:sz="0" w:space="0" w:color="auto"/>
            <w:left w:val="none" w:sz="0" w:space="0" w:color="auto"/>
            <w:bottom w:val="none" w:sz="0" w:space="0" w:color="auto"/>
            <w:right w:val="none" w:sz="0" w:space="0" w:color="auto"/>
          </w:divBdr>
        </w:div>
        <w:div w:id="73162721">
          <w:marLeft w:val="0"/>
          <w:marRight w:val="0"/>
          <w:marTop w:val="0"/>
          <w:marBottom w:val="0"/>
          <w:divBdr>
            <w:top w:val="none" w:sz="0" w:space="0" w:color="auto"/>
            <w:left w:val="none" w:sz="0" w:space="0" w:color="auto"/>
            <w:bottom w:val="none" w:sz="0" w:space="0" w:color="auto"/>
            <w:right w:val="none" w:sz="0" w:space="0" w:color="auto"/>
          </w:divBdr>
        </w:div>
        <w:div w:id="1511867523">
          <w:marLeft w:val="0"/>
          <w:marRight w:val="0"/>
          <w:marTop w:val="0"/>
          <w:marBottom w:val="0"/>
          <w:divBdr>
            <w:top w:val="none" w:sz="0" w:space="0" w:color="auto"/>
            <w:left w:val="none" w:sz="0" w:space="0" w:color="auto"/>
            <w:bottom w:val="none" w:sz="0" w:space="0" w:color="auto"/>
            <w:right w:val="none" w:sz="0" w:space="0" w:color="auto"/>
          </w:divBdr>
        </w:div>
        <w:div w:id="1596745887">
          <w:marLeft w:val="0"/>
          <w:marRight w:val="0"/>
          <w:marTop w:val="0"/>
          <w:marBottom w:val="0"/>
          <w:divBdr>
            <w:top w:val="none" w:sz="0" w:space="0" w:color="auto"/>
            <w:left w:val="none" w:sz="0" w:space="0" w:color="auto"/>
            <w:bottom w:val="none" w:sz="0" w:space="0" w:color="auto"/>
            <w:right w:val="none" w:sz="0" w:space="0" w:color="auto"/>
          </w:divBdr>
        </w:div>
        <w:div w:id="1394502191">
          <w:marLeft w:val="0"/>
          <w:marRight w:val="0"/>
          <w:marTop w:val="0"/>
          <w:marBottom w:val="0"/>
          <w:divBdr>
            <w:top w:val="none" w:sz="0" w:space="0" w:color="auto"/>
            <w:left w:val="none" w:sz="0" w:space="0" w:color="auto"/>
            <w:bottom w:val="none" w:sz="0" w:space="0" w:color="auto"/>
            <w:right w:val="none" w:sz="0" w:space="0" w:color="auto"/>
          </w:divBdr>
        </w:div>
        <w:div w:id="1120802713">
          <w:marLeft w:val="0"/>
          <w:marRight w:val="0"/>
          <w:marTop w:val="0"/>
          <w:marBottom w:val="0"/>
          <w:divBdr>
            <w:top w:val="none" w:sz="0" w:space="0" w:color="auto"/>
            <w:left w:val="none" w:sz="0" w:space="0" w:color="auto"/>
            <w:bottom w:val="none" w:sz="0" w:space="0" w:color="auto"/>
            <w:right w:val="none" w:sz="0" w:space="0" w:color="auto"/>
          </w:divBdr>
        </w:div>
        <w:div w:id="1483767778">
          <w:marLeft w:val="0"/>
          <w:marRight w:val="0"/>
          <w:marTop w:val="0"/>
          <w:marBottom w:val="0"/>
          <w:divBdr>
            <w:top w:val="none" w:sz="0" w:space="0" w:color="auto"/>
            <w:left w:val="none" w:sz="0" w:space="0" w:color="auto"/>
            <w:bottom w:val="none" w:sz="0" w:space="0" w:color="auto"/>
            <w:right w:val="none" w:sz="0" w:space="0" w:color="auto"/>
          </w:divBdr>
        </w:div>
        <w:div w:id="915827143">
          <w:marLeft w:val="0"/>
          <w:marRight w:val="0"/>
          <w:marTop w:val="0"/>
          <w:marBottom w:val="0"/>
          <w:divBdr>
            <w:top w:val="none" w:sz="0" w:space="0" w:color="auto"/>
            <w:left w:val="none" w:sz="0" w:space="0" w:color="auto"/>
            <w:bottom w:val="none" w:sz="0" w:space="0" w:color="auto"/>
            <w:right w:val="none" w:sz="0" w:space="0" w:color="auto"/>
          </w:divBdr>
        </w:div>
        <w:div w:id="380329366">
          <w:marLeft w:val="0"/>
          <w:marRight w:val="0"/>
          <w:marTop w:val="0"/>
          <w:marBottom w:val="0"/>
          <w:divBdr>
            <w:top w:val="none" w:sz="0" w:space="0" w:color="auto"/>
            <w:left w:val="none" w:sz="0" w:space="0" w:color="auto"/>
            <w:bottom w:val="none" w:sz="0" w:space="0" w:color="auto"/>
            <w:right w:val="none" w:sz="0" w:space="0" w:color="auto"/>
          </w:divBdr>
        </w:div>
        <w:div w:id="1697272875">
          <w:marLeft w:val="0"/>
          <w:marRight w:val="0"/>
          <w:marTop w:val="0"/>
          <w:marBottom w:val="0"/>
          <w:divBdr>
            <w:top w:val="none" w:sz="0" w:space="0" w:color="auto"/>
            <w:left w:val="none" w:sz="0" w:space="0" w:color="auto"/>
            <w:bottom w:val="none" w:sz="0" w:space="0" w:color="auto"/>
            <w:right w:val="none" w:sz="0" w:space="0" w:color="auto"/>
          </w:divBdr>
        </w:div>
        <w:div w:id="239602940">
          <w:marLeft w:val="0"/>
          <w:marRight w:val="0"/>
          <w:marTop w:val="0"/>
          <w:marBottom w:val="0"/>
          <w:divBdr>
            <w:top w:val="none" w:sz="0" w:space="0" w:color="auto"/>
            <w:left w:val="none" w:sz="0" w:space="0" w:color="auto"/>
            <w:bottom w:val="none" w:sz="0" w:space="0" w:color="auto"/>
            <w:right w:val="none" w:sz="0" w:space="0" w:color="auto"/>
          </w:divBdr>
        </w:div>
        <w:div w:id="659505712">
          <w:marLeft w:val="0"/>
          <w:marRight w:val="0"/>
          <w:marTop w:val="0"/>
          <w:marBottom w:val="0"/>
          <w:divBdr>
            <w:top w:val="none" w:sz="0" w:space="0" w:color="auto"/>
            <w:left w:val="none" w:sz="0" w:space="0" w:color="auto"/>
            <w:bottom w:val="none" w:sz="0" w:space="0" w:color="auto"/>
            <w:right w:val="none" w:sz="0" w:space="0" w:color="auto"/>
          </w:divBdr>
        </w:div>
        <w:div w:id="1194418194">
          <w:marLeft w:val="0"/>
          <w:marRight w:val="0"/>
          <w:marTop w:val="0"/>
          <w:marBottom w:val="0"/>
          <w:divBdr>
            <w:top w:val="none" w:sz="0" w:space="0" w:color="auto"/>
            <w:left w:val="none" w:sz="0" w:space="0" w:color="auto"/>
            <w:bottom w:val="none" w:sz="0" w:space="0" w:color="auto"/>
            <w:right w:val="none" w:sz="0" w:space="0" w:color="auto"/>
          </w:divBdr>
        </w:div>
        <w:div w:id="938030984">
          <w:marLeft w:val="0"/>
          <w:marRight w:val="0"/>
          <w:marTop w:val="0"/>
          <w:marBottom w:val="0"/>
          <w:divBdr>
            <w:top w:val="none" w:sz="0" w:space="0" w:color="auto"/>
            <w:left w:val="none" w:sz="0" w:space="0" w:color="auto"/>
            <w:bottom w:val="none" w:sz="0" w:space="0" w:color="auto"/>
            <w:right w:val="none" w:sz="0" w:space="0" w:color="auto"/>
          </w:divBdr>
        </w:div>
        <w:div w:id="1805347086">
          <w:marLeft w:val="0"/>
          <w:marRight w:val="0"/>
          <w:marTop w:val="0"/>
          <w:marBottom w:val="0"/>
          <w:divBdr>
            <w:top w:val="none" w:sz="0" w:space="0" w:color="auto"/>
            <w:left w:val="none" w:sz="0" w:space="0" w:color="auto"/>
            <w:bottom w:val="none" w:sz="0" w:space="0" w:color="auto"/>
            <w:right w:val="none" w:sz="0" w:space="0" w:color="auto"/>
          </w:divBdr>
        </w:div>
        <w:div w:id="1680036320">
          <w:marLeft w:val="0"/>
          <w:marRight w:val="0"/>
          <w:marTop w:val="0"/>
          <w:marBottom w:val="0"/>
          <w:divBdr>
            <w:top w:val="none" w:sz="0" w:space="0" w:color="auto"/>
            <w:left w:val="none" w:sz="0" w:space="0" w:color="auto"/>
            <w:bottom w:val="none" w:sz="0" w:space="0" w:color="auto"/>
            <w:right w:val="none" w:sz="0" w:space="0" w:color="auto"/>
          </w:divBdr>
        </w:div>
        <w:div w:id="803279109">
          <w:marLeft w:val="0"/>
          <w:marRight w:val="0"/>
          <w:marTop w:val="0"/>
          <w:marBottom w:val="0"/>
          <w:divBdr>
            <w:top w:val="none" w:sz="0" w:space="0" w:color="auto"/>
            <w:left w:val="none" w:sz="0" w:space="0" w:color="auto"/>
            <w:bottom w:val="none" w:sz="0" w:space="0" w:color="auto"/>
            <w:right w:val="none" w:sz="0" w:space="0" w:color="auto"/>
          </w:divBdr>
        </w:div>
        <w:div w:id="1891262927">
          <w:marLeft w:val="0"/>
          <w:marRight w:val="0"/>
          <w:marTop w:val="0"/>
          <w:marBottom w:val="0"/>
          <w:divBdr>
            <w:top w:val="none" w:sz="0" w:space="0" w:color="auto"/>
            <w:left w:val="none" w:sz="0" w:space="0" w:color="auto"/>
            <w:bottom w:val="none" w:sz="0" w:space="0" w:color="auto"/>
            <w:right w:val="none" w:sz="0" w:space="0" w:color="auto"/>
          </w:divBdr>
        </w:div>
        <w:div w:id="1838688012">
          <w:marLeft w:val="0"/>
          <w:marRight w:val="0"/>
          <w:marTop w:val="0"/>
          <w:marBottom w:val="0"/>
          <w:divBdr>
            <w:top w:val="none" w:sz="0" w:space="0" w:color="auto"/>
            <w:left w:val="none" w:sz="0" w:space="0" w:color="auto"/>
            <w:bottom w:val="none" w:sz="0" w:space="0" w:color="auto"/>
            <w:right w:val="none" w:sz="0" w:space="0" w:color="auto"/>
          </w:divBdr>
        </w:div>
        <w:div w:id="359628763">
          <w:marLeft w:val="0"/>
          <w:marRight w:val="0"/>
          <w:marTop w:val="0"/>
          <w:marBottom w:val="0"/>
          <w:divBdr>
            <w:top w:val="none" w:sz="0" w:space="0" w:color="auto"/>
            <w:left w:val="none" w:sz="0" w:space="0" w:color="auto"/>
            <w:bottom w:val="none" w:sz="0" w:space="0" w:color="auto"/>
            <w:right w:val="none" w:sz="0" w:space="0" w:color="auto"/>
          </w:divBdr>
        </w:div>
        <w:div w:id="703409241">
          <w:marLeft w:val="0"/>
          <w:marRight w:val="0"/>
          <w:marTop w:val="0"/>
          <w:marBottom w:val="0"/>
          <w:divBdr>
            <w:top w:val="none" w:sz="0" w:space="0" w:color="auto"/>
            <w:left w:val="none" w:sz="0" w:space="0" w:color="auto"/>
            <w:bottom w:val="none" w:sz="0" w:space="0" w:color="auto"/>
            <w:right w:val="none" w:sz="0" w:space="0" w:color="auto"/>
          </w:divBdr>
        </w:div>
        <w:div w:id="1850633143">
          <w:marLeft w:val="0"/>
          <w:marRight w:val="0"/>
          <w:marTop w:val="0"/>
          <w:marBottom w:val="0"/>
          <w:divBdr>
            <w:top w:val="none" w:sz="0" w:space="0" w:color="auto"/>
            <w:left w:val="none" w:sz="0" w:space="0" w:color="auto"/>
            <w:bottom w:val="none" w:sz="0" w:space="0" w:color="auto"/>
            <w:right w:val="none" w:sz="0" w:space="0" w:color="auto"/>
          </w:divBdr>
        </w:div>
        <w:div w:id="54403196">
          <w:marLeft w:val="0"/>
          <w:marRight w:val="0"/>
          <w:marTop w:val="0"/>
          <w:marBottom w:val="0"/>
          <w:divBdr>
            <w:top w:val="none" w:sz="0" w:space="0" w:color="auto"/>
            <w:left w:val="none" w:sz="0" w:space="0" w:color="auto"/>
            <w:bottom w:val="none" w:sz="0" w:space="0" w:color="auto"/>
            <w:right w:val="none" w:sz="0" w:space="0" w:color="auto"/>
          </w:divBdr>
        </w:div>
        <w:div w:id="1299993963">
          <w:marLeft w:val="0"/>
          <w:marRight w:val="0"/>
          <w:marTop w:val="0"/>
          <w:marBottom w:val="0"/>
          <w:divBdr>
            <w:top w:val="none" w:sz="0" w:space="0" w:color="auto"/>
            <w:left w:val="none" w:sz="0" w:space="0" w:color="auto"/>
            <w:bottom w:val="none" w:sz="0" w:space="0" w:color="auto"/>
            <w:right w:val="none" w:sz="0" w:space="0" w:color="auto"/>
          </w:divBdr>
        </w:div>
        <w:div w:id="420177642">
          <w:marLeft w:val="0"/>
          <w:marRight w:val="0"/>
          <w:marTop w:val="0"/>
          <w:marBottom w:val="0"/>
          <w:divBdr>
            <w:top w:val="none" w:sz="0" w:space="0" w:color="auto"/>
            <w:left w:val="none" w:sz="0" w:space="0" w:color="auto"/>
            <w:bottom w:val="none" w:sz="0" w:space="0" w:color="auto"/>
            <w:right w:val="none" w:sz="0" w:space="0" w:color="auto"/>
          </w:divBdr>
        </w:div>
        <w:div w:id="1136293441">
          <w:marLeft w:val="0"/>
          <w:marRight w:val="0"/>
          <w:marTop w:val="0"/>
          <w:marBottom w:val="0"/>
          <w:divBdr>
            <w:top w:val="none" w:sz="0" w:space="0" w:color="auto"/>
            <w:left w:val="none" w:sz="0" w:space="0" w:color="auto"/>
            <w:bottom w:val="none" w:sz="0" w:space="0" w:color="auto"/>
            <w:right w:val="none" w:sz="0" w:space="0" w:color="auto"/>
          </w:divBdr>
        </w:div>
        <w:div w:id="1480997467">
          <w:marLeft w:val="0"/>
          <w:marRight w:val="0"/>
          <w:marTop w:val="0"/>
          <w:marBottom w:val="0"/>
          <w:divBdr>
            <w:top w:val="none" w:sz="0" w:space="0" w:color="auto"/>
            <w:left w:val="none" w:sz="0" w:space="0" w:color="auto"/>
            <w:bottom w:val="none" w:sz="0" w:space="0" w:color="auto"/>
            <w:right w:val="none" w:sz="0" w:space="0" w:color="auto"/>
          </w:divBdr>
        </w:div>
        <w:div w:id="1193036782">
          <w:marLeft w:val="0"/>
          <w:marRight w:val="0"/>
          <w:marTop w:val="0"/>
          <w:marBottom w:val="0"/>
          <w:divBdr>
            <w:top w:val="none" w:sz="0" w:space="0" w:color="auto"/>
            <w:left w:val="none" w:sz="0" w:space="0" w:color="auto"/>
            <w:bottom w:val="none" w:sz="0" w:space="0" w:color="auto"/>
            <w:right w:val="none" w:sz="0" w:space="0" w:color="auto"/>
          </w:divBdr>
        </w:div>
        <w:div w:id="1968773753">
          <w:marLeft w:val="0"/>
          <w:marRight w:val="0"/>
          <w:marTop w:val="0"/>
          <w:marBottom w:val="0"/>
          <w:divBdr>
            <w:top w:val="none" w:sz="0" w:space="0" w:color="auto"/>
            <w:left w:val="none" w:sz="0" w:space="0" w:color="auto"/>
            <w:bottom w:val="none" w:sz="0" w:space="0" w:color="auto"/>
            <w:right w:val="none" w:sz="0" w:space="0" w:color="auto"/>
          </w:divBdr>
        </w:div>
        <w:div w:id="465590681">
          <w:marLeft w:val="0"/>
          <w:marRight w:val="0"/>
          <w:marTop w:val="0"/>
          <w:marBottom w:val="0"/>
          <w:divBdr>
            <w:top w:val="none" w:sz="0" w:space="0" w:color="auto"/>
            <w:left w:val="none" w:sz="0" w:space="0" w:color="auto"/>
            <w:bottom w:val="none" w:sz="0" w:space="0" w:color="auto"/>
            <w:right w:val="none" w:sz="0" w:space="0" w:color="auto"/>
          </w:divBdr>
        </w:div>
      </w:divsChild>
    </w:div>
    <w:div w:id="1832715606">
      <w:bodyDiv w:val="1"/>
      <w:marLeft w:val="0"/>
      <w:marRight w:val="0"/>
      <w:marTop w:val="0"/>
      <w:marBottom w:val="0"/>
      <w:divBdr>
        <w:top w:val="none" w:sz="0" w:space="0" w:color="auto"/>
        <w:left w:val="none" w:sz="0" w:space="0" w:color="auto"/>
        <w:bottom w:val="none" w:sz="0" w:space="0" w:color="auto"/>
        <w:right w:val="none" w:sz="0" w:space="0" w:color="auto"/>
      </w:divBdr>
    </w:div>
    <w:div w:id="1957760381">
      <w:bodyDiv w:val="1"/>
      <w:marLeft w:val="0"/>
      <w:marRight w:val="0"/>
      <w:marTop w:val="0"/>
      <w:marBottom w:val="0"/>
      <w:divBdr>
        <w:top w:val="none" w:sz="0" w:space="0" w:color="auto"/>
        <w:left w:val="none" w:sz="0" w:space="0" w:color="auto"/>
        <w:bottom w:val="none" w:sz="0" w:space="0" w:color="auto"/>
        <w:right w:val="none" w:sz="0" w:space="0" w:color="auto"/>
      </w:divBdr>
    </w:div>
    <w:div w:id="2141918230">
      <w:bodyDiv w:val="1"/>
      <w:marLeft w:val="0"/>
      <w:marRight w:val="0"/>
      <w:marTop w:val="0"/>
      <w:marBottom w:val="0"/>
      <w:divBdr>
        <w:top w:val="none" w:sz="0" w:space="0" w:color="auto"/>
        <w:left w:val="none" w:sz="0" w:space="0" w:color="auto"/>
        <w:bottom w:val="none" w:sz="0" w:space="0" w:color="auto"/>
        <w:right w:val="none" w:sz="0" w:space="0" w:color="auto"/>
      </w:divBdr>
      <w:divsChild>
        <w:div w:id="305279420">
          <w:marLeft w:val="0"/>
          <w:marRight w:val="0"/>
          <w:marTop w:val="0"/>
          <w:marBottom w:val="0"/>
          <w:divBdr>
            <w:top w:val="none" w:sz="0" w:space="0" w:color="auto"/>
            <w:left w:val="none" w:sz="0" w:space="0" w:color="auto"/>
            <w:bottom w:val="none" w:sz="0" w:space="0" w:color="auto"/>
            <w:right w:val="none" w:sz="0" w:space="0" w:color="auto"/>
          </w:divBdr>
        </w:div>
        <w:div w:id="152643469">
          <w:marLeft w:val="0"/>
          <w:marRight w:val="0"/>
          <w:marTop w:val="0"/>
          <w:marBottom w:val="0"/>
          <w:divBdr>
            <w:top w:val="none" w:sz="0" w:space="0" w:color="auto"/>
            <w:left w:val="none" w:sz="0" w:space="0" w:color="auto"/>
            <w:bottom w:val="none" w:sz="0" w:space="0" w:color="auto"/>
            <w:right w:val="none" w:sz="0" w:space="0" w:color="auto"/>
          </w:divBdr>
        </w:div>
        <w:div w:id="1636452451">
          <w:marLeft w:val="0"/>
          <w:marRight w:val="0"/>
          <w:marTop w:val="0"/>
          <w:marBottom w:val="0"/>
          <w:divBdr>
            <w:top w:val="none" w:sz="0" w:space="0" w:color="auto"/>
            <w:left w:val="none" w:sz="0" w:space="0" w:color="auto"/>
            <w:bottom w:val="none" w:sz="0" w:space="0" w:color="auto"/>
            <w:right w:val="none" w:sz="0" w:space="0" w:color="auto"/>
          </w:divBdr>
        </w:div>
        <w:div w:id="352419628">
          <w:marLeft w:val="0"/>
          <w:marRight w:val="0"/>
          <w:marTop w:val="0"/>
          <w:marBottom w:val="0"/>
          <w:divBdr>
            <w:top w:val="none" w:sz="0" w:space="0" w:color="auto"/>
            <w:left w:val="none" w:sz="0" w:space="0" w:color="auto"/>
            <w:bottom w:val="none" w:sz="0" w:space="0" w:color="auto"/>
            <w:right w:val="none" w:sz="0" w:space="0" w:color="auto"/>
          </w:divBdr>
        </w:div>
        <w:div w:id="1550340977">
          <w:marLeft w:val="0"/>
          <w:marRight w:val="0"/>
          <w:marTop w:val="0"/>
          <w:marBottom w:val="0"/>
          <w:divBdr>
            <w:top w:val="none" w:sz="0" w:space="0" w:color="auto"/>
            <w:left w:val="none" w:sz="0" w:space="0" w:color="auto"/>
            <w:bottom w:val="none" w:sz="0" w:space="0" w:color="auto"/>
            <w:right w:val="none" w:sz="0" w:space="0" w:color="auto"/>
          </w:divBdr>
        </w:div>
        <w:div w:id="861012685">
          <w:marLeft w:val="0"/>
          <w:marRight w:val="0"/>
          <w:marTop w:val="0"/>
          <w:marBottom w:val="0"/>
          <w:divBdr>
            <w:top w:val="none" w:sz="0" w:space="0" w:color="auto"/>
            <w:left w:val="none" w:sz="0" w:space="0" w:color="auto"/>
            <w:bottom w:val="none" w:sz="0" w:space="0" w:color="auto"/>
            <w:right w:val="none" w:sz="0" w:space="0" w:color="auto"/>
          </w:divBdr>
        </w:div>
        <w:div w:id="1949239192">
          <w:marLeft w:val="0"/>
          <w:marRight w:val="0"/>
          <w:marTop w:val="0"/>
          <w:marBottom w:val="0"/>
          <w:divBdr>
            <w:top w:val="none" w:sz="0" w:space="0" w:color="auto"/>
            <w:left w:val="none" w:sz="0" w:space="0" w:color="auto"/>
            <w:bottom w:val="none" w:sz="0" w:space="0" w:color="auto"/>
            <w:right w:val="none" w:sz="0" w:space="0" w:color="auto"/>
          </w:divBdr>
        </w:div>
        <w:div w:id="1353141668">
          <w:marLeft w:val="0"/>
          <w:marRight w:val="0"/>
          <w:marTop w:val="0"/>
          <w:marBottom w:val="0"/>
          <w:divBdr>
            <w:top w:val="none" w:sz="0" w:space="0" w:color="auto"/>
            <w:left w:val="none" w:sz="0" w:space="0" w:color="auto"/>
            <w:bottom w:val="none" w:sz="0" w:space="0" w:color="auto"/>
            <w:right w:val="none" w:sz="0" w:space="0" w:color="auto"/>
          </w:divBdr>
        </w:div>
        <w:div w:id="824662260">
          <w:marLeft w:val="0"/>
          <w:marRight w:val="0"/>
          <w:marTop w:val="0"/>
          <w:marBottom w:val="0"/>
          <w:divBdr>
            <w:top w:val="none" w:sz="0" w:space="0" w:color="auto"/>
            <w:left w:val="none" w:sz="0" w:space="0" w:color="auto"/>
            <w:bottom w:val="none" w:sz="0" w:space="0" w:color="auto"/>
            <w:right w:val="none" w:sz="0" w:space="0" w:color="auto"/>
          </w:divBdr>
        </w:div>
        <w:div w:id="935602268">
          <w:marLeft w:val="0"/>
          <w:marRight w:val="0"/>
          <w:marTop w:val="0"/>
          <w:marBottom w:val="0"/>
          <w:divBdr>
            <w:top w:val="none" w:sz="0" w:space="0" w:color="auto"/>
            <w:left w:val="none" w:sz="0" w:space="0" w:color="auto"/>
            <w:bottom w:val="none" w:sz="0" w:space="0" w:color="auto"/>
            <w:right w:val="none" w:sz="0" w:space="0" w:color="auto"/>
          </w:divBdr>
        </w:div>
        <w:div w:id="1931545922">
          <w:marLeft w:val="0"/>
          <w:marRight w:val="0"/>
          <w:marTop w:val="0"/>
          <w:marBottom w:val="0"/>
          <w:divBdr>
            <w:top w:val="none" w:sz="0" w:space="0" w:color="auto"/>
            <w:left w:val="none" w:sz="0" w:space="0" w:color="auto"/>
            <w:bottom w:val="none" w:sz="0" w:space="0" w:color="auto"/>
            <w:right w:val="none" w:sz="0" w:space="0" w:color="auto"/>
          </w:divBdr>
        </w:div>
        <w:div w:id="581253967">
          <w:marLeft w:val="0"/>
          <w:marRight w:val="0"/>
          <w:marTop w:val="0"/>
          <w:marBottom w:val="0"/>
          <w:divBdr>
            <w:top w:val="none" w:sz="0" w:space="0" w:color="auto"/>
            <w:left w:val="none" w:sz="0" w:space="0" w:color="auto"/>
            <w:bottom w:val="none" w:sz="0" w:space="0" w:color="auto"/>
            <w:right w:val="none" w:sz="0" w:space="0" w:color="auto"/>
          </w:divBdr>
        </w:div>
        <w:div w:id="1724282788">
          <w:marLeft w:val="0"/>
          <w:marRight w:val="0"/>
          <w:marTop w:val="0"/>
          <w:marBottom w:val="0"/>
          <w:divBdr>
            <w:top w:val="none" w:sz="0" w:space="0" w:color="auto"/>
            <w:left w:val="none" w:sz="0" w:space="0" w:color="auto"/>
            <w:bottom w:val="none" w:sz="0" w:space="0" w:color="auto"/>
            <w:right w:val="none" w:sz="0" w:space="0" w:color="auto"/>
          </w:divBdr>
        </w:div>
        <w:div w:id="1977180515">
          <w:marLeft w:val="0"/>
          <w:marRight w:val="0"/>
          <w:marTop w:val="0"/>
          <w:marBottom w:val="0"/>
          <w:divBdr>
            <w:top w:val="none" w:sz="0" w:space="0" w:color="auto"/>
            <w:left w:val="none" w:sz="0" w:space="0" w:color="auto"/>
            <w:bottom w:val="none" w:sz="0" w:space="0" w:color="auto"/>
            <w:right w:val="none" w:sz="0" w:space="0" w:color="auto"/>
          </w:divBdr>
        </w:div>
        <w:div w:id="963579575">
          <w:marLeft w:val="0"/>
          <w:marRight w:val="0"/>
          <w:marTop w:val="0"/>
          <w:marBottom w:val="0"/>
          <w:divBdr>
            <w:top w:val="none" w:sz="0" w:space="0" w:color="auto"/>
            <w:left w:val="none" w:sz="0" w:space="0" w:color="auto"/>
            <w:bottom w:val="none" w:sz="0" w:space="0" w:color="auto"/>
            <w:right w:val="none" w:sz="0" w:space="0" w:color="auto"/>
          </w:divBdr>
        </w:div>
        <w:div w:id="336814308">
          <w:marLeft w:val="0"/>
          <w:marRight w:val="0"/>
          <w:marTop w:val="0"/>
          <w:marBottom w:val="0"/>
          <w:divBdr>
            <w:top w:val="none" w:sz="0" w:space="0" w:color="auto"/>
            <w:left w:val="none" w:sz="0" w:space="0" w:color="auto"/>
            <w:bottom w:val="none" w:sz="0" w:space="0" w:color="auto"/>
            <w:right w:val="none" w:sz="0" w:space="0" w:color="auto"/>
          </w:divBdr>
        </w:div>
        <w:div w:id="1057435160">
          <w:marLeft w:val="0"/>
          <w:marRight w:val="0"/>
          <w:marTop w:val="0"/>
          <w:marBottom w:val="0"/>
          <w:divBdr>
            <w:top w:val="none" w:sz="0" w:space="0" w:color="auto"/>
            <w:left w:val="none" w:sz="0" w:space="0" w:color="auto"/>
            <w:bottom w:val="none" w:sz="0" w:space="0" w:color="auto"/>
            <w:right w:val="none" w:sz="0" w:space="0" w:color="auto"/>
          </w:divBdr>
        </w:div>
        <w:div w:id="1811705647">
          <w:marLeft w:val="0"/>
          <w:marRight w:val="0"/>
          <w:marTop w:val="0"/>
          <w:marBottom w:val="0"/>
          <w:divBdr>
            <w:top w:val="none" w:sz="0" w:space="0" w:color="auto"/>
            <w:left w:val="none" w:sz="0" w:space="0" w:color="auto"/>
            <w:bottom w:val="none" w:sz="0" w:space="0" w:color="auto"/>
            <w:right w:val="none" w:sz="0" w:space="0" w:color="auto"/>
          </w:divBdr>
        </w:div>
        <w:div w:id="201671787">
          <w:marLeft w:val="0"/>
          <w:marRight w:val="0"/>
          <w:marTop w:val="0"/>
          <w:marBottom w:val="0"/>
          <w:divBdr>
            <w:top w:val="none" w:sz="0" w:space="0" w:color="auto"/>
            <w:left w:val="none" w:sz="0" w:space="0" w:color="auto"/>
            <w:bottom w:val="none" w:sz="0" w:space="0" w:color="auto"/>
            <w:right w:val="none" w:sz="0" w:space="0" w:color="auto"/>
          </w:divBdr>
        </w:div>
        <w:div w:id="1387608408">
          <w:marLeft w:val="0"/>
          <w:marRight w:val="0"/>
          <w:marTop w:val="0"/>
          <w:marBottom w:val="0"/>
          <w:divBdr>
            <w:top w:val="none" w:sz="0" w:space="0" w:color="auto"/>
            <w:left w:val="none" w:sz="0" w:space="0" w:color="auto"/>
            <w:bottom w:val="none" w:sz="0" w:space="0" w:color="auto"/>
            <w:right w:val="none" w:sz="0" w:space="0" w:color="auto"/>
          </w:divBdr>
        </w:div>
        <w:div w:id="50425627">
          <w:marLeft w:val="0"/>
          <w:marRight w:val="0"/>
          <w:marTop w:val="0"/>
          <w:marBottom w:val="0"/>
          <w:divBdr>
            <w:top w:val="none" w:sz="0" w:space="0" w:color="auto"/>
            <w:left w:val="none" w:sz="0" w:space="0" w:color="auto"/>
            <w:bottom w:val="none" w:sz="0" w:space="0" w:color="auto"/>
            <w:right w:val="none" w:sz="0" w:space="0" w:color="auto"/>
          </w:divBdr>
        </w:div>
        <w:div w:id="94250004">
          <w:marLeft w:val="0"/>
          <w:marRight w:val="0"/>
          <w:marTop w:val="0"/>
          <w:marBottom w:val="0"/>
          <w:divBdr>
            <w:top w:val="none" w:sz="0" w:space="0" w:color="auto"/>
            <w:left w:val="none" w:sz="0" w:space="0" w:color="auto"/>
            <w:bottom w:val="none" w:sz="0" w:space="0" w:color="auto"/>
            <w:right w:val="none" w:sz="0" w:space="0" w:color="auto"/>
          </w:divBdr>
        </w:div>
        <w:div w:id="843934670">
          <w:marLeft w:val="0"/>
          <w:marRight w:val="0"/>
          <w:marTop w:val="0"/>
          <w:marBottom w:val="0"/>
          <w:divBdr>
            <w:top w:val="none" w:sz="0" w:space="0" w:color="auto"/>
            <w:left w:val="none" w:sz="0" w:space="0" w:color="auto"/>
            <w:bottom w:val="none" w:sz="0" w:space="0" w:color="auto"/>
            <w:right w:val="none" w:sz="0" w:space="0" w:color="auto"/>
          </w:divBdr>
        </w:div>
        <w:div w:id="1605579071">
          <w:marLeft w:val="0"/>
          <w:marRight w:val="0"/>
          <w:marTop w:val="0"/>
          <w:marBottom w:val="0"/>
          <w:divBdr>
            <w:top w:val="none" w:sz="0" w:space="0" w:color="auto"/>
            <w:left w:val="none" w:sz="0" w:space="0" w:color="auto"/>
            <w:bottom w:val="none" w:sz="0" w:space="0" w:color="auto"/>
            <w:right w:val="none" w:sz="0" w:space="0" w:color="auto"/>
          </w:divBdr>
        </w:div>
        <w:div w:id="1309092558">
          <w:marLeft w:val="0"/>
          <w:marRight w:val="0"/>
          <w:marTop w:val="0"/>
          <w:marBottom w:val="0"/>
          <w:divBdr>
            <w:top w:val="none" w:sz="0" w:space="0" w:color="auto"/>
            <w:left w:val="none" w:sz="0" w:space="0" w:color="auto"/>
            <w:bottom w:val="none" w:sz="0" w:space="0" w:color="auto"/>
            <w:right w:val="none" w:sz="0" w:space="0" w:color="auto"/>
          </w:divBdr>
        </w:div>
        <w:div w:id="945963849">
          <w:marLeft w:val="0"/>
          <w:marRight w:val="0"/>
          <w:marTop w:val="0"/>
          <w:marBottom w:val="0"/>
          <w:divBdr>
            <w:top w:val="none" w:sz="0" w:space="0" w:color="auto"/>
            <w:left w:val="none" w:sz="0" w:space="0" w:color="auto"/>
            <w:bottom w:val="none" w:sz="0" w:space="0" w:color="auto"/>
            <w:right w:val="none" w:sz="0" w:space="0" w:color="auto"/>
          </w:divBdr>
        </w:div>
        <w:div w:id="1484740763">
          <w:marLeft w:val="0"/>
          <w:marRight w:val="0"/>
          <w:marTop w:val="0"/>
          <w:marBottom w:val="0"/>
          <w:divBdr>
            <w:top w:val="none" w:sz="0" w:space="0" w:color="auto"/>
            <w:left w:val="none" w:sz="0" w:space="0" w:color="auto"/>
            <w:bottom w:val="none" w:sz="0" w:space="0" w:color="auto"/>
            <w:right w:val="none" w:sz="0" w:space="0" w:color="auto"/>
          </w:divBdr>
        </w:div>
        <w:div w:id="1501507951">
          <w:marLeft w:val="0"/>
          <w:marRight w:val="0"/>
          <w:marTop w:val="0"/>
          <w:marBottom w:val="0"/>
          <w:divBdr>
            <w:top w:val="none" w:sz="0" w:space="0" w:color="auto"/>
            <w:left w:val="none" w:sz="0" w:space="0" w:color="auto"/>
            <w:bottom w:val="none" w:sz="0" w:space="0" w:color="auto"/>
            <w:right w:val="none" w:sz="0" w:space="0" w:color="auto"/>
          </w:divBdr>
        </w:div>
        <w:div w:id="331644215">
          <w:marLeft w:val="0"/>
          <w:marRight w:val="0"/>
          <w:marTop w:val="0"/>
          <w:marBottom w:val="0"/>
          <w:divBdr>
            <w:top w:val="none" w:sz="0" w:space="0" w:color="auto"/>
            <w:left w:val="none" w:sz="0" w:space="0" w:color="auto"/>
            <w:bottom w:val="none" w:sz="0" w:space="0" w:color="auto"/>
            <w:right w:val="none" w:sz="0" w:space="0" w:color="auto"/>
          </w:divBdr>
        </w:div>
        <w:div w:id="1549955147">
          <w:marLeft w:val="0"/>
          <w:marRight w:val="0"/>
          <w:marTop w:val="0"/>
          <w:marBottom w:val="0"/>
          <w:divBdr>
            <w:top w:val="none" w:sz="0" w:space="0" w:color="auto"/>
            <w:left w:val="none" w:sz="0" w:space="0" w:color="auto"/>
            <w:bottom w:val="none" w:sz="0" w:space="0" w:color="auto"/>
            <w:right w:val="none" w:sz="0" w:space="0" w:color="auto"/>
          </w:divBdr>
        </w:div>
        <w:div w:id="673383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ewdirection.org.uk/what-we-do/arts-award/arts-award-area-developmen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C40F6-11D7-4472-A64D-B230019D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FBC800CE</Template>
  <TotalTime>15</TotalTime>
  <Pages>32</Pages>
  <Words>10089</Words>
  <Characters>57512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dc:creator>
  <cp:lastModifiedBy>Louise Barnell</cp:lastModifiedBy>
  <cp:revision>7</cp:revision>
  <dcterms:created xsi:type="dcterms:W3CDTF">2017-06-01T09:56:00Z</dcterms:created>
  <dcterms:modified xsi:type="dcterms:W3CDTF">2017-06-01T11:29:00Z</dcterms:modified>
</cp:coreProperties>
</file>